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825B2" w14:textId="77777777" w:rsidR="00D812D8" w:rsidRPr="001329A3" w:rsidRDefault="001329A3" w:rsidP="00DF2579">
      <w:pPr>
        <w:pStyle w:val="UdS-Headline3"/>
        <w:spacing w:before="0" w:after="0" w:line="240" w:lineRule="auto"/>
        <w:rPr>
          <w:sz w:val="21"/>
          <w:szCs w:val="21"/>
        </w:rPr>
      </w:pPr>
      <w:r w:rsidRPr="001329A3">
        <w:rPr>
          <w:sz w:val="21"/>
          <w:szCs w:val="21"/>
        </w:rPr>
        <w:t>W2-Professur mit Tenure Track auf</w:t>
      </w:r>
      <w:r>
        <w:rPr>
          <w:sz w:val="21"/>
          <w:szCs w:val="21"/>
        </w:rPr>
        <w:t xml:space="preserve"> W3</w:t>
      </w:r>
    </w:p>
    <w:p w14:paraId="6F5B01C4" w14:textId="77777777" w:rsidR="001329A3" w:rsidRPr="001329A3" w:rsidRDefault="002224D5" w:rsidP="00084C62">
      <w:pPr>
        <w:pStyle w:val="UdS-Headline3"/>
        <w:spacing w:before="0" w:after="360" w:line="240" w:lineRule="auto"/>
        <w:rPr>
          <w:sz w:val="21"/>
          <w:szCs w:val="21"/>
        </w:rPr>
      </w:pPr>
      <w:r w:rsidRPr="0075717F">
        <w:rPr>
          <w:sz w:val="21"/>
          <w:szCs w:val="21"/>
        </w:rPr>
        <w:t xml:space="preserve">für </w:t>
      </w:r>
      <w:sdt>
        <w:sdtPr>
          <w:rPr>
            <w:sz w:val="21"/>
            <w:szCs w:val="21"/>
          </w:rPr>
          <w:id w:val="-1148132152"/>
          <w:placeholder>
            <w:docPart w:val="DefaultPlaceholder_-1854013440"/>
          </w:placeholder>
        </w:sdtPr>
        <w:sdtEndPr/>
        <w:sdtContent>
          <w:sdt>
            <w:sdtPr>
              <w:rPr>
                <w:sz w:val="21"/>
                <w:szCs w:val="21"/>
              </w:rPr>
              <w:id w:val="981429191"/>
              <w:placeholder>
                <w:docPart w:val="DefaultPlaceholder_-1854013440"/>
              </w:placeholder>
              <w:showingPlcHdr/>
            </w:sdtPr>
            <w:sdtEndPr/>
            <w:sdtContent>
              <w:r w:rsidR="00CF1642" w:rsidRPr="00834396">
                <w:rPr>
                  <w:rStyle w:val="Platzhaltertext"/>
                </w:rPr>
                <w:t>Klicken oder tippen Sie hier, um Text einzugeben.</w:t>
              </w:r>
            </w:sdtContent>
          </w:sdt>
        </w:sdtContent>
      </w:sdt>
    </w:p>
    <w:p w14:paraId="115FAFD2" w14:textId="77777777" w:rsidR="00084C62" w:rsidRDefault="001329A3" w:rsidP="00084C62">
      <w:pPr>
        <w:pStyle w:val="UdS-Headline1"/>
        <w:spacing w:before="0" w:after="0" w:line="240" w:lineRule="auto"/>
        <w:jc w:val="center"/>
        <w:rPr>
          <w:b/>
        </w:rPr>
      </w:pPr>
      <w:r>
        <w:rPr>
          <w:b/>
        </w:rPr>
        <w:t xml:space="preserve">Vereinbarungen </w:t>
      </w:r>
      <w:r w:rsidR="001B4642">
        <w:rPr>
          <w:b/>
        </w:rPr>
        <w:t xml:space="preserve">über Dauer und Ausgestaltung der </w:t>
      </w:r>
    </w:p>
    <w:p w14:paraId="1EE8C942" w14:textId="77777777" w:rsidR="002224D5" w:rsidRDefault="001B4642" w:rsidP="00084C62">
      <w:pPr>
        <w:pStyle w:val="UdS-Headline1"/>
        <w:spacing w:before="0" w:after="0" w:line="240" w:lineRule="auto"/>
        <w:jc w:val="center"/>
        <w:rPr>
          <w:b/>
        </w:rPr>
      </w:pPr>
      <w:r>
        <w:rPr>
          <w:b/>
        </w:rPr>
        <w:t>Qualifizierungs- bzw. Bewährungsphase</w:t>
      </w:r>
    </w:p>
    <w:p w14:paraId="637DA4C4" w14:textId="77777777" w:rsidR="001B4642" w:rsidRDefault="001B4642" w:rsidP="00DF2579">
      <w:pPr>
        <w:spacing w:before="0" w:after="0" w:line="240" w:lineRule="auto"/>
      </w:pPr>
    </w:p>
    <w:p w14:paraId="6626F175" w14:textId="77777777" w:rsidR="001B4642" w:rsidRDefault="001B4642" w:rsidP="00084C62">
      <w:pPr>
        <w:spacing w:line="240" w:lineRule="auto"/>
        <w:jc w:val="center"/>
        <w:rPr>
          <w:rFonts w:cs="Segoe UI"/>
        </w:rPr>
      </w:pPr>
      <w:r>
        <w:rPr>
          <w:rFonts w:cs="Segoe UI"/>
        </w:rPr>
        <w:t xml:space="preserve">Für die W2-Professur (mit Tenure Track auf W3) für </w:t>
      </w:r>
      <w:r w:rsidR="00CF1642" w:rsidRPr="00CF1642">
        <w:rPr>
          <w:rFonts w:cs="Segoe UI"/>
          <w:highlight w:val="yellow"/>
        </w:rPr>
        <w:t>XXXX</w:t>
      </w:r>
      <w:r>
        <w:rPr>
          <w:rFonts w:cs="Segoe UI"/>
        </w:rPr>
        <w:t xml:space="preserve"> wird Folgendes für die Dauer und die Ausgestaltung der Qualifizierungs- bzw. Bewährungsphase vereinbart:</w:t>
      </w:r>
    </w:p>
    <w:p w14:paraId="7F09F1D0" w14:textId="77777777" w:rsidR="001B4642" w:rsidRPr="00DF2579" w:rsidRDefault="001B4642" w:rsidP="00084C62">
      <w:pPr>
        <w:spacing w:after="360" w:line="240" w:lineRule="auto"/>
        <w:jc w:val="both"/>
        <w:rPr>
          <w:rFonts w:cs="Segoe UI"/>
        </w:rPr>
      </w:pPr>
      <w:r>
        <w:rPr>
          <w:rFonts w:cs="Segoe UI"/>
          <w:b/>
        </w:rPr>
        <w:br/>
        <w:t xml:space="preserve">1. Dauer der Qualifizierungs- bzw. Bewährungsphase: </w:t>
      </w:r>
      <w:r>
        <w:rPr>
          <w:rFonts w:cs="Segoe UI"/>
        </w:rPr>
        <w:tab/>
      </w:r>
      <w:sdt>
        <w:sdtPr>
          <w:rPr>
            <w:rFonts w:cs="Segoe UI"/>
          </w:rPr>
          <w:id w:val="-1116206843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1477805809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______</w:t>
          </w:r>
        </w:sdtContent>
      </w:sdt>
      <w:r>
        <w:rPr>
          <w:rFonts w:cs="Segoe UI"/>
        </w:rPr>
        <w:t xml:space="preserve"> Monat(e)</w:t>
      </w:r>
    </w:p>
    <w:p w14:paraId="3B8EB060" w14:textId="77777777" w:rsidR="001B4642" w:rsidRDefault="001B4642" w:rsidP="00DF2579">
      <w:pPr>
        <w:spacing w:line="240" w:lineRule="auto"/>
        <w:jc w:val="both"/>
        <w:rPr>
          <w:rFonts w:cs="Segoe UI"/>
          <w:b/>
          <w:szCs w:val="22"/>
        </w:rPr>
      </w:pPr>
      <w:r>
        <w:rPr>
          <w:rFonts w:cs="Segoe UI"/>
          <w:b/>
        </w:rPr>
        <w:t xml:space="preserve">2. Statusgespräch/e </w:t>
      </w:r>
    </w:p>
    <w:p w14:paraId="6C11176F" w14:textId="77777777" w:rsidR="001B4642" w:rsidRDefault="001B4642" w:rsidP="00DF2579">
      <w:pPr>
        <w:spacing w:line="240" w:lineRule="auto"/>
        <w:jc w:val="both"/>
        <w:rPr>
          <w:rFonts w:cs="Segoe UI"/>
        </w:rPr>
      </w:pPr>
      <w:r>
        <w:rPr>
          <w:rFonts w:cs="Segoe UI"/>
        </w:rPr>
        <w:tab/>
      </w:r>
      <w:r>
        <w:rPr>
          <w:rFonts w:cs="Segoe UI"/>
          <w:i/>
        </w:rPr>
        <w:t>a) Statusgespräch/e ist/sind vorgesehen:</w:t>
      </w:r>
      <w:r>
        <w:rPr>
          <w:rFonts w:cs="Segoe UI"/>
        </w:rPr>
        <w:tab/>
      </w:r>
      <w:sdt>
        <w:sdtPr>
          <w:rPr>
            <w:rFonts w:cs="Segoe UI"/>
          </w:rPr>
          <w:id w:val="600919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 ja</w:t>
      </w:r>
      <w:r>
        <w:rPr>
          <w:rFonts w:cs="Segoe UI"/>
        </w:rPr>
        <w:tab/>
      </w:r>
      <w:r>
        <w:rPr>
          <w:rFonts w:cs="Segoe UI"/>
        </w:rPr>
        <w:tab/>
      </w:r>
      <w:sdt>
        <w:sdtPr>
          <w:rPr>
            <w:rFonts w:cs="Segoe UI"/>
          </w:rPr>
          <w:id w:val="900785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nein</w:t>
      </w:r>
    </w:p>
    <w:p w14:paraId="66BCDEE1" w14:textId="77777777" w:rsidR="001B4642" w:rsidRDefault="001B4642" w:rsidP="00DF2579">
      <w:pPr>
        <w:spacing w:line="240" w:lineRule="auto"/>
        <w:jc w:val="both"/>
        <w:rPr>
          <w:rFonts w:cs="Segoe UI"/>
          <w:i/>
          <w:sz w:val="6"/>
          <w:szCs w:val="6"/>
        </w:rPr>
      </w:pPr>
      <w:r>
        <w:rPr>
          <w:rFonts w:cs="Segoe UI"/>
          <w:i/>
        </w:rPr>
        <w:tab/>
      </w:r>
    </w:p>
    <w:p w14:paraId="76BF4AC2" w14:textId="77777777" w:rsidR="001B4642" w:rsidRDefault="001B4642" w:rsidP="00DF2579">
      <w:pPr>
        <w:spacing w:line="240" w:lineRule="auto"/>
        <w:ind w:left="708" w:firstLine="1"/>
        <w:jc w:val="both"/>
        <w:rPr>
          <w:rFonts w:cs="Segoe UI"/>
          <w:szCs w:val="22"/>
        </w:rPr>
      </w:pPr>
      <w:r>
        <w:rPr>
          <w:rFonts w:cs="Segoe UI"/>
          <w:i/>
        </w:rPr>
        <w:t>b) Zeitpunkt/e der Initiierung des Gesprächs/der Gespräche</w:t>
      </w:r>
      <w:r w:rsidR="00DF2579">
        <w:rPr>
          <w:rStyle w:val="Funotenzeichen"/>
          <w:rFonts w:cs="Segoe UI"/>
          <w:i/>
        </w:rPr>
        <w:footnoteReference w:id="1"/>
      </w:r>
      <w:r>
        <w:rPr>
          <w:rFonts w:cs="Segoe UI"/>
          <w:i/>
        </w:rPr>
        <w:t xml:space="preserve"> </w:t>
      </w:r>
      <w:r>
        <w:rPr>
          <w:rFonts w:cs="Segoe UI"/>
          <w:i/>
        </w:rPr>
        <w:tab/>
      </w:r>
      <w:r>
        <w:rPr>
          <w:rFonts w:cs="Segoe UI"/>
        </w:rPr>
        <w:tab/>
      </w:r>
      <w:r w:rsidR="00DF2579">
        <w:rPr>
          <w:rFonts w:cs="Segoe UI"/>
        </w:rPr>
        <w:tab/>
      </w:r>
      <w:r w:rsidR="00DF2579">
        <w:rPr>
          <w:rFonts w:cs="Segoe UI"/>
        </w:rPr>
        <w:tab/>
        <w:t xml:space="preserve">     </w:t>
      </w:r>
      <w:r>
        <w:rPr>
          <w:rFonts w:cs="Segoe UI"/>
        </w:rPr>
        <w:t>1.</w:t>
      </w:r>
      <w:r w:rsidR="00DF2579">
        <w:rPr>
          <w:rFonts w:cs="Segoe UI"/>
        </w:rPr>
        <w:t xml:space="preserve"> </w:t>
      </w:r>
      <w:r>
        <w:rPr>
          <w:rFonts w:cs="Segoe UI"/>
        </w:rPr>
        <w:t xml:space="preserve">Statusgespräch: </w:t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sdt>
        <w:sdtPr>
          <w:rPr>
            <w:rFonts w:cs="Segoe UI"/>
          </w:rPr>
          <w:id w:val="-2000880984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1778440873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Monat(e) nach Dienstantritt</w:t>
      </w:r>
    </w:p>
    <w:p w14:paraId="23A3D955" w14:textId="77777777" w:rsidR="001B4642" w:rsidRPr="00DF2579" w:rsidRDefault="001B4642" w:rsidP="00084C62">
      <w:pPr>
        <w:spacing w:after="360" w:line="240" w:lineRule="auto"/>
        <w:jc w:val="both"/>
        <w:rPr>
          <w:rFonts w:cs="Segoe UI"/>
        </w:rPr>
      </w:pPr>
      <w:r>
        <w:rPr>
          <w:rFonts w:cs="Segoe UI"/>
        </w:rPr>
        <w:tab/>
        <w:t xml:space="preserve">2. Statusgespräch: </w:t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sdt>
        <w:sdtPr>
          <w:rPr>
            <w:rFonts w:cs="Segoe UI"/>
          </w:rPr>
          <w:id w:val="-311796794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447592894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Monat(e) nach Dienstantritt</w:t>
      </w:r>
    </w:p>
    <w:p w14:paraId="5FD5583C" w14:textId="77777777" w:rsidR="001B4642" w:rsidRDefault="001B4642" w:rsidP="00DF2579">
      <w:pPr>
        <w:spacing w:line="240" w:lineRule="auto"/>
        <w:jc w:val="both"/>
        <w:rPr>
          <w:rFonts w:cs="Segoe UI"/>
          <w:b/>
          <w:szCs w:val="22"/>
        </w:rPr>
      </w:pPr>
      <w:r>
        <w:rPr>
          <w:rFonts w:cs="Segoe UI"/>
          <w:b/>
        </w:rPr>
        <w:t>3. Zwischenevaluation</w:t>
      </w:r>
    </w:p>
    <w:p w14:paraId="16A6E525" w14:textId="77777777" w:rsidR="001B4642" w:rsidRDefault="001B4642" w:rsidP="00DF2579">
      <w:pPr>
        <w:spacing w:after="0" w:line="240" w:lineRule="auto"/>
        <w:ind w:firstLine="709"/>
        <w:jc w:val="both"/>
        <w:rPr>
          <w:rFonts w:cs="Segoe UI"/>
        </w:rPr>
      </w:pPr>
      <w:r>
        <w:rPr>
          <w:rFonts w:cs="Segoe UI"/>
          <w:i/>
        </w:rPr>
        <w:t>a)  Zwischenevaluation ist vorgesehen:</w:t>
      </w:r>
      <w:r>
        <w:rPr>
          <w:rFonts w:cs="Segoe UI"/>
        </w:rPr>
        <w:tab/>
      </w:r>
      <w:sdt>
        <w:sdtPr>
          <w:rPr>
            <w:rFonts w:cs="Segoe UI"/>
          </w:rPr>
          <w:id w:val="-1871605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 ja</w:t>
      </w:r>
      <w:r>
        <w:rPr>
          <w:rFonts w:cs="Segoe UI"/>
        </w:rPr>
        <w:tab/>
      </w:r>
      <w:r>
        <w:rPr>
          <w:rFonts w:cs="Segoe UI"/>
        </w:rPr>
        <w:tab/>
      </w:r>
      <w:sdt>
        <w:sdtPr>
          <w:rPr>
            <w:rFonts w:cs="Segoe UI"/>
          </w:rPr>
          <w:id w:val="160746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579">
            <w:rPr>
              <w:rFonts w:ascii="MS Gothic" w:eastAsia="MS Gothic" w:hAnsi="MS Gothic" w:cs="Segoe UI" w:hint="eastAsia"/>
            </w:rPr>
            <w:t>☐</w:t>
          </w:r>
        </w:sdtContent>
      </w:sdt>
      <w:r>
        <w:rPr>
          <w:rFonts w:cs="Segoe UI"/>
        </w:rPr>
        <w:t xml:space="preserve">  nein</w:t>
      </w:r>
    </w:p>
    <w:p w14:paraId="1BB16CC6" w14:textId="77777777" w:rsidR="001B4642" w:rsidRDefault="001B4642" w:rsidP="00DF2579">
      <w:pPr>
        <w:tabs>
          <w:tab w:val="left" w:pos="709"/>
          <w:tab w:val="left" w:pos="1195"/>
        </w:tabs>
        <w:spacing w:line="240" w:lineRule="auto"/>
        <w:jc w:val="both"/>
        <w:rPr>
          <w:rFonts w:cs="Segoe UI"/>
          <w:i/>
          <w:sz w:val="6"/>
          <w:szCs w:val="6"/>
        </w:rPr>
      </w:pPr>
      <w:r>
        <w:rPr>
          <w:rFonts w:cs="Segoe UI"/>
          <w:i/>
        </w:rPr>
        <w:tab/>
      </w:r>
      <w:r>
        <w:rPr>
          <w:rFonts w:cs="Segoe UI"/>
          <w:i/>
        </w:rPr>
        <w:tab/>
      </w:r>
    </w:p>
    <w:p w14:paraId="00A6A17B" w14:textId="77777777" w:rsidR="001B4642" w:rsidRPr="00DF2579" w:rsidRDefault="001B4642" w:rsidP="00084C62">
      <w:pPr>
        <w:spacing w:after="360" w:line="240" w:lineRule="auto"/>
        <w:ind w:firstLine="709"/>
        <w:jc w:val="both"/>
        <w:rPr>
          <w:rFonts w:cs="Segoe UI"/>
          <w:szCs w:val="22"/>
        </w:rPr>
      </w:pPr>
      <w:r>
        <w:rPr>
          <w:rFonts w:cs="Segoe UI"/>
          <w:i/>
        </w:rPr>
        <w:t>b) Zeitpunkt des Beginns des Zwischenevaluationsverfahrens</w:t>
      </w:r>
      <w:r w:rsidR="00DF2579">
        <w:rPr>
          <w:rStyle w:val="Funotenzeichen"/>
          <w:rFonts w:cs="Segoe UI"/>
          <w:i/>
        </w:rPr>
        <w:footnoteReference w:id="2"/>
      </w:r>
      <w:r>
        <w:rPr>
          <w:rFonts w:cs="Segoe UI"/>
          <w:i/>
        </w:rPr>
        <w:t xml:space="preserve"> </w:t>
      </w:r>
      <w:r>
        <w:rPr>
          <w:rFonts w:cs="Segoe UI"/>
          <w:i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 xml:space="preserve"> </w:t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r>
        <w:rPr>
          <w:rFonts w:cs="Segoe UI"/>
        </w:rPr>
        <w:softHyphen/>
      </w:r>
      <w:sdt>
        <w:sdtPr>
          <w:rPr>
            <w:rFonts w:cs="Segoe UI"/>
          </w:rPr>
          <w:id w:val="1179782040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Jahr(e), </w:t>
      </w:r>
      <w:sdt>
        <w:sdtPr>
          <w:rPr>
            <w:rFonts w:cs="Segoe UI"/>
          </w:rPr>
          <w:id w:val="216781687"/>
          <w:placeholder>
            <w:docPart w:val="DefaultPlaceholder_-1854013440"/>
          </w:placeholder>
        </w:sdtPr>
        <w:sdtEndPr/>
        <w:sdtContent>
          <w:r w:rsidRPr="00DF2579">
            <w:rPr>
              <w:rFonts w:cs="Segoe UI"/>
              <w:highlight w:val="yellow"/>
            </w:rPr>
            <w:t>_____</w:t>
          </w:r>
        </w:sdtContent>
      </w:sdt>
      <w:r>
        <w:rPr>
          <w:rFonts w:cs="Segoe UI"/>
        </w:rPr>
        <w:t xml:space="preserve"> Monat(e) nach Dienstantritt</w:t>
      </w:r>
    </w:p>
    <w:p w14:paraId="138D8BFB" w14:textId="77777777" w:rsidR="001B4642" w:rsidRDefault="001B4642" w:rsidP="00DF2579">
      <w:pPr>
        <w:spacing w:line="240" w:lineRule="auto"/>
        <w:jc w:val="both"/>
        <w:rPr>
          <w:rFonts w:cs="Segoe UI"/>
          <w:b/>
          <w:szCs w:val="22"/>
        </w:rPr>
      </w:pPr>
      <w:r>
        <w:rPr>
          <w:rFonts w:cs="Segoe UI"/>
          <w:b/>
        </w:rPr>
        <w:t>4. Tenure-Evaluation</w:t>
      </w:r>
    </w:p>
    <w:p w14:paraId="383FDAAD" w14:textId="77777777" w:rsidR="001B4642" w:rsidRDefault="001B4642" w:rsidP="00DF2579">
      <w:pPr>
        <w:spacing w:before="0" w:after="0" w:line="240" w:lineRule="auto"/>
        <w:rPr>
          <w:rFonts w:cs="Segoe UI"/>
        </w:rPr>
      </w:pPr>
      <w:r>
        <w:rPr>
          <w:rFonts w:cs="Segoe UI"/>
        </w:rPr>
        <w:t xml:space="preserve">Die Tenure-Evaluation erfolgt im letzten Jahr der Qualifizierungs- bzw. Bewährungsphase. </w:t>
      </w:r>
    </w:p>
    <w:p w14:paraId="04B4F090" w14:textId="77777777" w:rsidR="001B4642" w:rsidRDefault="001B4642" w:rsidP="00DF2579">
      <w:pPr>
        <w:spacing w:before="0" w:after="0" w:line="240" w:lineRule="auto"/>
        <w:rPr>
          <w:rFonts w:cs="Segoe UI"/>
        </w:rPr>
      </w:pPr>
      <w:r>
        <w:rPr>
          <w:rFonts w:cs="Segoe UI"/>
        </w:rPr>
        <w:t>Hierzu bestellt die Dekanin/der Dekan spätestens dreizehn Monate vor Ablauf der Qualifizierungs- bzw. Bewährungsphase ein Mitglied aus dem Kreis der Professorinnen/Professoren der Fakultät als Vorsitzende/Vorsitzenden der Tenure-Evaluationskommission, sofern sie/er den Vorsitz nicht selbst wahrnehmen will (vgl. 7.3 der Rahmenordnung)</w:t>
      </w:r>
    </w:p>
    <w:p w14:paraId="2C7D67AE" w14:textId="77777777" w:rsidR="001B4642" w:rsidRPr="00DF2579" w:rsidRDefault="001B4642" w:rsidP="00DF2579">
      <w:pPr>
        <w:spacing w:after="0"/>
        <w:rPr>
          <w:rFonts w:cs="Segoe UI"/>
          <w:sz w:val="20"/>
        </w:rPr>
      </w:pPr>
    </w:p>
    <w:p w14:paraId="61FF4DDC" w14:textId="77777777" w:rsidR="001B4642" w:rsidRPr="00DF2579" w:rsidRDefault="001B4642" w:rsidP="00DF2579">
      <w:pPr>
        <w:spacing w:before="0" w:after="360" w:line="240" w:lineRule="auto"/>
        <w:rPr>
          <w:rFonts w:cs="Segoe UI"/>
          <w:i/>
          <w:iCs/>
        </w:rPr>
      </w:pPr>
      <w:r>
        <w:rPr>
          <w:rFonts w:cs="Segoe UI"/>
          <w:i/>
          <w:iCs/>
        </w:rPr>
        <w:t>In Abhängigkeit von etwaigen Beurlaubungen (z.B. Elternzeiten), die zu einer Verlängerung des Dienstverhältnisses führen können, können in den Punkten 1 bis 3 Anpassungen vorgenommen werden. Diese sind in einer aktualisierten Vereinbarung festzuhalten. Die aktualisierte Vereinbarung muss an Dezernat P (Personalservice für Beamte) übermittelt werden.</w:t>
      </w: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A638B5" w:rsidRPr="0075717F" w14:paraId="2B208048" w14:textId="77777777" w:rsidTr="001B4642">
        <w:tc>
          <w:tcPr>
            <w:tcW w:w="4815" w:type="dxa"/>
          </w:tcPr>
          <w:p w14:paraId="1A5ACDFC" w14:textId="77777777" w:rsidR="00A638B5" w:rsidRPr="0075717F" w:rsidRDefault="00CF1642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………………………………..</w:t>
            </w:r>
            <w:r w:rsidR="00A638B5" w:rsidRPr="0075717F">
              <w:rPr>
                <w:sz w:val="21"/>
                <w:szCs w:val="21"/>
              </w:rPr>
              <w:t xml:space="preserve">, den </w:t>
            </w:r>
            <w:r>
              <w:rPr>
                <w:sz w:val="21"/>
                <w:szCs w:val="21"/>
              </w:rPr>
              <w:t>…………………………</w:t>
            </w:r>
          </w:p>
        </w:tc>
        <w:tc>
          <w:tcPr>
            <w:tcW w:w="4819" w:type="dxa"/>
          </w:tcPr>
          <w:p w14:paraId="289D06F4" w14:textId="77777777" w:rsidR="00A638B5" w:rsidRPr="0075717F" w:rsidRDefault="00A048D3" w:rsidP="00A638B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004400490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1329A3">
                  <w:rPr>
                    <w:sz w:val="21"/>
                    <w:szCs w:val="21"/>
                    <w:highlight w:val="yellow"/>
                  </w:rPr>
                  <w:t>Ort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  <w:r w:rsidR="00A638B5" w:rsidRPr="0075717F">
              <w:rPr>
                <w:sz w:val="21"/>
                <w:szCs w:val="21"/>
              </w:rPr>
              <w:t xml:space="preserve">, den </w:t>
            </w:r>
            <w:sdt>
              <w:sdtPr>
                <w:rPr>
                  <w:sz w:val="21"/>
                  <w:szCs w:val="21"/>
                </w:rPr>
                <w:id w:val="583349346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1329A3">
                  <w:rPr>
                    <w:sz w:val="21"/>
                    <w:szCs w:val="21"/>
                    <w:highlight w:val="yellow"/>
                  </w:rPr>
                  <w:t>Datum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</w:p>
        </w:tc>
      </w:tr>
      <w:tr w:rsidR="00A638B5" w:rsidRPr="0075717F" w14:paraId="2705EAF9" w14:textId="77777777" w:rsidTr="001B4642">
        <w:tc>
          <w:tcPr>
            <w:tcW w:w="4815" w:type="dxa"/>
          </w:tcPr>
          <w:p w14:paraId="18E60221" w14:textId="77777777"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14:paraId="4AEC79C3" w14:textId="77777777"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14:paraId="6D081C82" w14:textId="77777777"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Kandidat/in</w:t>
            </w:r>
          </w:p>
        </w:tc>
        <w:tc>
          <w:tcPr>
            <w:tcW w:w="4819" w:type="dxa"/>
          </w:tcPr>
          <w:p w14:paraId="6B3A8BEE" w14:textId="77777777" w:rsidR="00A638B5" w:rsidRPr="0075717F" w:rsidRDefault="00A638B5" w:rsidP="00A638B5">
            <w:pPr>
              <w:rPr>
                <w:sz w:val="21"/>
                <w:szCs w:val="21"/>
              </w:rPr>
            </w:pPr>
          </w:p>
          <w:p w14:paraId="40170818" w14:textId="77777777"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14:paraId="4E9E6A71" w14:textId="46458052" w:rsidR="00A638B5" w:rsidRDefault="00A048D3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Dekan</w:t>
            </w:r>
            <w:r w:rsidR="00A638B5" w:rsidRPr="0075717F">
              <w:rPr>
                <w:sz w:val="21"/>
                <w:szCs w:val="21"/>
              </w:rPr>
              <w:t>/in</w:t>
            </w:r>
          </w:p>
          <w:p w14:paraId="2E665635" w14:textId="77777777" w:rsidR="00DF2579" w:rsidRPr="0075717F" w:rsidRDefault="00DF2579" w:rsidP="00A638B5">
            <w:pPr>
              <w:rPr>
                <w:sz w:val="21"/>
                <w:szCs w:val="21"/>
              </w:rPr>
            </w:pPr>
          </w:p>
        </w:tc>
      </w:tr>
    </w:tbl>
    <w:p w14:paraId="29142362" w14:textId="77777777" w:rsidR="002224D5" w:rsidRPr="00BF4D5F" w:rsidRDefault="002224D5" w:rsidP="00A638B5"/>
    <w:sectPr w:rsidR="002224D5" w:rsidRPr="00BF4D5F" w:rsidSect="00084C62">
      <w:headerReference w:type="default" r:id="rId11"/>
      <w:pgSz w:w="11907" w:h="16840" w:code="9"/>
      <w:pgMar w:top="1871" w:right="1134" w:bottom="851" w:left="1134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FAD7F" w14:textId="77777777" w:rsidR="00A17EB7" w:rsidRDefault="00A17EB7">
      <w:r>
        <w:separator/>
      </w:r>
    </w:p>
  </w:endnote>
  <w:endnote w:type="continuationSeparator" w:id="0">
    <w:p w14:paraId="5FF9F8DE" w14:textId="77777777" w:rsidR="00A17EB7" w:rsidRDefault="00A1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20AD" w14:textId="77777777" w:rsidR="00A17EB7" w:rsidRDefault="00A17EB7">
      <w:r>
        <w:separator/>
      </w:r>
    </w:p>
  </w:footnote>
  <w:footnote w:type="continuationSeparator" w:id="0">
    <w:p w14:paraId="705830F4" w14:textId="77777777" w:rsidR="00A17EB7" w:rsidRDefault="00A17EB7">
      <w:r>
        <w:continuationSeparator/>
      </w:r>
    </w:p>
  </w:footnote>
  <w:footnote w:id="1">
    <w:p w14:paraId="7A3099C5" w14:textId="77777777" w:rsidR="00DF2579" w:rsidRDefault="00DF2579" w:rsidP="00084C62">
      <w:pPr>
        <w:pStyle w:val="Funotentext"/>
        <w:spacing w:line="240" w:lineRule="auto"/>
      </w:pPr>
      <w:r>
        <w:rPr>
          <w:rStyle w:val="Funotenzeichen"/>
        </w:rPr>
        <w:footnoteRef/>
      </w:r>
      <w:r>
        <w:t xml:space="preserve"> </w:t>
      </w:r>
      <w:r>
        <w:rPr>
          <w:rFonts w:cs="Segoe UI"/>
          <w:szCs w:val="18"/>
        </w:rPr>
        <w:t>vgl. 6.1.3 der Rahmenordnung. Zum festgelegte Zeitpunkt reicht die Stelleninhaberin/der Stelleninhaber einen entsprechenden Antrag, einen ca. 2 DIN A4 Seiten umfassenden Statusbericht mit Bezugnahme auf die in der Zielvereinbarung benannten Ziele und Meilensteine sowie einen Vorschlag zu den Teilnehmerinnen/Teilnehmern am Gespräch im Dekanat ein.</w:t>
      </w:r>
    </w:p>
  </w:footnote>
  <w:footnote w:id="2">
    <w:p w14:paraId="35881573" w14:textId="77777777" w:rsidR="00DF2579" w:rsidRDefault="00DF2579" w:rsidP="00084C62">
      <w:pPr>
        <w:pStyle w:val="Funotentext"/>
        <w:spacing w:line="240" w:lineRule="auto"/>
      </w:pPr>
      <w:r>
        <w:rPr>
          <w:rStyle w:val="Funotenzeichen"/>
        </w:rPr>
        <w:footnoteRef/>
      </w:r>
      <w:r>
        <w:t xml:space="preserve"> </w:t>
      </w:r>
      <w:r>
        <w:rPr>
          <w:rFonts w:cs="Segoe UI"/>
          <w:szCs w:val="18"/>
        </w:rPr>
        <w:t>vgl. 6.2.5 der Rahmenordnung. Zum festgelegten Zeitpunkt bestellt der Dekan /die Dekanin ein Mitglied aus dem Kreis der Professorinnen/Professoren der Fakultät als Vorsitzende/n der Zwischen-Evaluationskommission, sofern sie/er den Vorsitz nicht selbst wahrnehmen will.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74F68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2C5E1EB7" wp14:editId="31CD20B5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256C8B82" wp14:editId="5030C634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7006AD9"/>
    <w:multiLevelType w:val="hybridMultilevel"/>
    <w:tmpl w:val="C2D26E10"/>
    <w:lvl w:ilvl="0" w:tplc="B4B03F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D5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C62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29A3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4400"/>
    <w:rsid w:val="001867D6"/>
    <w:rsid w:val="00196C47"/>
    <w:rsid w:val="001975FC"/>
    <w:rsid w:val="001B083C"/>
    <w:rsid w:val="001B317E"/>
    <w:rsid w:val="001B4642"/>
    <w:rsid w:val="001B753C"/>
    <w:rsid w:val="001C45DA"/>
    <w:rsid w:val="001C4D2C"/>
    <w:rsid w:val="001E7BD6"/>
    <w:rsid w:val="001E7C6A"/>
    <w:rsid w:val="001F1E6D"/>
    <w:rsid w:val="00215DA5"/>
    <w:rsid w:val="00216097"/>
    <w:rsid w:val="002224D5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60CC5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4E52DE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5717F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2D1F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9400A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048D3"/>
    <w:rsid w:val="00A11279"/>
    <w:rsid w:val="00A16D5D"/>
    <w:rsid w:val="00A17EB7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38B5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4D5F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1642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B748E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2579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8F46B0E"/>
  <w15:docId w15:val="{3519789D-7F51-472C-9EA8-EF9681E0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A638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0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2020-UdS-Dokument-Vorlage-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9A113-5329-4676-989E-A1BA94BD8706}"/>
      </w:docPartPr>
      <w:docPartBody>
        <w:p w:rsidR="0053171E" w:rsidRDefault="00B37D12">
          <w:r w:rsidRPr="0083439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12"/>
    <w:rsid w:val="00527376"/>
    <w:rsid w:val="0053171E"/>
    <w:rsid w:val="009D067A"/>
    <w:rsid w:val="00B37D12"/>
    <w:rsid w:val="00D15558"/>
    <w:rsid w:val="00FD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D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9521B3-8ABC-4507-A981-A48267E5A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2</Pages>
  <Words>215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1827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petryj</dc:creator>
  <cp:keywords/>
  <dc:description/>
  <cp:lastModifiedBy>Katrin Baltes</cp:lastModifiedBy>
  <cp:revision>3</cp:revision>
  <cp:lastPrinted>2019-11-04T08:42:00Z</cp:lastPrinted>
  <dcterms:created xsi:type="dcterms:W3CDTF">2021-06-02T14:06:00Z</dcterms:created>
  <dcterms:modified xsi:type="dcterms:W3CDTF">2021-06-02T14:07:00Z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