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D8" w:rsidRPr="0075717F" w:rsidRDefault="002224D5" w:rsidP="002224D5">
      <w:pPr>
        <w:pStyle w:val="UdS-Headline3"/>
        <w:spacing w:before="0" w:after="0"/>
        <w:rPr>
          <w:sz w:val="21"/>
          <w:szCs w:val="21"/>
        </w:rPr>
      </w:pPr>
      <w:r w:rsidRPr="0075717F">
        <w:rPr>
          <w:sz w:val="21"/>
          <w:szCs w:val="21"/>
        </w:rPr>
        <w:t>Juniorprofessur</w:t>
      </w:r>
    </w:p>
    <w:p w:rsidR="002224D5" w:rsidRDefault="002224D5" w:rsidP="00322C4B">
      <w:pPr>
        <w:pStyle w:val="UdS-Headline3"/>
        <w:spacing w:before="0" w:after="0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BF4D5F" w:rsidRPr="00322C4B">
                <w:rPr>
                  <w:rStyle w:val="Platzhaltertext"/>
                  <w:sz w:val="21"/>
                  <w:szCs w:val="21"/>
                  <w:highlight w:val="yellow"/>
                </w:rPr>
                <w:t>Klicken oder tippen Sie hier, um Text einzugeben.</w:t>
              </w:r>
            </w:sdtContent>
          </w:sdt>
        </w:sdtContent>
      </w:sdt>
    </w:p>
    <w:p w:rsidR="00322C4B" w:rsidRPr="00322C4B" w:rsidRDefault="00322C4B" w:rsidP="00322C4B">
      <w:pPr>
        <w:pStyle w:val="UdS-Headline3"/>
        <w:spacing w:before="0" w:after="240"/>
      </w:pPr>
      <w:r w:rsidRPr="00322C4B">
        <w:rPr>
          <w:sz w:val="21"/>
          <w:szCs w:val="21"/>
        </w:rPr>
        <w:t>am</w:t>
      </w:r>
      <w:r>
        <w:t xml:space="preserve"> </w:t>
      </w:r>
      <w:sdt>
        <w:sdtPr>
          <w:id w:val="-1362124937"/>
          <w:placeholder>
            <w:docPart w:val="DefaultPlaceholder_-1854013440"/>
          </w:placeholder>
        </w:sdtPr>
        <w:sdtEndPr/>
        <w:sdtContent>
          <w:r>
            <w:t>[</w:t>
          </w:r>
          <w:r w:rsidRPr="00322C4B">
            <w:rPr>
              <w:highlight w:val="yellow"/>
            </w:rPr>
            <w:t>antragsstellende wissenschaftliche Einrichtung</w:t>
          </w:r>
          <w:r>
            <w:t>]</w:t>
          </w:r>
        </w:sdtContent>
      </w:sdt>
    </w:p>
    <w:p w:rsidR="002224D5" w:rsidRPr="0075717F" w:rsidRDefault="002224D5" w:rsidP="002224D5">
      <w:pPr>
        <w:rPr>
          <w:sz w:val="21"/>
          <w:szCs w:val="21"/>
        </w:rPr>
      </w:pPr>
      <w:r w:rsidRPr="0075717F">
        <w:rPr>
          <w:i/>
          <w:sz w:val="21"/>
          <w:szCs w:val="21"/>
        </w:rPr>
        <w:t xml:space="preserve">Dauer der ersten Phase: </w:t>
      </w:r>
      <w:sdt>
        <w:sdtPr>
          <w:rPr>
            <w:i/>
            <w:sz w:val="21"/>
            <w:szCs w:val="21"/>
            <w:highlight w:val="yellow"/>
          </w:rPr>
          <w:id w:val="237674389"/>
          <w:placeholder>
            <w:docPart w:val="DefaultPlaceholder_-1854013440"/>
          </w:placeholder>
        </w:sdtPr>
        <w:sdtEndPr/>
        <w:sdtContent>
          <w:r w:rsidR="00BF4D5F" w:rsidRPr="00322C4B">
            <w:rPr>
              <w:i/>
              <w:sz w:val="21"/>
              <w:szCs w:val="21"/>
              <w:highlight w:val="yellow"/>
            </w:rPr>
            <w:t>X</w:t>
          </w:r>
        </w:sdtContent>
      </w:sdt>
      <w:r w:rsidRPr="0075717F">
        <w:rPr>
          <w:i/>
          <w:sz w:val="21"/>
          <w:szCs w:val="21"/>
        </w:rPr>
        <w:t xml:space="preserve"> Jahre</w:t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="0075717F" w:rsidRPr="0075717F">
        <w:rPr>
          <w:sz w:val="21"/>
          <w:szCs w:val="21"/>
        </w:rPr>
        <w:t xml:space="preserve">          </w:t>
      </w:r>
      <w:r w:rsidRPr="0075717F">
        <w:rPr>
          <w:i/>
          <w:sz w:val="21"/>
          <w:szCs w:val="21"/>
        </w:rPr>
        <w:t>Datum:</w:t>
      </w:r>
      <w:r w:rsidR="00BF4D5F" w:rsidRPr="0075717F">
        <w:rPr>
          <w:i/>
          <w:sz w:val="21"/>
          <w:szCs w:val="21"/>
        </w:rPr>
        <w:t xml:space="preserve"> </w:t>
      </w:r>
      <w:r w:rsidR="00BF4D5F" w:rsidRPr="00322C4B">
        <w:rPr>
          <w:i/>
          <w:sz w:val="21"/>
          <w:szCs w:val="21"/>
          <w:highlight w:val="yellow"/>
        </w:rPr>
        <w:t>XX.XX.XXXX</w:t>
      </w:r>
    </w:p>
    <w:p w:rsidR="002224D5" w:rsidRPr="00BF4D5F" w:rsidRDefault="002224D5" w:rsidP="002224D5">
      <w:pPr>
        <w:pStyle w:val="UdS-Headline1"/>
        <w:jc w:val="center"/>
        <w:rPr>
          <w:b/>
        </w:rPr>
      </w:pPr>
      <w:r w:rsidRPr="00BF4D5F">
        <w:rPr>
          <w:b/>
        </w:rPr>
        <w:t>Zielvereinbarung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Für die Evaluation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der </w:t>
      </w:r>
      <w:r w:rsidR="001D49F3">
        <w:rPr>
          <w:sz w:val="21"/>
          <w:szCs w:val="21"/>
        </w:rPr>
        <w:t xml:space="preserve">assoziierten </w:t>
      </w:r>
      <w:r w:rsidRPr="0075717F">
        <w:rPr>
          <w:sz w:val="21"/>
          <w:szCs w:val="21"/>
        </w:rPr>
        <w:t xml:space="preserve">Juniorprofessur für </w:t>
      </w:r>
      <w:r w:rsidR="00E54F0F" w:rsidRPr="00E54F0F">
        <w:rPr>
          <w:sz w:val="21"/>
          <w:szCs w:val="21"/>
          <w:highlight w:val="yellow"/>
        </w:rPr>
        <w:t>XXXX</w:t>
      </w:r>
      <w:r w:rsidR="00E54F0F">
        <w:rPr>
          <w:sz w:val="21"/>
          <w:szCs w:val="21"/>
        </w:rPr>
        <w:t>.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werden folgende Ziele und Meilensteine</w:t>
      </w:r>
      <w:r w:rsidR="00A638B5" w:rsidRPr="0075717F">
        <w:rPr>
          <w:rStyle w:val="Funotenzeichen"/>
          <w:sz w:val="21"/>
          <w:szCs w:val="21"/>
        </w:rPr>
        <w:footnoteReference w:id="1"/>
      </w:r>
      <w:r w:rsidRPr="0075717F">
        <w:rPr>
          <w:sz w:val="21"/>
          <w:szCs w:val="21"/>
        </w:rPr>
        <w:t xml:space="preserve"> vereinbart, 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auf deren Grundlage die Evaluation durchgeführt werden:</w:t>
      </w:r>
    </w:p>
    <w:p w:rsidR="002224D5" w:rsidRPr="00252E8F" w:rsidRDefault="002224D5" w:rsidP="00BF4D5F">
      <w:pPr>
        <w:spacing w:line="240" w:lineRule="auto"/>
        <w:jc w:val="center"/>
        <w:rPr>
          <w:sz w:val="20"/>
        </w:rPr>
      </w:pPr>
    </w:p>
    <w:tbl>
      <w:tblPr>
        <w:tblStyle w:val="Uds-TabelleblauohneErgebniszeile"/>
        <w:tblW w:w="0" w:type="auto"/>
        <w:tblLook w:val="04A0" w:firstRow="1" w:lastRow="0" w:firstColumn="1" w:lastColumn="0" w:noHBand="0" w:noVBand="1"/>
      </w:tblPr>
      <w:tblGrid>
        <w:gridCol w:w="3964"/>
        <w:gridCol w:w="5665"/>
      </w:tblGrid>
      <w:tr w:rsidR="002224D5" w:rsidTr="00E5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4" w:space="0" w:color="BEBEBE" w:themeColor="accent4"/>
            </w:tcBorders>
          </w:tcPr>
          <w:p w:rsidR="002224D5" w:rsidRPr="002224D5" w:rsidRDefault="002224D5" w:rsidP="00E54F0F">
            <w:pPr>
              <w:spacing w:line="240" w:lineRule="auto"/>
              <w:rPr>
                <w:b/>
                <w:bCs w:val="0"/>
                <w:sz w:val="20"/>
              </w:rPr>
            </w:pPr>
            <w:r w:rsidRPr="002224D5">
              <w:rPr>
                <w:b/>
                <w:sz w:val="20"/>
              </w:rPr>
              <w:t>Forschung</w:t>
            </w:r>
          </w:p>
          <w:p w:rsidR="002224D5" w:rsidRPr="00A638B5" w:rsidRDefault="002224D5" w:rsidP="00E54F0F">
            <w:pPr>
              <w:spacing w:line="240" w:lineRule="auto"/>
              <w:rPr>
                <w:sz w:val="17"/>
                <w:szCs w:val="17"/>
              </w:rPr>
            </w:pPr>
            <w:r w:rsidRPr="00A638B5">
              <w:rPr>
                <w:sz w:val="17"/>
                <w:szCs w:val="17"/>
              </w:rPr>
              <w:t>Bspw. zu: Forschungsziele, Veröffentlichungen, Beiträge auf Tagungen/Konferenzen, Drittmitteleinwerbung, wissenschaftliche Einbindung, Transferaktivitäten</w:t>
            </w:r>
          </w:p>
        </w:tc>
        <w:tc>
          <w:tcPr>
            <w:tcW w:w="5665" w:type="dxa"/>
            <w:tcBorders>
              <w:left w:val="single" w:sz="4" w:space="0" w:color="BEBEBE" w:themeColor="accent4"/>
              <w:right w:val="nil"/>
            </w:tcBorders>
          </w:tcPr>
          <w:p w:rsidR="002224D5" w:rsidRPr="002224D5" w:rsidRDefault="002224D5" w:rsidP="00E54F0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sz w:val="20"/>
              </w:rPr>
              <w:t>Meilensteine</w:t>
            </w:r>
          </w:p>
        </w:tc>
      </w:tr>
      <w:tr w:rsidR="002224D5" w:rsidTr="00E5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Pr="00BF4D5F" w:rsidRDefault="00BF4D5F" w:rsidP="00E54F0F">
            <w:pPr>
              <w:spacing w:line="240" w:lineRule="auto"/>
              <w:rPr>
                <w:bCs w:val="0"/>
                <w:sz w:val="20"/>
              </w:rPr>
            </w:pPr>
          </w:p>
          <w:p w:rsidR="00BF4D5F" w:rsidRDefault="00BF4D5F" w:rsidP="00E54F0F">
            <w:pPr>
              <w:spacing w:line="240" w:lineRule="auto"/>
              <w:rPr>
                <w:sz w:val="20"/>
              </w:rPr>
            </w:pPr>
          </w:p>
          <w:p w:rsidR="00A638B5" w:rsidRPr="00A638B5" w:rsidRDefault="00A638B5" w:rsidP="00E54F0F">
            <w:pPr>
              <w:spacing w:line="240" w:lineRule="auto"/>
              <w:rPr>
                <w:bCs w:val="0"/>
                <w:sz w:val="20"/>
              </w:rPr>
            </w:pPr>
          </w:p>
          <w:p w:rsidR="00BF4D5F" w:rsidRPr="00A638B5" w:rsidRDefault="00BF4D5F" w:rsidP="00E54F0F">
            <w:pPr>
              <w:spacing w:line="240" w:lineRule="auto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E54F0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E54F0F">
        <w:trPr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E54F0F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Lehre</w:t>
            </w:r>
          </w:p>
          <w:p w:rsidR="002224D5" w:rsidRPr="002224D5" w:rsidRDefault="002224D5" w:rsidP="00E54F0F">
            <w:pPr>
              <w:spacing w:line="240" w:lineRule="auto"/>
              <w:rPr>
                <w:color w:val="FFFFFF" w:themeColor="background1"/>
              </w:rPr>
            </w:pPr>
            <w:r w:rsidRPr="00A638B5">
              <w:rPr>
                <w:color w:val="FFFFFF" w:themeColor="background1"/>
                <w:sz w:val="17"/>
                <w:szCs w:val="17"/>
              </w:rPr>
              <w:t>Bspw. zu: Planungen im Bereich Lehre, Didaktik, Betreuung von Studierenden, Beitrag zur Internationalität der Lehre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Pr="002224D5" w:rsidRDefault="002224D5" w:rsidP="00E54F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2224D5" w:rsidTr="00E5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Default="00BF4D5F" w:rsidP="00E54F0F">
            <w:pPr>
              <w:spacing w:line="240" w:lineRule="auto"/>
              <w:rPr>
                <w:bCs w:val="0"/>
                <w:sz w:val="20"/>
              </w:rPr>
            </w:pPr>
          </w:p>
          <w:p w:rsidR="00A638B5" w:rsidRPr="00BF4D5F" w:rsidRDefault="00A638B5" w:rsidP="00E54F0F">
            <w:pPr>
              <w:spacing w:line="240" w:lineRule="auto"/>
              <w:rPr>
                <w:sz w:val="20"/>
              </w:rPr>
            </w:pPr>
          </w:p>
          <w:p w:rsidR="00BF4D5F" w:rsidRPr="00BF4D5F" w:rsidRDefault="00BF4D5F" w:rsidP="00E54F0F">
            <w:pPr>
              <w:spacing w:line="240" w:lineRule="auto"/>
              <w:rPr>
                <w:bCs w:val="0"/>
                <w:sz w:val="20"/>
              </w:rPr>
            </w:pPr>
          </w:p>
          <w:p w:rsidR="002224D5" w:rsidRPr="00BF4D5F" w:rsidRDefault="002224D5" w:rsidP="00E54F0F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E54F0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E54F0F">
        <w:trPr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E54F0F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Akademische Selbstverwaltung und weitere Qualifikationen</w:t>
            </w:r>
          </w:p>
          <w:p w:rsidR="002224D5" w:rsidRDefault="002224D5" w:rsidP="00E54F0F">
            <w:pPr>
              <w:spacing w:line="240" w:lineRule="auto"/>
            </w:pPr>
            <w:r w:rsidRPr="00A638B5">
              <w:rPr>
                <w:color w:val="FFFFFF" w:themeColor="background1"/>
                <w:sz w:val="17"/>
                <w:szCs w:val="17"/>
              </w:rPr>
              <w:t>Bspw. zu: Mitwirkung in der akademischen Selbstverwaltung, Führungskompetenz, Managementkompetenz, Dienstleistungen für den außeruniversitären Bereich, gleichstellungsbezogene Ziele (Gender und Diversität)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Default="002224D5" w:rsidP="00E54F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BF4D5F" w:rsidTr="00E5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F2F2F2" w:themeFill="accent6" w:themeFillTint="33"/>
          </w:tcPr>
          <w:p w:rsidR="00BF4D5F" w:rsidRDefault="00BF4D5F" w:rsidP="00E54F0F">
            <w:pPr>
              <w:spacing w:line="240" w:lineRule="auto"/>
              <w:rPr>
                <w:sz w:val="20"/>
              </w:rPr>
            </w:pPr>
          </w:p>
          <w:p w:rsidR="00A638B5" w:rsidRDefault="00A638B5" w:rsidP="00E54F0F">
            <w:pPr>
              <w:spacing w:line="240" w:lineRule="auto"/>
              <w:rPr>
                <w:sz w:val="20"/>
              </w:rPr>
            </w:pPr>
          </w:p>
          <w:p w:rsidR="00A638B5" w:rsidRDefault="00A638B5" w:rsidP="00E54F0F">
            <w:pPr>
              <w:spacing w:line="240" w:lineRule="auto"/>
              <w:rPr>
                <w:sz w:val="20"/>
              </w:rPr>
            </w:pPr>
          </w:p>
          <w:p w:rsidR="00A638B5" w:rsidRPr="00BF4D5F" w:rsidRDefault="00A638B5" w:rsidP="00E54F0F">
            <w:pPr>
              <w:spacing w:line="240" w:lineRule="auto"/>
              <w:rPr>
                <w:bCs w:val="0"/>
                <w:sz w:val="20"/>
              </w:rPr>
            </w:pPr>
          </w:p>
        </w:tc>
        <w:tc>
          <w:tcPr>
            <w:tcW w:w="5665" w:type="dxa"/>
            <w:shd w:val="clear" w:color="auto" w:fill="F2F2F2" w:themeFill="accent6" w:themeFillTint="33"/>
          </w:tcPr>
          <w:p w:rsidR="00BF4D5F" w:rsidRPr="00A638B5" w:rsidRDefault="00BF4D5F" w:rsidP="00E54F0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</w:p>
        </w:tc>
      </w:tr>
    </w:tbl>
    <w:p w:rsidR="00BF4D5F" w:rsidRPr="00A638B5" w:rsidRDefault="00BF4D5F" w:rsidP="00BF4D5F">
      <w:pPr>
        <w:rPr>
          <w:sz w:val="2"/>
        </w:rPr>
      </w:pPr>
    </w:p>
    <w:p w:rsidR="00322C4B" w:rsidRDefault="00322C4B"/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113"/>
      </w:tblGrid>
      <w:tr w:rsidR="00322C4B" w:rsidTr="00322C4B">
        <w:tc>
          <w:tcPr>
            <w:tcW w:w="3119" w:type="dxa"/>
          </w:tcPr>
          <w:p w:rsidR="00322C4B" w:rsidRPr="0075717F" w:rsidRDefault="004E79C7" w:rsidP="00A638B5">
            <w:pPr>
              <w:pStyle w:val="Listenabsatz"/>
              <w:numPr>
                <w:ilvl w:val="0"/>
                <w:numId w:val="0"/>
              </w:numPr>
              <w:spacing w:before="240" w:after="120" w:line="240" w:lineRule="auto"/>
              <w:ind w:left="22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183529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C4B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Einverständnis der Fakultät per Mail mitgeteilt</w:t>
            </w:r>
          </w:p>
        </w:tc>
        <w:tc>
          <w:tcPr>
            <w:tcW w:w="3402" w:type="dxa"/>
          </w:tcPr>
          <w:p w:rsidR="00322C4B" w:rsidRDefault="004E79C7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5992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C4B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Einverständnis der </w:t>
            </w:r>
            <w:r w:rsidR="00322C4B">
              <w:rPr>
                <w:rFonts w:asciiTheme="minorHAnsi" w:hAnsiTheme="minorHAnsi" w:cstheme="minorHAnsi"/>
                <w:sz w:val="21"/>
                <w:szCs w:val="21"/>
              </w:rPr>
              <w:t>antragsstellenden Einrichtung</w:t>
            </w:r>
            <w:r w:rsidR="00E54F0F">
              <w:rPr>
                <w:rFonts w:asciiTheme="minorHAnsi" w:hAnsiTheme="minorHAnsi" w:cstheme="minorHAnsi"/>
                <w:sz w:val="21"/>
                <w:szCs w:val="21"/>
              </w:rPr>
              <w:t xml:space="preserve"> (</w:t>
            </w:r>
            <w:r w:rsidR="00E54F0F" w:rsidRPr="00E54F0F">
              <w:rPr>
                <w:rFonts w:asciiTheme="minorHAnsi" w:hAnsiTheme="minorHAnsi" w:cstheme="minorHAnsi"/>
                <w:sz w:val="21"/>
                <w:szCs w:val="21"/>
                <w:highlight w:val="yellow"/>
              </w:rPr>
              <w:t>XXXX</w:t>
            </w:r>
            <w:r w:rsidR="00E54F0F">
              <w:rPr>
                <w:rFonts w:asciiTheme="minorHAnsi" w:hAnsiTheme="minorHAnsi" w:cstheme="minorHAnsi"/>
                <w:sz w:val="21"/>
                <w:szCs w:val="21"/>
              </w:rPr>
              <w:t xml:space="preserve">) </w:t>
            </w:r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>per Mail mitgeteilt</w:t>
            </w:r>
          </w:p>
        </w:tc>
        <w:tc>
          <w:tcPr>
            <w:tcW w:w="3113" w:type="dxa"/>
          </w:tcPr>
          <w:p w:rsidR="00322C4B" w:rsidRPr="0075717F" w:rsidRDefault="004E79C7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8566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C4B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 Einverständnis der Gleichstellungs</w:t>
            </w:r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softHyphen/>
              <w:t>beauftragten per Mail mitgeteilt</w:t>
            </w:r>
          </w:p>
        </w:tc>
      </w:tr>
    </w:tbl>
    <w:p w:rsidR="00322C4B" w:rsidRDefault="00322C4B"/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A638B5" w:rsidRPr="0075717F" w:rsidTr="00322C4B">
        <w:tc>
          <w:tcPr>
            <w:tcW w:w="4815" w:type="dxa"/>
          </w:tcPr>
          <w:p w:rsidR="00A638B5" w:rsidRPr="0075717F" w:rsidRDefault="00E54F0F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</w:t>
            </w:r>
            <w:proofErr w:type="gramStart"/>
            <w:r>
              <w:rPr>
                <w:sz w:val="21"/>
                <w:szCs w:val="21"/>
              </w:rPr>
              <w:t>…….</w:t>
            </w:r>
            <w:proofErr w:type="gramEnd"/>
            <w:r>
              <w:rPr>
                <w:sz w:val="21"/>
                <w:szCs w:val="21"/>
              </w:rPr>
              <w:t>.</w:t>
            </w:r>
          </w:p>
        </w:tc>
        <w:tc>
          <w:tcPr>
            <w:tcW w:w="4819" w:type="dxa"/>
          </w:tcPr>
          <w:p w:rsidR="00A638B5" w:rsidRPr="0075717F" w:rsidRDefault="004E79C7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322C4B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322C4B">
                  <w:rPr>
                    <w:sz w:val="21"/>
                    <w:szCs w:val="21"/>
                    <w:highlight w:val="yellow"/>
                  </w:rPr>
                  <w:t>Datum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</w:p>
        </w:tc>
      </w:tr>
      <w:tr w:rsidR="00A638B5" w:rsidRPr="0075717F" w:rsidTr="00322C4B">
        <w:tc>
          <w:tcPr>
            <w:tcW w:w="4815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9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Universitätspräsident/in</w:t>
            </w:r>
          </w:p>
        </w:tc>
      </w:tr>
    </w:tbl>
    <w:p w:rsidR="002224D5" w:rsidRPr="00BF4D5F" w:rsidRDefault="002224D5" w:rsidP="00A638B5">
      <w:bookmarkStart w:id="1" w:name="_GoBack"/>
      <w:bookmarkEnd w:id="1"/>
    </w:p>
    <w:sectPr w:rsidR="002224D5" w:rsidRPr="00BF4D5F" w:rsidSect="00A638B5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51C" w:rsidRDefault="000D751C">
      <w:r>
        <w:separator/>
      </w:r>
    </w:p>
  </w:endnote>
  <w:endnote w:type="continuationSeparator" w:id="0">
    <w:p w:rsidR="000D751C" w:rsidRDefault="000D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51C" w:rsidRDefault="000D751C">
      <w:r>
        <w:separator/>
      </w:r>
    </w:p>
  </w:footnote>
  <w:footnote w:type="continuationSeparator" w:id="0">
    <w:p w:rsidR="000D751C" w:rsidRDefault="000D751C">
      <w:r>
        <w:continuationSeparator/>
      </w:r>
    </w:p>
  </w:footnote>
  <w:footnote w:id="1">
    <w:p w:rsidR="00A638B5" w:rsidRPr="00A638B5" w:rsidRDefault="00A638B5" w:rsidP="00A638B5">
      <w:pPr>
        <w:spacing w:before="0" w:after="0" w:line="240" w:lineRule="auto"/>
        <w:rPr>
          <w:sz w:val="16"/>
        </w:rPr>
      </w:pPr>
      <w:r w:rsidRPr="00A638B5">
        <w:rPr>
          <w:rStyle w:val="Funotenzeichen"/>
          <w:sz w:val="16"/>
        </w:rPr>
        <w:footnoteRef/>
      </w:r>
      <w:r w:rsidRPr="00A638B5">
        <w:rPr>
          <w:sz w:val="16"/>
        </w:rPr>
        <w:t xml:space="preserve"> </w:t>
      </w:r>
      <w:r w:rsidRPr="00A638B5">
        <w:rPr>
          <w:sz w:val="14"/>
        </w:rPr>
        <w:t xml:space="preserve">Die Ziele werden festgelegt auf der Grundlage der in </w:t>
      </w:r>
      <w:r w:rsidR="004E79C7">
        <w:rPr>
          <w:sz w:val="14"/>
        </w:rPr>
        <w:t xml:space="preserve">Abschnitt 4.1.5 und Abschnitt 4.3 </w:t>
      </w:r>
      <w:r w:rsidRPr="00A638B5">
        <w:rPr>
          <w:sz w:val="14"/>
        </w:rPr>
        <w:t>der Rahmenordnung zur Freigabe, Besetzung und Evaluation von Juniorprofessuren an der Universität des Saarlandes</w:t>
      </w:r>
      <w:bookmarkStart w:id="0" w:name="_Toc525130174"/>
      <w:r w:rsidRPr="00A638B5">
        <w:rPr>
          <w:sz w:val="14"/>
        </w:rPr>
        <w:t xml:space="preserve"> benannten Kriterien und Bewertungsgrundlagen für die Evaluation im Rahmen von</w:t>
      </w:r>
      <w:r w:rsidR="004E79C7">
        <w:rPr>
          <w:sz w:val="14"/>
        </w:rPr>
        <w:t xml:space="preserve"> assoziierten</w:t>
      </w:r>
      <w:r w:rsidRPr="00A638B5">
        <w:rPr>
          <w:sz w:val="14"/>
        </w:rPr>
        <w:t xml:space="preserve"> Juniorprofessuren</w:t>
      </w:r>
      <w:bookmarkEnd w:id="0"/>
      <w:r w:rsidR="004E79C7">
        <w:rPr>
          <w:sz w:val="14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25AC"/>
    <w:rsid w:val="000C5152"/>
    <w:rsid w:val="000C5912"/>
    <w:rsid w:val="000D2B8F"/>
    <w:rsid w:val="000D751C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D49F3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2E8F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22C4B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2DE"/>
    <w:rsid w:val="004E79C7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D70D0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3962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2D1F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B748E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54F0F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AB978DC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yj\Downloads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22237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522237"/>
    <w:rsid w:val="009116D3"/>
    <w:rsid w:val="009D067A"/>
    <w:rsid w:val="00AF4122"/>
    <w:rsid w:val="00B37D12"/>
    <w:rsid w:val="00DA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EF193A-EAB0-415F-8402-8989AB3E7049}">
  <ds:schemaRefs>
    <ds:schemaRef ds:uri="http://www.w3.org/XML/1998/namespace"/>
    <ds:schemaRef ds:uri="http://purl.org/dc/elements/1.1/"/>
    <ds:schemaRef ds:uri="2b32b6e6-0bb7-4c82-9f7c-7a818d8561ca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db3cc98f-2351-4d1d-8811-54c0137e49d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8BDA26-98AB-4CA9-B04B-04C6779ED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130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1302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Julia-Catherina Petry</cp:lastModifiedBy>
  <cp:revision>2</cp:revision>
  <cp:lastPrinted>2019-11-04T08:42:00Z</cp:lastPrinted>
  <dcterms:created xsi:type="dcterms:W3CDTF">2022-02-02T08:49:00Z</dcterms:created>
  <dcterms:modified xsi:type="dcterms:W3CDTF">2022-02-02T08:49:00Z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