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23933134" w:displacedByCustomXml="next"/>
    <w:sdt>
      <w:sdtPr>
        <w:rPr>
          <w:color w:val="004877"/>
          <w:sz w:val="26"/>
        </w:rPr>
        <w:id w:val="-90165407"/>
        <w:docPartObj>
          <w:docPartGallery w:val="Cover Pages"/>
          <w:docPartUnique/>
        </w:docPartObj>
      </w:sdtPr>
      <w:sdtEndPr/>
      <w:sdtContent>
        <w:p w14:paraId="5B3DAC00" w14:textId="0888A5E2" w:rsidR="003B676F" w:rsidRPr="00BF6E83" w:rsidRDefault="003B676F" w:rsidP="006A447A">
          <w:r>
            <w:rPr>
              <w:noProof/>
            </w:rPr>
            <w:drawing>
              <wp:anchor distT="0" distB="0" distL="114300" distR="114300" simplePos="0" relativeHeight="251659264" behindDoc="1" locked="0" layoutInCell="1" allowOverlap="1" wp14:anchorId="24D2D83B" wp14:editId="66EDD4F0">
                <wp:simplePos x="0" y="0"/>
                <wp:positionH relativeFrom="column">
                  <wp:posOffset>4690796</wp:posOffset>
                </wp:positionH>
                <wp:positionV relativeFrom="page">
                  <wp:posOffset>483870</wp:posOffset>
                </wp:positionV>
                <wp:extent cx="1438173" cy="57594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1"/>
                        <a:stretch>
                          <a:fillRect/>
                        </a:stretch>
                      </pic:blipFill>
                      <pic:spPr>
                        <a:xfrm>
                          <a:off x="0" y="0"/>
                          <a:ext cx="1438173" cy="575945"/>
                        </a:xfrm>
                        <a:prstGeom prst="rect">
                          <a:avLst/>
                        </a:prstGeom>
                      </pic:spPr>
                    </pic:pic>
                  </a:graphicData>
                </a:graphic>
                <wp14:sizeRelH relativeFrom="margin">
                  <wp14:pctWidth>0</wp14:pctWidth>
                </wp14:sizeRelH>
                <wp14:sizeRelV relativeFrom="margin">
                  <wp14:pctHeight>0</wp14:pctHeight>
                </wp14:sizeRelV>
              </wp:anchor>
            </w:drawing>
          </w:r>
        </w:p>
        <w:p w14:paraId="67FC724F" w14:textId="77777777" w:rsidR="003B676F" w:rsidRPr="00BF6E83" w:rsidRDefault="003B676F" w:rsidP="006A447A"/>
        <w:p w14:paraId="5ABA39A2" w14:textId="77777777" w:rsidR="003B676F" w:rsidRDefault="003B676F" w:rsidP="006A447A">
          <w:r>
            <w:rPr>
              <w:noProof/>
            </w:rPr>
            <w:drawing>
              <wp:anchor distT="0" distB="0" distL="114300" distR="114300" simplePos="0" relativeHeight="251660288" behindDoc="1" locked="0" layoutInCell="1" allowOverlap="1" wp14:anchorId="616280B8" wp14:editId="1AF0EE8F">
                <wp:simplePos x="0" y="0"/>
                <wp:positionH relativeFrom="column">
                  <wp:posOffset>-739140</wp:posOffset>
                </wp:positionH>
                <wp:positionV relativeFrom="page">
                  <wp:posOffset>2069242</wp:posOffset>
                </wp:positionV>
                <wp:extent cx="7574280" cy="4474433"/>
                <wp:effectExtent l="0" t="0" r="7620" b="254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10-FactSheet-Header-Bild-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5714" cy="4475280"/>
                        </a:xfrm>
                        <a:prstGeom prst="rect">
                          <a:avLst/>
                        </a:prstGeom>
                      </pic:spPr>
                    </pic:pic>
                  </a:graphicData>
                </a:graphic>
                <wp14:sizeRelH relativeFrom="margin">
                  <wp14:pctWidth>0</wp14:pctWidth>
                </wp14:sizeRelH>
                <wp14:sizeRelV relativeFrom="margin">
                  <wp14:pctHeight>0</wp14:pctHeight>
                </wp14:sizeRelV>
              </wp:anchor>
            </w:drawing>
          </w:r>
        </w:p>
        <w:p w14:paraId="3541DC23" w14:textId="77777777" w:rsidR="003B676F" w:rsidRDefault="003B676F" w:rsidP="006A447A"/>
        <w:p w14:paraId="3AA6EDDA" w14:textId="77777777" w:rsidR="003B676F" w:rsidRDefault="003B676F" w:rsidP="006A447A"/>
        <w:p w14:paraId="30FF9472" w14:textId="77777777" w:rsidR="003B676F" w:rsidRDefault="003B676F" w:rsidP="006A447A"/>
        <w:p w14:paraId="57EEA17E" w14:textId="77777777" w:rsidR="003B676F" w:rsidRDefault="003B676F" w:rsidP="006A447A"/>
        <w:p w14:paraId="78B654EF" w14:textId="77777777" w:rsidR="003B676F" w:rsidRDefault="003B676F" w:rsidP="006A447A"/>
        <w:p w14:paraId="05E53FD3" w14:textId="77777777" w:rsidR="003B676F" w:rsidRDefault="003B676F" w:rsidP="006A447A"/>
        <w:p w14:paraId="46CE43D0" w14:textId="77777777" w:rsidR="003B676F" w:rsidRDefault="003B676F" w:rsidP="006A447A"/>
        <w:p w14:paraId="720C6B4F" w14:textId="77777777" w:rsidR="003B676F" w:rsidRDefault="003B676F" w:rsidP="006A447A"/>
        <w:p w14:paraId="617DB35A" w14:textId="77777777" w:rsidR="003B676F" w:rsidRDefault="003B676F" w:rsidP="006A447A"/>
        <w:p w14:paraId="2E567510" w14:textId="77777777" w:rsidR="003B676F" w:rsidRDefault="003B676F" w:rsidP="006A447A"/>
        <w:p w14:paraId="45D5B9D5" w14:textId="77777777" w:rsidR="003B676F" w:rsidRDefault="003B676F" w:rsidP="006A447A"/>
        <w:p w14:paraId="3347041C" w14:textId="77777777" w:rsidR="003B676F" w:rsidRDefault="003B676F" w:rsidP="006A447A"/>
        <w:p w14:paraId="467576F2" w14:textId="77777777" w:rsidR="003B676F" w:rsidRDefault="003B676F" w:rsidP="006A447A"/>
        <w:p w14:paraId="2360F46A" w14:textId="77777777" w:rsidR="003B676F" w:rsidRDefault="003B676F" w:rsidP="006A447A"/>
        <w:p w14:paraId="598D3975" w14:textId="77777777" w:rsidR="003B676F" w:rsidRDefault="003B676F" w:rsidP="006A447A"/>
        <w:p w14:paraId="19E22B20" w14:textId="77777777" w:rsidR="003B676F" w:rsidRDefault="003B676F" w:rsidP="006A447A"/>
        <w:p w14:paraId="149D3A80" w14:textId="77777777" w:rsidR="003B676F" w:rsidRDefault="003B676F" w:rsidP="006A447A"/>
        <w:p w14:paraId="6EDA0C1A" w14:textId="77777777" w:rsidR="003B676F" w:rsidRDefault="003B676F" w:rsidP="006A447A">
          <w:r w:rsidRPr="00583EB1">
            <w:rPr>
              <w:noProof/>
            </w:rPr>
            <mc:AlternateContent>
              <mc:Choice Requires="wps">
                <w:drawing>
                  <wp:anchor distT="45720" distB="45720" distL="114300" distR="114300" simplePos="0" relativeHeight="251661312" behindDoc="1" locked="0" layoutInCell="1" allowOverlap="1" wp14:anchorId="27FCA404" wp14:editId="222CEC8B">
                    <wp:simplePos x="0" y="0"/>
                    <wp:positionH relativeFrom="column">
                      <wp:posOffset>-3046095</wp:posOffset>
                    </wp:positionH>
                    <wp:positionV relativeFrom="paragraph">
                      <wp:posOffset>5312410</wp:posOffset>
                    </wp:positionV>
                    <wp:extent cx="1982470" cy="723900"/>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723900"/>
                            </a:xfrm>
                            <a:prstGeom prst="rect">
                              <a:avLst/>
                            </a:prstGeom>
                            <a:noFill/>
                            <a:ln w="9525">
                              <a:noFill/>
                              <a:miter lim="800000"/>
                              <a:headEnd/>
                              <a:tailEnd/>
                            </a:ln>
                          </wps:spPr>
                          <wps:txbx>
                            <w:txbxContent>
                              <w:p w14:paraId="03382973" w14:textId="77777777" w:rsidR="003B676F" w:rsidRPr="00477A2B" w:rsidRDefault="003B676F" w:rsidP="00884E5D">
                                <w:pPr>
                                  <w:spacing w:line="240" w:lineRule="auto"/>
                                  <w:jc w:val="center"/>
                                  <w:rPr>
                                    <w:color w:val="404040" w:themeColor="text1" w:themeTint="BF"/>
                                    <w:sz w:val="24"/>
                                    <w:szCs w:val="24"/>
                                  </w:rPr>
                                </w:pPr>
                                <w:r w:rsidRPr="00477A2B">
                                  <w:rPr>
                                    <w:color w:val="404040" w:themeColor="text1" w:themeTint="BF"/>
                                    <w:sz w:val="24"/>
                                    <w:szCs w:val="24"/>
                                  </w:rPr>
                                  <w:t>Leibniz-Preisträger</w:t>
                                </w:r>
                              </w:p>
                              <w:p w14:paraId="1C9ACEB6" w14:textId="77777777" w:rsidR="003B676F" w:rsidRPr="00477A2B" w:rsidRDefault="003B676F" w:rsidP="00477A2B">
                                <w:pPr>
                                  <w:spacing w:line="240" w:lineRule="auto"/>
                                  <w:jc w:val="center"/>
                                  <w:rPr>
                                    <w:b/>
                                    <w:color w:val="404040" w:themeColor="text1" w:themeTint="BF"/>
                                    <w:sz w:val="56"/>
                                    <w:szCs w:val="56"/>
                                  </w:rPr>
                                </w:pPr>
                                <w:r w:rsidRPr="00477A2B">
                                  <w:rPr>
                                    <w:b/>
                                    <w:color w:val="404040" w:themeColor="text1" w:themeTint="BF"/>
                                    <w:sz w:val="56"/>
                                    <w:szCs w:val="56"/>
                                  </w:rPr>
                                  <w:t>9</w:t>
                                </w:r>
                              </w:p>
                              <w:p w14:paraId="79F8DCDB" w14:textId="77777777" w:rsidR="003B676F" w:rsidRPr="00E244B0" w:rsidRDefault="003B676F" w:rsidP="00A21A25">
                                <w:pPr>
                                  <w:spacing w:line="240" w:lineRule="auto"/>
                                  <w:jc w:val="center"/>
                                  <w:rPr>
                                    <w:b/>
                                    <w:color w:val="FFFFFF" w:themeColor="background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CA404" id="_x0000_t202" coordsize="21600,21600" o:spt="202" path="m,l,21600r21600,l21600,xe">
                    <v:stroke joinstyle="miter"/>
                    <v:path gradientshapeok="t" o:connecttype="rect"/>
                  </v:shapetype>
                  <v:shape id="Textfeld 2" o:spid="_x0000_s1026" type="#_x0000_t202" style="position:absolute;margin-left:-239.85pt;margin-top:418.3pt;width:156.1pt;height:5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" filled="f" stroked="f">
                    <v:textbox>
                      <w:txbxContent>
                        <w:p w14:paraId="03382973" w14:textId="77777777" w:rsidR="003B676F" w:rsidRPr="00477A2B" w:rsidRDefault="003B676F" w:rsidP="00884E5D">
                          <w:pPr>
                            <w:spacing w:line="240" w:lineRule="auto"/>
                            <w:jc w:val="center"/>
                            <w:rPr>
                              <w:color w:val="404040" w:themeColor="text1" w:themeTint="BF"/>
                              <w:sz w:val="24"/>
                              <w:szCs w:val="24"/>
                            </w:rPr>
                          </w:pPr>
                          <w:r w:rsidRPr="00477A2B">
                            <w:rPr>
                              <w:color w:val="404040" w:themeColor="text1" w:themeTint="BF"/>
                              <w:sz w:val="24"/>
                              <w:szCs w:val="24"/>
                            </w:rPr>
                            <w:t>Leibniz-Preisträger</w:t>
                          </w:r>
                        </w:p>
                        <w:p w14:paraId="1C9ACEB6" w14:textId="77777777" w:rsidR="003B676F" w:rsidRPr="00477A2B" w:rsidRDefault="003B676F" w:rsidP="00477A2B">
                          <w:pPr>
                            <w:spacing w:line="240" w:lineRule="auto"/>
                            <w:jc w:val="center"/>
                            <w:rPr>
                              <w:b/>
                              <w:color w:val="404040" w:themeColor="text1" w:themeTint="BF"/>
                              <w:sz w:val="56"/>
                              <w:szCs w:val="56"/>
                            </w:rPr>
                          </w:pPr>
                          <w:r w:rsidRPr="00477A2B">
                            <w:rPr>
                              <w:b/>
                              <w:color w:val="404040" w:themeColor="text1" w:themeTint="BF"/>
                              <w:sz w:val="56"/>
                              <w:szCs w:val="56"/>
                            </w:rPr>
                            <w:t>9</w:t>
                          </w:r>
                        </w:p>
                        <w:p w14:paraId="79F8DCDB" w14:textId="77777777" w:rsidR="003B676F" w:rsidRPr="00E244B0" w:rsidRDefault="003B676F" w:rsidP="00A21A25">
                          <w:pPr>
                            <w:spacing w:line="240" w:lineRule="auto"/>
                            <w:jc w:val="center"/>
                            <w:rPr>
                              <w:b/>
                              <w:color w:val="FFFFFF" w:themeColor="background1"/>
                              <w:sz w:val="72"/>
                              <w:szCs w:val="72"/>
                            </w:rPr>
                          </w:pPr>
                        </w:p>
                      </w:txbxContent>
                    </v:textbox>
                  </v:shape>
                </w:pict>
              </mc:Fallback>
            </mc:AlternateContent>
          </w:r>
        </w:p>
        <w:sdt>
          <w:sdtPr>
            <w:alias w:val="Titel"/>
            <w:tag w:val="Titel"/>
            <w:id w:val="-266001894"/>
            <w:placeholder>
              <w:docPart w:val="3ED557E9DA4643FBBF89705D2642A342"/>
            </w:placeholder>
            <w:showingPlcHdr/>
            <w:text w:multiLine="1"/>
          </w:sdtPr>
          <w:sdtEndPr/>
          <w:sdtContent>
            <w:p w14:paraId="3E0F25DA" w14:textId="77777777" w:rsidR="003B676F" w:rsidRPr="007959CC" w:rsidRDefault="003B676F" w:rsidP="00721359">
              <w:pPr>
                <w:pStyle w:val="UdS-DocumentTitle"/>
                <w:rPr>
                  <w:color w:val="919191" w:themeColor="accent5"/>
                </w:rPr>
              </w:pPr>
              <w:r w:rsidRPr="007959CC">
                <w:rPr>
                  <w:color w:val="919191" w:themeColor="accent5"/>
                </w:rPr>
                <w:t>Ich bin der Titel des Dokuments,</w:t>
              </w:r>
            </w:p>
            <w:p w14:paraId="662BDEF4" w14:textId="77777777" w:rsidR="003B676F" w:rsidRPr="007959CC" w:rsidRDefault="003B676F" w:rsidP="00721359">
              <w:pPr>
                <w:pStyle w:val="UdS-DocumentTitle"/>
                <w:rPr>
                  <w:color w:val="919191" w:themeColor="accent5"/>
                </w:rPr>
              </w:pPr>
              <w:r w:rsidRPr="007959CC">
                <w:rPr>
                  <w:color w:val="919191" w:themeColor="accent5"/>
                </w:rPr>
                <w:t xml:space="preserve">brauche manchmal mehr Platz </w:t>
              </w:r>
            </w:p>
            <w:p w14:paraId="3C1530C6" w14:textId="3AFCF739" w:rsidR="003B676F" w:rsidRPr="00DC60ED" w:rsidRDefault="003B676F" w:rsidP="00721359">
              <w:pPr>
                <w:pStyle w:val="UdS-DocumentTitle"/>
              </w:pPr>
              <w:r w:rsidRPr="007959CC">
                <w:rPr>
                  <w:color w:val="919191" w:themeColor="accent5"/>
                </w:rPr>
                <w:t>und fülle dann drei Zeilen.</w:t>
              </w:r>
            </w:p>
          </w:sdtContent>
        </w:sdt>
        <w:p w14:paraId="13FCF89E" w14:textId="77777777" w:rsidR="003B676F" w:rsidRDefault="003B676F" w:rsidP="006A447A"/>
        <w:p w14:paraId="6ADA9352" w14:textId="77777777" w:rsidR="003B676F" w:rsidRPr="00DC60ED" w:rsidRDefault="003B676F" w:rsidP="006A447A"/>
        <w:p w14:paraId="78F8FE13" w14:textId="634D59F2" w:rsidR="003B676F" w:rsidRPr="003B676F" w:rsidRDefault="003B676F" w:rsidP="003B676F">
          <w:pPr>
            <w:pStyle w:val="UdS-DocumentSubtitle"/>
          </w:pPr>
          <w:r>
            <w:t xml:space="preserve">z.B. </w:t>
          </w:r>
          <w:sdt>
            <w:sdtPr>
              <w:alias w:val="Name"/>
              <w:tag w:val="Name"/>
              <w:id w:val="-411856379"/>
              <w:placeholder>
                <w:docPart w:val="6E01BCFA7BA0412F9AAD43D0B12A4C05"/>
              </w:placeholder>
              <w:showingPlcHdr/>
            </w:sdtPr>
            <w:sdtEndPr/>
            <w:sdtContent>
              <w:r w:rsidRPr="00721359">
                <w:rPr>
                  <w:rStyle w:val="Platzhaltertext"/>
                  <w:color w:val="919191" w:themeColor="accent5"/>
                </w:rPr>
                <w:t>Name</w:t>
              </w:r>
            </w:sdtContent>
          </w:sdt>
          <w:r>
            <w:t xml:space="preserve"> | </w:t>
          </w:r>
          <w:sdt>
            <w:sdtPr>
              <w:alias w:val="Abteilung"/>
              <w:tag w:val="Abteilung"/>
              <w:id w:val="2007623440"/>
              <w:placeholder>
                <w:docPart w:val="FB0B477DD94C43CC970F600594CD1494"/>
              </w:placeholder>
              <w:showingPlcHdr/>
            </w:sdtPr>
            <w:sdtEndPr/>
            <w:sdtContent>
              <w:r w:rsidRPr="00721359">
                <w:rPr>
                  <w:rStyle w:val="Platzhaltertext"/>
                  <w:color w:val="919191" w:themeColor="accent5"/>
                </w:rPr>
                <w:t>Abteilung</w:t>
              </w:r>
            </w:sdtContent>
          </w:sdt>
          <w:r>
            <w:t xml:space="preserve"> | </w:t>
          </w:r>
          <w:sdt>
            <w:sdtPr>
              <w:alias w:val="Ort"/>
              <w:tag w:val="Ort"/>
              <w:id w:val="-1225068020"/>
              <w:placeholder>
                <w:docPart w:val="6140D8709A6740ACB29A5233734E5729"/>
              </w:placeholder>
              <w:showingPlcHdr/>
            </w:sdtPr>
            <w:sdtEndPr/>
            <w:sdtContent>
              <w:r w:rsidRPr="00721359">
                <w:rPr>
                  <w:rStyle w:val="Platzhaltertext"/>
                  <w:color w:val="919191" w:themeColor="accent5"/>
                </w:rPr>
                <w:t>Ort</w:t>
              </w:r>
            </w:sdtContent>
          </w:sdt>
          <w:r w:rsidRPr="00D23977">
            <w:t xml:space="preserve"> | </w:t>
          </w:r>
          <w:sdt>
            <w:sdtPr>
              <w:alias w:val="Datum"/>
              <w:tag w:val="Datum"/>
              <w:id w:val="1868552781"/>
              <w:placeholder>
                <w:docPart w:val="822806A4D7C345249FB51ED923F04756"/>
              </w:placeholder>
              <w:showingPlcHdr/>
              <w:date>
                <w:dateFormat w:val="dd.MM.yyyy"/>
                <w:lid w:val="de-DE"/>
                <w:storeMappedDataAs w:val="dateTime"/>
                <w:calendar w:val="gregorian"/>
              </w:date>
            </w:sdtPr>
            <w:sdtEndPr/>
            <w:sdtContent>
              <w:r w:rsidRPr="007959CC">
                <w:rPr>
                  <w:rStyle w:val="Platzhaltertext"/>
                  <w:color w:val="919191" w:themeColor="accent5"/>
                </w:rPr>
                <w:t>Datum</w:t>
              </w:r>
            </w:sdtContent>
          </w:sdt>
        </w:p>
      </w:sdtContent>
    </w:sdt>
    <w:p w14:paraId="5B8DEF2C" w14:textId="4C5BCDF5" w:rsidR="005663A5" w:rsidRPr="005A75FE" w:rsidRDefault="00A11279" w:rsidP="005A75FE">
      <w:pPr>
        <w:pStyle w:val="UdS-Headline1"/>
      </w:pPr>
      <w:r w:rsidRPr="005A75FE">
        <w:lastRenderedPageBreak/>
        <w:t xml:space="preserve">Ich bin eine </w:t>
      </w:r>
      <w:r w:rsidR="00144938" w:rsidRPr="005A75FE">
        <w:t xml:space="preserve">wichtige </w:t>
      </w:r>
      <w:r w:rsidR="009418BF" w:rsidRPr="005A75FE">
        <w:t>Headline</w:t>
      </w:r>
      <w:bookmarkEnd w:id="0"/>
      <w:r w:rsidR="00364CCC" w:rsidRPr="005A75FE">
        <w:t>.</w:t>
      </w:r>
    </w:p>
    <w:p w14:paraId="6F1D52D5" w14:textId="0C748F29" w:rsidR="00A11279" w:rsidRDefault="00A11279" w:rsidP="00743F70">
      <w:pPr>
        <w:pStyle w:val="UdS-Headline2"/>
      </w:pPr>
      <w:bookmarkStart w:id="1" w:name="_Toc23933135"/>
      <w:r w:rsidRPr="005A75FE">
        <w:t xml:space="preserve">Ich bin eine </w:t>
      </w:r>
      <w:proofErr w:type="spellStart"/>
      <w:r w:rsidRPr="005A75FE">
        <w:t>Subline</w:t>
      </w:r>
      <w:proofErr w:type="spellEnd"/>
      <w:r w:rsidRPr="005A75FE">
        <w:t xml:space="preserve"> und bin etwas kleiner, obwohl ich auch wichtig bin. Dafür bin ich oftmals zweizeilig, dann falle auch ich gut auf.</w:t>
      </w:r>
      <w:bookmarkEnd w:id="1"/>
    </w:p>
    <w:p w14:paraId="357BB72C" w14:textId="23DF2301" w:rsidR="00A16D5D" w:rsidRDefault="006A447A" w:rsidP="006A447A">
      <w:r>
        <w:t xml:space="preserve">Dieser Text dient lediglich als Platzhalter, um zu zeigen, wie diese Stelle der Seite aussieht, wenn ein paar Zeilen vorhanden sind. Dieser Text dient lediglich als Platzhalter, um zu zeigen, wie diese </w:t>
      </w:r>
      <w:r w:rsidR="0097237C">
        <w:t xml:space="preserve">Stelle der Seite aussieht, wenn ein paar Zeilen vorhanden sind. Dieser Text dient lediglich als Platzhalter, um zu zeigen, wie diese Stelle der Seite aussieht, wenn ein paar Zeilen vorhanden sind. </w:t>
      </w:r>
      <w:r w:rsidR="00090089" w:rsidRPr="00F44D5B">
        <w:rPr>
          <w:rStyle w:val="Fett"/>
        </w:rPr>
        <w:t xml:space="preserve">Zur Hervorhebung innerhalb des Fließtextes ist die Benutzung einer anderen Textfarbe </w:t>
      </w:r>
      <w:r w:rsidR="00364CCC" w:rsidRPr="00F44D5B">
        <w:rPr>
          <w:rStyle w:val="Fett"/>
        </w:rPr>
        <w:t>gut geeignet</w:t>
      </w:r>
      <w:r w:rsidR="00090089" w:rsidRPr="00F44D5B">
        <w:rPr>
          <w:rStyle w:val="Fett"/>
        </w:rPr>
        <w:t>.</w:t>
      </w:r>
      <w:r w:rsidR="0097237C">
        <w:t xml:space="preserve"> Dieser Text dient lediglich als Platzhalter, um zu zeigen, wie diese Stelle der Seite aussieht, wenn ein paar Zeilen vorhanden sind.</w:t>
      </w:r>
      <w:r w:rsidR="0097237C" w:rsidRPr="0097237C">
        <w:t xml:space="preserve"> </w:t>
      </w:r>
      <w:r w:rsidR="0097237C">
        <w:t xml:space="preserve">Dieser Text dient lediglich als Platzhalter, um zu zeigen, wie diese Stelle der Seite </w:t>
      </w:r>
      <w:r w:rsidR="00A16D5D">
        <w:t>aussieht, wenn ein paar Zeilen vorhanden sind.</w:t>
      </w:r>
    </w:p>
    <w:p w14:paraId="2F8E1FDB" w14:textId="77777777" w:rsidR="00AA6254" w:rsidRPr="005A75FE" w:rsidRDefault="00AA6254" w:rsidP="005A75FE">
      <w:pPr>
        <w:pStyle w:val="UdS-Headline3"/>
      </w:pPr>
      <w:bookmarkStart w:id="2" w:name="_Toc23933136"/>
      <w:r w:rsidRPr="005A75FE">
        <w:t>Ich bin eine Sub-</w:t>
      </w:r>
      <w:proofErr w:type="spellStart"/>
      <w:r w:rsidRPr="005A75FE">
        <w:t>Subline</w:t>
      </w:r>
      <w:proofErr w:type="spellEnd"/>
      <w:r w:rsidRPr="005A75FE">
        <w:t xml:space="preserve"> und bin noch etwas kleiner, obwohl ich manchmal auch wichtig bin. </w:t>
      </w:r>
      <w:bookmarkEnd w:id="2"/>
    </w:p>
    <w:p w14:paraId="7A68D00C" w14:textId="22BAA789" w:rsidR="00090089" w:rsidRDefault="0097237C" w:rsidP="006A447A">
      <w:r>
        <w:t xml:space="preserve">Dieser Text dient lediglich als Platzhalter, um zu zeigen, </w:t>
      </w:r>
      <w:r w:rsidRPr="00A93B50">
        <w:t>wie diese</w:t>
      </w:r>
      <w:r>
        <w:t xml:space="preserve"> Stelle der Seite aussieht, wenn ein paar Zeilen vorhanden sind.</w:t>
      </w:r>
      <w:r w:rsidRPr="0097237C">
        <w:t xml:space="preserve"> </w:t>
      </w:r>
      <w:r>
        <w:t>Dieser Text dient lediglich als Platzhalter, um zu zeigen, wie diese Stelle der Seite aussieht, wenn ein paar Zeilen vorhanden sind.</w:t>
      </w:r>
      <w:r w:rsidRPr="0097237C">
        <w:t xml:space="preserve"> </w:t>
      </w:r>
      <w:r w:rsidRPr="00F44D5B">
        <w:rPr>
          <w:rStyle w:val="Fett"/>
        </w:rPr>
        <w:t xml:space="preserve">Zur Hervorhebung innerhalb des Fließtextes ist die Benutzung einer anderen Textfarbe </w:t>
      </w:r>
      <w:r w:rsidR="00364CCC" w:rsidRPr="00F44D5B">
        <w:rPr>
          <w:rStyle w:val="Fett"/>
        </w:rPr>
        <w:t>gut geeignet</w:t>
      </w:r>
      <w:r w:rsidRPr="00F44D5B">
        <w:rPr>
          <w:rStyle w:val="Fett"/>
        </w:rPr>
        <w:t>.</w:t>
      </w:r>
      <w:r>
        <w:t xml:space="preserve"> Dieser Text dient lediglich als Platzhalter, um zu zeigen, wie diese Stelle der Seite aussieht, wenn ein paar Zeilen vorhanden sind.</w:t>
      </w:r>
      <w:r w:rsidRPr="0097237C">
        <w:t xml:space="preserve"> </w:t>
      </w:r>
      <w:r>
        <w:t>Dieser Text dient lediglich als Platzhalter, um zu zeigen, wie diese Stelle der Seite aussieht, wenn ein paar Zeilen vorhanden sind.</w:t>
      </w:r>
    </w:p>
    <w:p w14:paraId="50ED8351" w14:textId="575422D9" w:rsidR="00A8576F" w:rsidRDefault="00A8576F" w:rsidP="007E00FB">
      <w:pPr>
        <w:pStyle w:val="UdS-Headline1"/>
      </w:pPr>
      <w:bookmarkStart w:id="3" w:name="_Toc23933137"/>
      <w:r>
        <w:t>Ich bin eine</w:t>
      </w:r>
      <w:r w:rsidR="00144938">
        <w:t xml:space="preserve"> wichtige</w:t>
      </w:r>
      <w:r>
        <w:t xml:space="preserve"> </w:t>
      </w:r>
      <w:r w:rsidR="009418BF">
        <w:t>Headline</w:t>
      </w:r>
      <w:bookmarkEnd w:id="3"/>
      <w:r w:rsidR="00144938">
        <w:t>.</w:t>
      </w:r>
    </w:p>
    <w:p w14:paraId="4C034D00" w14:textId="77777777" w:rsidR="00E14AD2" w:rsidRDefault="00E14AD2" w:rsidP="006A447A">
      <w:r>
        <w:t>Dieser Text dient lediglich als Platzhalter, um zu zeigen, wie diese Stelle der Seite aussieht, wenn ein paar Zeilen vorhanden sind. Dieser Text dient lediglich als Platzhalter, um zu zeigen, wie diese Stelle der Seite aussieht, wenn ein paar Zeilen vorhanden sind.</w:t>
      </w:r>
    </w:p>
    <w:p w14:paraId="42D39158" w14:textId="4D4D6F13" w:rsidR="00E03223" w:rsidRPr="009418BF" w:rsidRDefault="00E03223" w:rsidP="009418BF">
      <w:pPr>
        <w:pStyle w:val="UdS-HeadlineBulletpoint"/>
      </w:pPr>
      <w:r w:rsidRPr="009418BF">
        <w:t xml:space="preserve">Ich bin </w:t>
      </w:r>
      <w:r w:rsidR="00144938">
        <w:t>die Überschrift der Aufzählung.</w:t>
      </w:r>
    </w:p>
    <w:p w14:paraId="497BAB6B" w14:textId="4010C2EB" w:rsidR="00D23977" w:rsidRDefault="003D06A3" w:rsidP="00B341D7">
      <w:pPr>
        <w:pStyle w:val="UdS-Bulletpoint1"/>
      </w:pPr>
      <w:r w:rsidRPr="00C40F85">
        <w:t>Ich bin eine Aufzählung</w:t>
      </w:r>
      <w:r w:rsidR="00286B5C">
        <w:t>. U</w:t>
      </w:r>
      <w:r w:rsidRPr="00C40F85">
        <w:t>m einen Text zu strukturieren</w:t>
      </w:r>
      <w:r w:rsidR="00286B5C">
        <w:t>,</w:t>
      </w:r>
      <w:r w:rsidRPr="00C40F85">
        <w:t xml:space="preserve"> bin ich hilfreich.</w:t>
      </w:r>
    </w:p>
    <w:p w14:paraId="286C0888" w14:textId="719BCCDB" w:rsidR="00CC0A2C" w:rsidRDefault="00CC0A2C" w:rsidP="00B341D7">
      <w:pPr>
        <w:pStyle w:val="UdS-Bulletpoint2"/>
      </w:pPr>
      <w:r w:rsidRPr="00C40F85">
        <w:t>Ich bin eine Aufzählung</w:t>
      </w:r>
      <w:r w:rsidR="00286B5C">
        <w:t>. U</w:t>
      </w:r>
      <w:r w:rsidRPr="00C40F85">
        <w:t>m einen Text zu strukturieren</w:t>
      </w:r>
      <w:r w:rsidR="00286B5C">
        <w:t>,</w:t>
      </w:r>
      <w:r w:rsidRPr="00C40F85">
        <w:t xml:space="preserve"> bin ich hilfreich</w:t>
      </w:r>
      <w:r w:rsidR="005C5ABF">
        <w:t>.</w:t>
      </w:r>
    </w:p>
    <w:p w14:paraId="53900905" w14:textId="52C30E3E" w:rsidR="00A16D5D" w:rsidRDefault="00CC0A2C" w:rsidP="00BF1F1A">
      <w:pPr>
        <w:pStyle w:val="UdS-Bulletpoint3"/>
      </w:pPr>
      <w:r w:rsidRPr="00C40F85">
        <w:t xml:space="preserve">Ich bin eine </w:t>
      </w:r>
      <w:r w:rsidRPr="00BF1F1A">
        <w:t>Aufzählung</w:t>
      </w:r>
      <w:r w:rsidR="00286B5C">
        <w:t>. U</w:t>
      </w:r>
      <w:r w:rsidRPr="00C40F85">
        <w:t>m einen Text zu strukturieren</w:t>
      </w:r>
      <w:r w:rsidR="00286B5C">
        <w:t>,</w:t>
      </w:r>
      <w:r w:rsidRPr="00C40F85">
        <w:t xml:space="preserve"> bin ich hilfreich</w:t>
      </w:r>
      <w:r w:rsidR="005C5ABF">
        <w:t>.</w:t>
      </w:r>
    </w:p>
    <w:p w14:paraId="57B6E6D2" w14:textId="7359C54F" w:rsidR="00B43027" w:rsidRPr="00A16D5D" w:rsidRDefault="00286B5C" w:rsidP="00BF1F1A">
      <w:pPr>
        <w:pStyle w:val="UdS-Bulletpoint4"/>
      </w:pPr>
      <w:r>
        <w:t>Ich bin eine Aufzählung.</w:t>
      </w:r>
      <w:r w:rsidR="00CC0A2C" w:rsidRPr="00A16D5D">
        <w:t xml:space="preserve"> </w:t>
      </w:r>
      <w:r>
        <w:t>U</w:t>
      </w:r>
      <w:r w:rsidR="00CC0A2C" w:rsidRPr="00A16D5D">
        <w:t>m einen Text z</w:t>
      </w:r>
      <w:r w:rsidR="00EB6382" w:rsidRPr="00A16D5D">
        <w:t>u strukturieren</w:t>
      </w:r>
      <w:r>
        <w:t>,</w:t>
      </w:r>
      <w:r w:rsidR="00EB6382" w:rsidRPr="00A16D5D">
        <w:t xml:space="preserve"> bin ich hilfreich</w:t>
      </w:r>
      <w:r w:rsidR="005C5ABF">
        <w:t>.</w:t>
      </w:r>
    </w:p>
    <w:p w14:paraId="1EC1F69C" w14:textId="570454E4" w:rsidR="00A16D5D" w:rsidRDefault="00A16D5D" w:rsidP="00A16D5D">
      <w:pPr>
        <w:pStyle w:val="UdS-Headline1"/>
      </w:pPr>
      <w:r>
        <w:t xml:space="preserve">Ich bin eine </w:t>
      </w:r>
      <w:r w:rsidR="00144938">
        <w:t xml:space="preserve">wichtige </w:t>
      </w:r>
      <w:r>
        <w:t>Headline</w:t>
      </w:r>
      <w:r w:rsidR="00144938">
        <w:t>.</w:t>
      </w:r>
    </w:p>
    <w:p w14:paraId="56758B48" w14:textId="00858C67" w:rsidR="00E14AD2" w:rsidRPr="00FA3623" w:rsidRDefault="00E14AD2" w:rsidP="006A447A">
      <w:r w:rsidRPr="00FA3623">
        <w:t xml:space="preserve">Dieser Text dient lediglich als Platzhalter, um zu zeigen, wie diese Stelle der Seite aussieht, wenn ein paar Zeilen </w:t>
      </w:r>
      <w:r w:rsidRPr="00F44D5B">
        <w:t>vorhanden</w:t>
      </w:r>
      <w:r w:rsidRPr="00FA3623">
        <w:t xml:space="preserve"> sind. Dieser Text dient lediglich als Platzhalter, um zu zeigen, wie diese Stelle der Seite aussieht, wenn ein paar Zeilen vorhanden sind.</w:t>
      </w:r>
    </w:p>
    <w:p w14:paraId="121E7CDE" w14:textId="22781975" w:rsidR="00B43027" w:rsidRDefault="00B43027" w:rsidP="00E65487">
      <w:pPr>
        <w:pStyle w:val="UdS-Numberedlist1"/>
      </w:pPr>
      <w:r w:rsidRPr="000F6CB1">
        <w:t xml:space="preserve">Ich bin </w:t>
      </w:r>
      <w:r w:rsidR="000F6CB1">
        <w:t>eine Liste</w:t>
      </w:r>
      <w:r w:rsidR="008F11C8">
        <w:t>nüberschrift</w:t>
      </w:r>
      <w:r w:rsidR="000125BE">
        <w:t>.</w:t>
      </w:r>
    </w:p>
    <w:p w14:paraId="36A8FAFC" w14:textId="77777777" w:rsidR="000F6CB1" w:rsidRPr="00A25699" w:rsidRDefault="000125BE" w:rsidP="00B341D7">
      <w:pPr>
        <w:pStyle w:val="UdS-Numberedlist2"/>
      </w:pPr>
      <w:r w:rsidRPr="00A25699">
        <w:t>Ich bin ein Unterpunkt der Liste.</w:t>
      </w:r>
    </w:p>
    <w:p w14:paraId="7BCB7D79" w14:textId="77777777" w:rsidR="009A5349" w:rsidRPr="00A25699" w:rsidRDefault="000125BE" w:rsidP="00FA3623">
      <w:pPr>
        <w:pStyle w:val="UdS-Numberedlist2"/>
      </w:pPr>
      <w:r w:rsidRPr="00A25699">
        <w:t>Ich bin ein Unterpunkt der Liste.</w:t>
      </w:r>
    </w:p>
    <w:p w14:paraId="3B1BA4B7" w14:textId="00B1ACB9" w:rsidR="009A5349" w:rsidRPr="00A25699" w:rsidRDefault="000125BE" w:rsidP="00BF1F1A">
      <w:pPr>
        <w:pStyle w:val="UdS-Numberedlist3"/>
      </w:pPr>
      <w:r w:rsidRPr="00A25699">
        <w:t>Ich bin ein untergeordneter Unterpunkt der Liste.</w:t>
      </w:r>
    </w:p>
    <w:p w14:paraId="46B5177D" w14:textId="6A8E9271" w:rsidR="000F6CB1" w:rsidRDefault="000F6CB1" w:rsidP="00F1467B">
      <w:pPr>
        <w:pStyle w:val="UdS-Numberedlist1"/>
      </w:pPr>
      <w:r>
        <w:t xml:space="preserve">Ich bin der </w:t>
      </w:r>
      <w:r w:rsidRPr="00F1467B">
        <w:t>zweite</w:t>
      </w:r>
      <w:r>
        <w:t xml:space="preserve"> Punkt einer Liste. Man kann die Schriftfarbe gerne manuell ändern</w:t>
      </w:r>
      <w:r w:rsidR="00946212">
        <w:t xml:space="preserve"> in eine andere Farbe des Corporate Designs.</w:t>
      </w:r>
    </w:p>
    <w:p w14:paraId="689AFB69" w14:textId="18A1B891" w:rsidR="00A16D5D" w:rsidRDefault="000125BE" w:rsidP="00FA3623">
      <w:pPr>
        <w:pStyle w:val="UdS-Numberedlist2"/>
      </w:pPr>
      <w:r w:rsidRPr="00736FD4">
        <w:t>Ich bin ein Unterpunkt der Liste.</w:t>
      </w:r>
      <w:r w:rsidR="00D57560" w:rsidRPr="00736FD4">
        <w:t xml:space="preserve"> Ich bin ein Unterpunkt der Liste. Ich bin ein Unterpunkt der Liste. Ich bin ein Unterpunkt der Liste. Ich bin ein Unterpunkt der Liste. </w:t>
      </w:r>
    </w:p>
    <w:p w14:paraId="1645CD65" w14:textId="77777777" w:rsidR="00FA3623" w:rsidRDefault="00967B3E" w:rsidP="00FA3623">
      <w:pPr>
        <w:pStyle w:val="UdS-Numberedlist2"/>
      </w:pPr>
      <w:r w:rsidRPr="00736FD4">
        <w:t xml:space="preserve">Ich bin ein Unterpunkt der Liste. </w:t>
      </w:r>
    </w:p>
    <w:p w14:paraId="230EC9A7" w14:textId="77777777" w:rsidR="00FA3623" w:rsidRDefault="00967B3E" w:rsidP="00F1467B">
      <w:pPr>
        <w:pStyle w:val="UdS-Numberedlist3"/>
      </w:pPr>
      <w:r w:rsidRPr="00736FD4">
        <w:t xml:space="preserve">Ich bin ein </w:t>
      </w:r>
      <w:r w:rsidR="00FA3623">
        <w:t xml:space="preserve">untergeordneter </w:t>
      </w:r>
      <w:r w:rsidRPr="00736FD4">
        <w:t xml:space="preserve">Unterpunkt der Liste. </w:t>
      </w:r>
    </w:p>
    <w:p w14:paraId="386C1BCC" w14:textId="6A7A626A" w:rsidR="000967DD" w:rsidRDefault="00967B3E" w:rsidP="00F1467B">
      <w:pPr>
        <w:pStyle w:val="UdS-Numberedlist4"/>
      </w:pPr>
      <w:r w:rsidRPr="00736FD4">
        <w:t>Ich bin ein</w:t>
      </w:r>
      <w:r w:rsidR="00FA3623">
        <w:t xml:space="preserve"> </w:t>
      </w:r>
      <w:r w:rsidR="00FA3623" w:rsidRPr="00F1467B">
        <w:t>untergeordneter</w:t>
      </w:r>
      <w:r w:rsidRPr="00736FD4">
        <w:t xml:space="preserve"> Unterpunkt der Liste. Ich bin ein </w:t>
      </w:r>
      <w:r w:rsidR="00801C95">
        <w:t xml:space="preserve">untergeordneter </w:t>
      </w:r>
      <w:r w:rsidRPr="00736FD4">
        <w:t>Unterpunkt der Liste. Ich bin ein</w:t>
      </w:r>
      <w:r w:rsidR="00801C95">
        <w:t xml:space="preserve"> untergeordneter</w:t>
      </w:r>
      <w:r w:rsidRPr="00736FD4">
        <w:t xml:space="preserve"> Unterpunkt der Liste. </w:t>
      </w:r>
    </w:p>
    <w:p w14:paraId="05043134" w14:textId="6B11627F" w:rsidR="00E14AD2" w:rsidRDefault="00E14AD2" w:rsidP="006A447A">
      <w:r>
        <w:t>Dieser Text dient lediglich als Platzhalter, um zu zeigen, wie diese Stelle der Seite aussieht, wenn ein paar Zeilen vorhanden sind.</w:t>
      </w:r>
    </w:p>
    <w:p w14:paraId="70613C43" w14:textId="3AA022C7" w:rsidR="00F1467B" w:rsidRDefault="00F1467B" w:rsidP="00F1467B">
      <w:pPr>
        <w:pStyle w:val="UdS-List1"/>
      </w:pPr>
      <w:r w:rsidRPr="000F6CB1">
        <w:t xml:space="preserve">Ich bin </w:t>
      </w:r>
      <w:r>
        <w:t>eine alternative Listenüberschrift.</w:t>
      </w:r>
    </w:p>
    <w:p w14:paraId="5D51D1AC" w14:textId="4A584C6A" w:rsidR="00F1467B" w:rsidRPr="00A25699" w:rsidRDefault="00F1467B" w:rsidP="00EB4A8F">
      <w:pPr>
        <w:pStyle w:val="UdS-List2"/>
        <w:numPr>
          <w:ilvl w:val="1"/>
          <w:numId w:val="8"/>
        </w:numPr>
      </w:pPr>
      <w:r w:rsidRPr="00A25699">
        <w:t xml:space="preserve">Ich bin ein Unterpunkt der </w:t>
      </w:r>
      <w:proofErr w:type="spellStart"/>
      <w:r>
        <w:t>alternativen</w:t>
      </w:r>
      <w:proofErr w:type="spellEnd"/>
      <w:r>
        <w:t xml:space="preserve"> </w:t>
      </w:r>
      <w:r w:rsidRPr="00A25699">
        <w:t>Liste.</w:t>
      </w:r>
    </w:p>
    <w:p w14:paraId="4F547BDC" w14:textId="7DDEE91C" w:rsidR="00F1467B" w:rsidRPr="00A25699" w:rsidRDefault="00F1467B" w:rsidP="00F1467B">
      <w:pPr>
        <w:pStyle w:val="UdS-List3"/>
      </w:pPr>
      <w:r w:rsidRPr="00A25699">
        <w:t xml:space="preserve">Ich bin ein untergeordneter Unterpunkt der </w:t>
      </w:r>
      <w:proofErr w:type="spellStart"/>
      <w:r>
        <w:t>alternativen</w:t>
      </w:r>
      <w:proofErr w:type="spellEnd"/>
      <w:r>
        <w:t xml:space="preserve"> </w:t>
      </w:r>
      <w:r w:rsidRPr="00A25699">
        <w:t>Liste.</w:t>
      </w:r>
    </w:p>
    <w:p w14:paraId="77207AEA" w14:textId="6BA1D666" w:rsidR="00F1467B" w:rsidRDefault="00F1467B" w:rsidP="00F1467B">
      <w:pPr>
        <w:pStyle w:val="UdS-List1"/>
      </w:pPr>
      <w:r>
        <w:t>Ich bin der zweite Punkt einer alternativen Liste. Man kann die Schriftfarbe gerne manuell ändern in eine andere Farbe des Corporate Designs.</w:t>
      </w:r>
    </w:p>
    <w:p w14:paraId="3418549A" w14:textId="3AAAF161" w:rsidR="00F1467B" w:rsidRDefault="00F1467B" w:rsidP="00F1467B">
      <w:pPr>
        <w:pStyle w:val="UdS-List2"/>
      </w:pPr>
      <w:r w:rsidRPr="00736FD4">
        <w:t xml:space="preserve">Ich bin ein Unterpunkt der </w:t>
      </w:r>
      <w:proofErr w:type="spellStart"/>
      <w:r>
        <w:t>alternativen</w:t>
      </w:r>
      <w:proofErr w:type="spellEnd"/>
      <w:r>
        <w:t xml:space="preserve"> </w:t>
      </w:r>
      <w:r w:rsidRPr="00736FD4">
        <w:t xml:space="preserve">Liste. Ich bin ein Unterpunkt der Liste. Ich bin ein Unterpunkt der Liste. Ich bin ein Unterpunkt der Liste. Ich bin ein Unterpunkt der Liste. </w:t>
      </w:r>
    </w:p>
    <w:p w14:paraId="51E0A798" w14:textId="49D7CC68" w:rsidR="00F1467B" w:rsidRDefault="00F1467B" w:rsidP="00F1467B">
      <w:pPr>
        <w:pStyle w:val="UdS-List3"/>
      </w:pPr>
      <w:r w:rsidRPr="00736FD4">
        <w:t xml:space="preserve">Ich bin ein </w:t>
      </w:r>
      <w:r>
        <w:t xml:space="preserve">untergeordneter </w:t>
      </w:r>
      <w:r w:rsidRPr="00736FD4">
        <w:t xml:space="preserve">Unterpunkt der </w:t>
      </w:r>
      <w:proofErr w:type="spellStart"/>
      <w:r>
        <w:t>alternativen</w:t>
      </w:r>
      <w:proofErr w:type="spellEnd"/>
      <w:r>
        <w:t xml:space="preserve"> </w:t>
      </w:r>
      <w:r w:rsidRPr="00736FD4">
        <w:t xml:space="preserve">Liste. </w:t>
      </w:r>
    </w:p>
    <w:p w14:paraId="76C9A0BF" w14:textId="3028BFF7" w:rsidR="002E7E46" w:rsidRDefault="002E7E46" w:rsidP="00A93B50">
      <w:pPr>
        <w:rPr>
          <w:rFonts w:cs="Segoe UI"/>
        </w:rPr>
      </w:pPr>
      <w:r>
        <w:br w:type="page"/>
      </w:r>
    </w:p>
    <w:p w14:paraId="1CABD937" w14:textId="40C1829C" w:rsidR="003B0F88" w:rsidRDefault="00A16D5D" w:rsidP="003B0F88">
      <w:pPr>
        <w:pStyle w:val="UdS-Table-Headline"/>
      </w:pPr>
      <w:r>
        <w:t>I</w:t>
      </w:r>
      <w:r w:rsidR="003B0F88">
        <w:t>ch bin eine Überschrift</w:t>
      </w:r>
      <w:r w:rsidR="00627F1A">
        <w:t xml:space="preserve"> für eine Tabelle</w:t>
      </w:r>
      <w:r>
        <w:t>.</w:t>
      </w:r>
    </w:p>
    <w:tbl>
      <w:tblPr>
        <w:tblStyle w:val="Uds-TabelleblauohneErgebniszeile"/>
        <w:tblW w:w="0" w:type="auto"/>
        <w:tblLook w:val="04E0" w:firstRow="1" w:lastRow="1" w:firstColumn="1" w:lastColumn="0" w:noHBand="0" w:noVBand="1"/>
      </w:tblPr>
      <w:tblGrid>
        <w:gridCol w:w="1925"/>
        <w:gridCol w:w="1926"/>
        <w:gridCol w:w="1926"/>
        <w:gridCol w:w="1926"/>
        <w:gridCol w:w="1926"/>
      </w:tblGrid>
      <w:tr w:rsidR="0069361F" w:rsidRPr="005813F6" w14:paraId="3FCCA857" w14:textId="77777777" w:rsidTr="00433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36D9B8B7" w14:textId="77777777" w:rsidR="0069361F" w:rsidRPr="005813F6" w:rsidRDefault="0069361F" w:rsidP="00B91A3F">
            <w:r w:rsidRPr="005813F6">
              <w:t>Überschrift</w:t>
            </w:r>
          </w:p>
        </w:tc>
        <w:tc>
          <w:tcPr>
            <w:tcW w:w="1926" w:type="dxa"/>
          </w:tcPr>
          <w:p w14:paraId="599020DE" w14:textId="77777777" w:rsidR="0069361F" w:rsidRPr="005813F6" w:rsidRDefault="0069361F" w:rsidP="00B91A3F">
            <w:pPr>
              <w:cnfStyle w:val="100000000000" w:firstRow="1" w:lastRow="0" w:firstColumn="0" w:lastColumn="0" w:oddVBand="0" w:evenVBand="0" w:oddHBand="0" w:evenHBand="0" w:firstRowFirstColumn="0" w:firstRowLastColumn="0" w:lastRowFirstColumn="0" w:lastRowLastColumn="0"/>
            </w:pPr>
            <w:r w:rsidRPr="005813F6">
              <w:t>Überschrift</w:t>
            </w:r>
          </w:p>
        </w:tc>
        <w:tc>
          <w:tcPr>
            <w:tcW w:w="1926" w:type="dxa"/>
          </w:tcPr>
          <w:p w14:paraId="0949BD11" w14:textId="77777777" w:rsidR="0069361F" w:rsidRPr="005813F6" w:rsidRDefault="0069361F" w:rsidP="00B91A3F">
            <w:pPr>
              <w:cnfStyle w:val="100000000000" w:firstRow="1" w:lastRow="0" w:firstColumn="0" w:lastColumn="0" w:oddVBand="0" w:evenVBand="0" w:oddHBand="0" w:evenHBand="0" w:firstRowFirstColumn="0" w:firstRowLastColumn="0" w:lastRowFirstColumn="0" w:lastRowLastColumn="0"/>
            </w:pPr>
            <w:r w:rsidRPr="005813F6">
              <w:t>Überschrift</w:t>
            </w:r>
          </w:p>
        </w:tc>
        <w:tc>
          <w:tcPr>
            <w:tcW w:w="1926" w:type="dxa"/>
          </w:tcPr>
          <w:p w14:paraId="6CE6F589" w14:textId="77777777" w:rsidR="0069361F" w:rsidRPr="005813F6" w:rsidRDefault="0069361F" w:rsidP="00B91A3F">
            <w:pPr>
              <w:cnfStyle w:val="100000000000" w:firstRow="1" w:lastRow="0" w:firstColumn="0" w:lastColumn="0" w:oddVBand="0" w:evenVBand="0" w:oddHBand="0" w:evenHBand="0" w:firstRowFirstColumn="0" w:firstRowLastColumn="0" w:lastRowFirstColumn="0" w:lastRowLastColumn="0"/>
            </w:pPr>
            <w:r w:rsidRPr="005813F6">
              <w:t>Überschrift</w:t>
            </w:r>
          </w:p>
        </w:tc>
        <w:tc>
          <w:tcPr>
            <w:tcW w:w="1926" w:type="dxa"/>
          </w:tcPr>
          <w:p w14:paraId="73668A18" w14:textId="77777777" w:rsidR="0069361F" w:rsidRPr="005813F6" w:rsidRDefault="0069361F" w:rsidP="00B91A3F">
            <w:pPr>
              <w:cnfStyle w:val="100000000000" w:firstRow="1" w:lastRow="0" w:firstColumn="0" w:lastColumn="0" w:oddVBand="0" w:evenVBand="0" w:oddHBand="0" w:evenHBand="0" w:firstRowFirstColumn="0" w:firstRowLastColumn="0" w:lastRowFirstColumn="0" w:lastRowLastColumn="0"/>
            </w:pPr>
            <w:r w:rsidRPr="005813F6">
              <w:t>Überschrift</w:t>
            </w:r>
          </w:p>
        </w:tc>
      </w:tr>
      <w:tr w:rsidR="0069361F" w:rsidRPr="005813F6" w14:paraId="779925E4" w14:textId="77777777" w:rsidTr="00433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2962E18E" w14:textId="77777777" w:rsidR="0069361F" w:rsidRPr="005813F6" w:rsidRDefault="0069361F" w:rsidP="00B91A3F">
            <w:r w:rsidRPr="005813F6">
              <w:t>Text 1</w:t>
            </w:r>
          </w:p>
        </w:tc>
        <w:tc>
          <w:tcPr>
            <w:tcW w:w="1926" w:type="dxa"/>
          </w:tcPr>
          <w:p w14:paraId="5173D728" w14:textId="77777777" w:rsidR="0069361F" w:rsidRPr="005813F6" w:rsidRDefault="0069361F" w:rsidP="00B91A3F">
            <w:pPr>
              <w:cnfStyle w:val="000000100000" w:firstRow="0" w:lastRow="0" w:firstColumn="0" w:lastColumn="0" w:oddVBand="0" w:evenVBand="0" w:oddHBand="1" w:evenHBand="0" w:firstRowFirstColumn="0" w:firstRowLastColumn="0" w:lastRowFirstColumn="0" w:lastRowLastColumn="0"/>
            </w:pPr>
            <w:r w:rsidRPr="005813F6">
              <w:t>Inhalt</w:t>
            </w:r>
          </w:p>
        </w:tc>
        <w:tc>
          <w:tcPr>
            <w:tcW w:w="1926" w:type="dxa"/>
          </w:tcPr>
          <w:p w14:paraId="6411F9D0" w14:textId="77777777" w:rsidR="0069361F" w:rsidRPr="005813F6" w:rsidRDefault="0069361F" w:rsidP="00B91A3F">
            <w:pPr>
              <w:cnfStyle w:val="000000100000" w:firstRow="0" w:lastRow="0" w:firstColumn="0" w:lastColumn="0" w:oddVBand="0" w:evenVBand="0" w:oddHBand="1" w:evenHBand="0" w:firstRowFirstColumn="0" w:firstRowLastColumn="0" w:lastRowFirstColumn="0" w:lastRowLastColumn="0"/>
            </w:pPr>
            <w:r w:rsidRPr="005813F6">
              <w:t>100.000,00</w:t>
            </w:r>
          </w:p>
        </w:tc>
        <w:tc>
          <w:tcPr>
            <w:tcW w:w="1926" w:type="dxa"/>
          </w:tcPr>
          <w:p w14:paraId="20A98A10" w14:textId="77777777" w:rsidR="0069361F" w:rsidRPr="005813F6" w:rsidRDefault="0069361F" w:rsidP="00B91A3F">
            <w:pPr>
              <w:cnfStyle w:val="000000100000" w:firstRow="0" w:lastRow="0" w:firstColumn="0" w:lastColumn="0" w:oddVBand="0" w:evenVBand="0" w:oddHBand="1" w:evenHBand="0" w:firstRowFirstColumn="0" w:firstRowLastColumn="0" w:lastRowFirstColumn="0" w:lastRowLastColumn="0"/>
            </w:pPr>
          </w:p>
        </w:tc>
        <w:tc>
          <w:tcPr>
            <w:tcW w:w="1926" w:type="dxa"/>
          </w:tcPr>
          <w:p w14:paraId="23225810" w14:textId="77777777" w:rsidR="0069361F" w:rsidRPr="005813F6" w:rsidRDefault="0069361F" w:rsidP="00B91A3F">
            <w:pPr>
              <w:cnfStyle w:val="000000100000" w:firstRow="0" w:lastRow="0" w:firstColumn="0" w:lastColumn="0" w:oddVBand="0" w:evenVBand="0" w:oddHBand="1" w:evenHBand="0" w:firstRowFirstColumn="0" w:firstRowLastColumn="0" w:lastRowFirstColumn="0" w:lastRowLastColumn="0"/>
            </w:pPr>
          </w:p>
        </w:tc>
      </w:tr>
      <w:tr w:rsidR="0069361F" w:rsidRPr="005813F6" w14:paraId="692F1A51" w14:textId="77777777" w:rsidTr="00433C61">
        <w:tc>
          <w:tcPr>
            <w:cnfStyle w:val="001000000000" w:firstRow="0" w:lastRow="0" w:firstColumn="1" w:lastColumn="0" w:oddVBand="0" w:evenVBand="0" w:oddHBand="0" w:evenHBand="0" w:firstRowFirstColumn="0" w:firstRowLastColumn="0" w:lastRowFirstColumn="0" w:lastRowLastColumn="0"/>
            <w:tcW w:w="1925" w:type="dxa"/>
          </w:tcPr>
          <w:p w14:paraId="494F91FD" w14:textId="77777777" w:rsidR="0069361F" w:rsidRPr="005813F6" w:rsidRDefault="0069361F" w:rsidP="00B91A3F">
            <w:r w:rsidRPr="005813F6">
              <w:t>Text 1</w:t>
            </w:r>
          </w:p>
        </w:tc>
        <w:tc>
          <w:tcPr>
            <w:tcW w:w="1926" w:type="dxa"/>
          </w:tcPr>
          <w:p w14:paraId="0CA081FC" w14:textId="77777777" w:rsidR="0069361F" w:rsidRPr="005813F6" w:rsidRDefault="0069361F" w:rsidP="00B91A3F">
            <w:pPr>
              <w:cnfStyle w:val="000000000000" w:firstRow="0" w:lastRow="0" w:firstColumn="0" w:lastColumn="0" w:oddVBand="0" w:evenVBand="0" w:oddHBand="0" w:evenHBand="0" w:firstRowFirstColumn="0" w:firstRowLastColumn="0" w:lastRowFirstColumn="0" w:lastRowLastColumn="0"/>
            </w:pPr>
            <w:r w:rsidRPr="005813F6">
              <w:t>Hier steht etwas Inhalt.</w:t>
            </w:r>
          </w:p>
        </w:tc>
        <w:tc>
          <w:tcPr>
            <w:tcW w:w="1926" w:type="dxa"/>
          </w:tcPr>
          <w:p w14:paraId="04A769AE" w14:textId="77777777" w:rsidR="0069361F" w:rsidRPr="005813F6" w:rsidRDefault="0069361F" w:rsidP="00B91A3F">
            <w:pPr>
              <w:cnfStyle w:val="000000000000" w:firstRow="0" w:lastRow="0" w:firstColumn="0" w:lastColumn="0" w:oddVBand="0" w:evenVBand="0" w:oddHBand="0" w:evenHBand="0" w:firstRowFirstColumn="0" w:firstRowLastColumn="0" w:lastRowFirstColumn="0" w:lastRowLastColumn="0"/>
            </w:pPr>
            <w:r w:rsidRPr="005813F6">
              <w:t>100.000,00</w:t>
            </w:r>
          </w:p>
        </w:tc>
        <w:tc>
          <w:tcPr>
            <w:tcW w:w="1926" w:type="dxa"/>
          </w:tcPr>
          <w:p w14:paraId="258DF67A" w14:textId="77777777" w:rsidR="0069361F" w:rsidRPr="005813F6" w:rsidRDefault="0069361F" w:rsidP="00B91A3F">
            <w:pPr>
              <w:cnfStyle w:val="000000000000" w:firstRow="0" w:lastRow="0" w:firstColumn="0" w:lastColumn="0" w:oddVBand="0" w:evenVBand="0" w:oddHBand="0" w:evenHBand="0" w:firstRowFirstColumn="0" w:firstRowLastColumn="0" w:lastRowFirstColumn="0" w:lastRowLastColumn="0"/>
            </w:pPr>
          </w:p>
        </w:tc>
        <w:tc>
          <w:tcPr>
            <w:tcW w:w="1926" w:type="dxa"/>
          </w:tcPr>
          <w:p w14:paraId="52357DFC" w14:textId="77777777" w:rsidR="0069361F" w:rsidRPr="005813F6" w:rsidRDefault="0069361F" w:rsidP="00B91A3F">
            <w:pPr>
              <w:cnfStyle w:val="000000000000" w:firstRow="0" w:lastRow="0" w:firstColumn="0" w:lastColumn="0" w:oddVBand="0" w:evenVBand="0" w:oddHBand="0" w:evenHBand="0" w:firstRowFirstColumn="0" w:firstRowLastColumn="0" w:lastRowFirstColumn="0" w:lastRowLastColumn="0"/>
            </w:pPr>
          </w:p>
        </w:tc>
      </w:tr>
      <w:tr w:rsidR="0069361F" w:rsidRPr="005813F6" w14:paraId="1C2974A7" w14:textId="77777777" w:rsidTr="00433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F11733C" w14:textId="77777777" w:rsidR="0069361F" w:rsidRPr="005813F6" w:rsidRDefault="0069361F" w:rsidP="00B91A3F">
            <w:r w:rsidRPr="005813F6">
              <w:t>Text 1</w:t>
            </w:r>
          </w:p>
        </w:tc>
        <w:tc>
          <w:tcPr>
            <w:tcW w:w="1926" w:type="dxa"/>
          </w:tcPr>
          <w:p w14:paraId="6B7EAE85" w14:textId="77777777" w:rsidR="0069361F" w:rsidRPr="005813F6" w:rsidRDefault="0069361F" w:rsidP="00B91A3F">
            <w:pPr>
              <w:cnfStyle w:val="000000100000" w:firstRow="0" w:lastRow="0" w:firstColumn="0" w:lastColumn="0" w:oddVBand="0" w:evenVBand="0" w:oddHBand="1" w:evenHBand="0" w:firstRowFirstColumn="0" w:firstRowLastColumn="0" w:lastRowFirstColumn="0" w:lastRowLastColumn="0"/>
            </w:pPr>
            <w:r w:rsidRPr="005813F6">
              <w:t>Hier steht etwas Inhalt.</w:t>
            </w:r>
          </w:p>
        </w:tc>
        <w:tc>
          <w:tcPr>
            <w:tcW w:w="1926" w:type="dxa"/>
          </w:tcPr>
          <w:p w14:paraId="75FA0977" w14:textId="77777777" w:rsidR="0069361F" w:rsidRPr="005813F6" w:rsidRDefault="0069361F" w:rsidP="00B91A3F">
            <w:pPr>
              <w:cnfStyle w:val="000000100000" w:firstRow="0" w:lastRow="0" w:firstColumn="0" w:lastColumn="0" w:oddVBand="0" w:evenVBand="0" w:oddHBand="1" w:evenHBand="0" w:firstRowFirstColumn="0" w:firstRowLastColumn="0" w:lastRowFirstColumn="0" w:lastRowLastColumn="0"/>
            </w:pPr>
            <w:r w:rsidRPr="005813F6">
              <w:t>100.000,00</w:t>
            </w:r>
          </w:p>
        </w:tc>
        <w:tc>
          <w:tcPr>
            <w:tcW w:w="1926" w:type="dxa"/>
          </w:tcPr>
          <w:p w14:paraId="144A22D4" w14:textId="77777777" w:rsidR="0069361F" w:rsidRPr="005813F6" w:rsidRDefault="0069361F" w:rsidP="00B91A3F">
            <w:pPr>
              <w:cnfStyle w:val="000000100000" w:firstRow="0" w:lastRow="0" w:firstColumn="0" w:lastColumn="0" w:oddVBand="0" w:evenVBand="0" w:oddHBand="1" w:evenHBand="0" w:firstRowFirstColumn="0" w:firstRowLastColumn="0" w:lastRowFirstColumn="0" w:lastRowLastColumn="0"/>
            </w:pPr>
          </w:p>
        </w:tc>
        <w:tc>
          <w:tcPr>
            <w:tcW w:w="1926" w:type="dxa"/>
          </w:tcPr>
          <w:p w14:paraId="7B26D795" w14:textId="77777777" w:rsidR="0069361F" w:rsidRPr="005813F6" w:rsidRDefault="0069361F" w:rsidP="00B91A3F">
            <w:pPr>
              <w:cnfStyle w:val="000000100000" w:firstRow="0" w:lastRow="0" w:firstColumn="0" w:lastColumn="0" w:oddVBand="0" w:evenVBand="0" w:oddHBand="1" w:evenHBand="0" w:firstRowFirstColumn="0" w:firstRowLastColumn="0" w:lastRowFirstColumn="0" w:lastRowLastColumn="0"/>
            </w:pPr>
          </w:p>
        </w:tc>
      </w:tr>
      <w:tr w:rsidR="0069361F" w:rsidRPr="005813F6" w14:paraId="63A368BB" w14:textId="77777777" w:rsidTr="00433C6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7D6CF884" w14:textId="77777777" w:rsidR="0069361F" w:rsidRPr="005813F6" w:rsidRDefault="0069361F" w:rsidP="00B91A3F">
            <w:r w:rsidRPr="005813F6">
              <w:t>Text 1</w:t>
            </w:r>
          </w:p>
        </w:tc>
        <w:tc>
          <w:tcPr>
            <w:tcW w:w="1926" w:type="dxa"/>
          </w:tcPr>
          <w:p w14:paraId="5886D597" w14:textId="77777777" w:rsidR="0069361F" w:rsidRPr="005813F6" w:rsidRDefault="0069361F" w:rsidP="00B91A3F">
            <w:pPr>
              <w:cnfStyle w:val="010000000000" w:firstRow="0" w:lastRow="1" w:firstColumn="0" w:lastColumn="0" w:oddVBand="0" w:evenVBand="0" w:oddHBand="0" w:evenHBand="0" w:firstRowFirstColumn="0" w:firstRowLastColumn="0" w:lastRowFirstColumn="0" w:lastRowLastColumn="0"/>
            </w:pPr>
            <w:r w:rsidRPr="005813F6">
              <w:t>Hier steht etwas Inhalt.</w:t>
            </w:r>
          </w:p>
        </w:tc>
        <w:tc>
          <w:tcPr>
            <w:tcW w:w="1926" w:type="dxa"/>
          </w:tcPr>
          <w:p w14:paraId="47BCE296" w14:textId="77777777" w:rsidR="0069361F" w:rsidRPr="005813F6" w:rsidRDefault="0069361F" w:rsidP="00B91A3F">
            <w:pPr>
              <w:cnfStyle w:val="010000000000" w:firstRow="0" w:lastRow="1" w:firstColumn="0" w:lastColumn="0" w:oddVBand="0" w:evenVBand="0" w:oddHBand="0" w:evenHBand="0" w:firstRowFirstColumn="0" w:firstRowLastColumn="0" w:lastRowFirstColumn="0" w:lastRowLastColumn="0"/>
            </w:pPr>
            <w:r w:rsidRPr="005813F6">
              <w:t>100.000,00</w:t>
            </w:r>
          </w:p>
        </w:tc>
        <w:tc>
          <w:tcPr>
            <w:tcW w:w="1926" w:type="dxa"/>
          </w:tcPr>
          <w:p w14:paraId="344D8170" w14:textId="77777777" w:rsidR="0069361F" w:rsidRPr="005813F6" w:rsidRDefault="0069361F" w:rsidP="00B91A3F">
            <w:pPr>
              <w:cnfStyle w:val="010000000000" w:firstRow="0" w:lastRow="1" w:firstColumn="0" w:lastColumn="0" w:oddVBand="0" w:evenVBand="0" w:oddHBand="0" w:evenHBand="0" w:firstRowFirstColumn="0" w:firstRowLastColumn="0" w:lastRowFirstColumn="0" w:lastRowLastColumn="0"/>
            </w:pPr>
          </w:p>
        </w:tc>
        <w:tc>
          <w:tcPr>
            <w:tcW w:w="1926" w:type="dxa"/>
          </w:tcPr>
          <w:p w14:paraId="1C6B8393" w14:textId="77777777" w:rsidR="0069361F" w:rsidRPr="005813F6" w:rsidRDefault="0069361F" w:rsidP="00B91A3F">
            <w:pPr>
              <w:cnfStyle w:val="010000000000" w:firstRow="0" w:lastRow="1" w:firstColumn="0" w:lastColumn="0" w:oddVBand="0" w:evenVBand="0" w:oddHBand="0" w:evenHBand="0" w:firstRowFirstColumn="0" w:firstRowLastColumn="0" w:lastRowFirstColumn="0" w:lastRowLastColumn="0"/>
            </w:pPr>
          </w:p>
        </w:tc>
      </w:tr>
    </w:tbl>
    <w:p w14:paraId="0BA4CD0D" w14:textId="0D725926" w:rsidR="00796380" w:rsidRDefault="00796380" w:rsidP="006A447A">
      <w:r>
        <w:t>Dieser Text dient lediglich als Platzhalter, um zu zeigen, wie diese Stelle der Seite aussieht, wenn ein paar Zeilen vorhanden sind.</w:t>
      </w:r>
    </w:p>
    <w:p w14:paraId="2CAF1FC1" w14:textId="5CABAC86" w:rsidR="00C66EBB" w:rsidRDefault="00C66EBB" w:rsidP="00C66EBB">
      <w:pPr>
        <w:pStyle w:val="UdS-Table-Headline"/>
      </w:pPr>
      <w:r>
        <w:t xml:space="preserve">Ich bin eine Überschrift für eine </w:t>
      </w:r>
      <w:r w:rsidR="002A3F03">
        <w:t>Tabelle mit Ergebniszeile</w:t>
      </w:r>
    </w:p>
    <w:tbl>
      <w:tblPr>
        <w:tblStyle w:val="Uds-TabelleblauErgebniszeile"/>
        <w:tblW w:w="0" w:type="auto"/>
        <w:tblLook w:val="06E0" w:firstRow="1" w:lastRow="1" w:firstColumn="1" w:lastColumn="0" w:noHBand="1" w:noVBand="1"/>
      </w:tblPr>
      <w:tblGrid>
        <w:gridCol w:w="1925"/>
        <w:gridCol w:w="1926"/>
        <w:gridCol w:w="1926"/>
        <w:gridCol w:w="1926"/>
        <w:gridCol w:w="1926"/>
      </w:tblGrid>
      <w:tr w:rsidR="00F335DC" w:rsidRPr="005813F6" w14:paraId="0B0860FE" w14:textId="77777777" w:rsidTr="00EF3C01">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925" w:type="dxa"/>
          </w:tcPr>
          <w:p w14:paraId="654EB70C" w14:textId="77777777" w:rsidR="00F335DC" w:rsidRPr="005813F6" w:rsidRDefault="00F335DC" w:rsidP="006A447A">
            <w:r w:rsidRPr="005813F6">
              <w:t>Überschrift</w:t>
            </w:r>
          </w:p>
        </w:tc>
        <w:tc>
          <w:tcPr>
            <w:tcW w:w="1926" w:type="dxa"/>
          </w:tcPr>
          <w:p w14:paraId="17D131FC" w14:textId="77777777" w:rsidR="00F335DC" w:rsidRPr="005813F6" w:rsidRDefault="00F335DC" w:rsidP="006A447A">
            <w:pPr>
              <w:cnfStyle w:val="100000000000" w:firstRow="1" w:lastRow="0" w:firstColumn="0" w:lastColumn="0" w:oddVBand="0" w:evenVBand="0" w:oddHBand="0" w:evenHBand="0" w:firstRowFirstColumn="0" w:firstRowLastColumn="0" w:lastRowFirstColumn="0" w:lastRowLastColumn="0"/>
            </w:pPr>
            <w:r w:rsidRPr="005813F6">
              <w:t>Überschrift</w:t>
            </w:r>
          </w:p>
        </w:tc>
        <w:tc>
          <w:tcPr>
            <w:tcW w:w="1926" w:type="dxa"/>
          </w:tcPr>
          <w:p w14:paraId="4F77563B" w14:textId="77777777" w:rsidR="00F335DC" w:rsidRPr="005813F6" w:rsidRDefault="00F335DC" w:rsidP="006A447A">
            <w:pPr>
              <w:cnfStyle w:val="100000000000" w:firstRow="1" w:lastRow="0" w:firstColumn="0" w:lastColumn="0" w:oddVBand="0" w:evenVBand="0" w:oddHBand="0" w:evenHBand="0" w:firstRowFirstColumn="0" w:firstRowLastColumn="0" w:lastRowFirstColumn="0" w:lastRowLastColumn="0"/>
            </w:pPr>
            <w:r w:rsidRPr="005813F6">
              <w:t>Überschrift</w:t>
            </w:r>
          </w:p>
        </w:tc>
        <w:tc>
          <w:tcPr>
            <w:tcW w:w="1926" w:type="dxa"/>
          </w:tcPr>
          <w:p w14:paraId="3033EC6D" w14:textId="77777777" w:rsidR="00F335DC" w:rsidRPr="005813F6" w:rsidRDefault="00F335DC" w:rsidP="006A447A">
            <w:pPr>
              <w:cnfStyle w:val="100000000000" w:firstRow="1" w:lastRow="0" w:firstColumn="0" w:lastColumn="0" w:oddVBand="0" w:evenVBand="0" w:oddHBand="0" w:evenHBand="0" w:firstRowFirstColumn="0" w:firstRowLastColumn="0" w:lastRowFirstColumn="0" w:lastRowLastColumn="0"/>
            </w:pPr>
            <w:r w:rsidRPr="005813F6">
              <w:t>Überschrift</w:t>
            </w:r>
          </w:p>
        </w:tc>
        <w:tc>
          <w:tcPr>
            <w:tcW w:w="1926" w:type="dxa"/>
          </w:tcPr>
          <w:p w14:paraId="5301E704" w14:textId="77777777" w:rsidR="00F335DC" w:rsidRPr="005813F6" w:rsidRDefault="00F335DC" w:rsidP="006A447A">
            <w:pPr>
              <w:cnfStyle w:val="100000000000" w:firstRow="1" w:lastRow="0" w:firstColumn="0" w:lastColumn="0" w:oddVBand="0" w:evenVBand="0" w:oddHBand="0" w:evenHBand="0" w:firstRowFirstColumn="0" w:firstRowLastColumn="0" w:lastRowFirstColumn="0" w:lastRowLastColumn="0"/>
            </w:pPr>
            <w:r w:rsidRPr="005813F6">
              <w:t>Überschrift</w:t>
            </w:r>
          </w:p>
        </w:tc>
      </w:tr>
      <w:tr w:rsidR="00F335DC" w:rsidRPr="005813F6" w14:paraId="1C233322" w14:textId="77777777" w:rsidTr="00EF3C01">
        <w:trPr>
          <w:trHeight w:val="184"/>
        </w:trPr>
        <w:tc>
          <w:tcPr>
            <w:cnfStyle w:val="001000000000" w:firstRow="0" w:lastRow="0" w:firstColumn="1" w:lastColumn="0" w:oddVBand="0" w:evenVBand="0" w:oddHBand="0" w:evenHBand="0" w:firstRowFirstColumn="0" w:firstRowLastColumn="0" w:lastRowFirstColumn="0" w:lastRowLastColumn="0"/>
            <w:tcW w:w="1925" w:type="dxa"/>
          </w:tcPr>
          <w:p w14:paraId="5B7DB043" w14:textId="77777777" w:rsidR="00F335DC" w:rsidRPr="005813F6" w:rsidRDefault="00F335DC" w:rsidP="006A447A">
            <w:r w:rsidRPr="005813F6">
              <w:t>Text 1</w:t>
            </w:r>
          </w:p>
        </w:tc>
        <w:tc>
          <w:tcPr>
            <w:tcW w:w="1926" w:type="dxa"/>
          </w:tcPr>
          <w:p w14:paraId="7FDFD8D2" w14:textId="77777777" w:rsidR="00F335DC" w:rsidRPr="005813F6" w:rsidRDefault="00F335DC" w:rsidP="006A447A">
            <w:pPr>
              <w:cnfStyle w:val="000000000000" w:firstRow="0" w:lastRow="0" w:firstColumn="0" w:lastColumn="0" w:oddVBand="0" w:evenVBand="0" w:oddHBand="0" w:evenHBand="0" w:firstRowFirstColumn="0" w:firstRowLastColumn="0" w:lastRowFirstColumn="0" w:lastRowLastColumn="0"/>
            </w:pPr>
            <w:r w:rsidRPr="005813F6">
              <w:t>Inhalt</w:t>
            </w:r>
          </w:p>
        </w:tc>
        <w:tc>
          <w:tcPr>
            <w:tcW w:w="1926" w:type="dxa"/>
          </w:tcPr>
          <w:p w14:paraId="498DF25D" w14:textId="77777777" w:rsidR="00F335DC" w:rsidRPr="005813F6" w:rsidRDefault="00F335DC" w:rsidP="006A447A">
            <w:pPr>
              <w:cnfStyle w:val="000000000000" w:firstRow="0" w:lastRow="0" w:firstColumn="0" w:lastColumn="0" w:oddVBand="0" w:evenVBand="0" w:oddHBand="0" w:evenHBand="0" w:firstRowFirstColumn="0" w:firstRowLastColumn="0" w:lastRowFirstColumn="0" w:lastRowLastColumn="0"/>
            </w:pPr>
            <w:r w:rsidRPr="005813F6">
              <w:t>100.000,00</w:t>
            </w:r>
          </w:p>
        </w:tc>
        <w:tc>
          <w:tcPr>
            <w:tcW w:w="1926" w:type="dxa"/>
          </w:tcPr>
          <w:p w14:paraId="6597C036" w14:textId="77777777" w:rsidR="00F335DC" w:rsidRPr="005813F6" w:rsidRDefault="00F335DC" w:rsidP="00385C4D">
            <w:pPr>
              <w:cnfStyle w:val="000000000000" w:firstRow="0" w:lastRow="0" w:firstColumn="0" w:lastColumn="0" w:oddVBand="0" w:evenVBand="0" w:oddHBand="0" w:evenHBand="0" w:firstRowFirstColumn="0" w:firstRowLastColumn="0" w:lastRowFirstColumn="0" w:lastRowLastColumn="0"/>
            </w:pPr>
          </w:p>
        </w:tc>
        <w:tc>
          <w:tcPr>
            <w:tcW w:w="1926" w:type="dxa"/>
          </w:tcPr>
          <w:p w14:paraId="09B5BD13" w14:textId="77777777" w:rsidR="00F335DC" w:rsidRPr="005813F6" w:rsidRDefault="00F335DC" w:rsidP="006A447A">
            <w:pPr>
              <w:cnfStyle w:val="000000000000" w:firstRow="0" w:lastRow="0" w:firstColumn="0" w:lastColumn="0" w:oddVBand="0" w:evenVBand="0" w:oddHBand="0" w:evenHBand="0" w:firstRowFirstColumn="0" w:firstRowLastColumn="0" w:lastRowFirstColumn="0" w:lastRowLastColumn="0"/>
            </w:pPr>
          </w:p>
        </w:tc>
      </w:tr>
      <w:tr w:rsidR="00F335DC" w:rsidRPr="005813F6" w14:paraId="21988A16" w14:textId="77777777" w:rsidTr="00EF3C01">
        <w:tc>
          <w:tcPr>
            <w:cnfStyle w:val="001000000000" w:firstRow="0" w:lastRow="0" w:firstColumn="1" w:lastColumn="0" w:oddVBand="0" w:evenVBand="0" w:oddHBand="0" w:evenHBand="0" w:firstRowFirstColumn="0" w:firstRowLastColumn="0" w:lastRowFirstColumn="0" w:lastRowLastColumn="0"/>
            <w:tcW w:w="1925" w:type="dxa"/>
          </w:tcPr>
          <w:p w14:paraId="0D6D5FCB" w14:textId="77777777" w:rsidR="00F335DC" w:rsidRPr="005813F6" w:rsidRDefault="00F335DC" w:rsidP="006A447A">
            <w:r w:rsidRPr="005813F6">
              <w:t>Text 1</w:t>
            </w:r>
          </w:p>
        </w:tc>
        <w:tc>
          <w:tcPr>
            <w:tcW w:w="1926" w:type="dxa"/>
          </w:tcPr>
          <w:p w14:paraId="3800AA51" w14:textId="77777777" w:rsidR="00F335DC" w:rsidRPr="005813F6" w:rsidRDefault="00F335DC" w:rsidP="006A447A">
            <w:pPr>
              <w:cnfStyle w:val="000000000000" w:firstRow="0" w:lastRow="0" w:firstColumn="0" w:lastColumn="0" w:oddVBand="0" w:evenVBand="0" w:oddHBand="0" w:evenHBand="0" w:firstRowFirstColumn="0" w:firstRowLastColumn="0" w:lastRowFirstColumn="0" w:lastRowLastColumn="0"/>
            </w:pPr>
            <w:r w:rsidRPr="005813F6">
              <w:t xml:space="preserve">Inhalt </w:t>
            </w:r>
          </w:p>
        </w:tc>
        <w:tc>
          <w:tcPr>
            <w:tcW w:w="1926" w:type="dxa"/>
          </w:tcPr>
          <w:p w14:paraId="0C92A86A" w14:textId="77777777" w:rsidR="00F335DC" w:rsidRPr="005813F6" w:rsidRDefault="00F335DC" w:rsidP="006A447A">
            <w:pPr>
              <w:cnfStyle w:val="000000000000" w:firstRow="0" w:lastRow="0" w:firstColumn="0" w:lastColumn="0" w:oddVBand="0" w:evenVBand="0" w:oddHBand="0" w:evenHBand="0" w:firstRowFirstColumn="0" w:firstRowLastColumn="0" w:lastRowFirstColumn="0" w:lastRowLastColumn="0"/>
            </w:pPr>
            <w:r w:rsidRPr="005813F6">
              <w:t>100.000,00</w:t>
            </w:r>
          </w:p>
        </w:tc>
        <w:tc>
          <w:tcPr>
            <w:tcW w:w="1926" w:type="dxa"/>
          </w:tcPr>
          <w:p w14:paraId="7153ACD1" w14:textId="77777777" w:rsidR="00F335DC" w:rsidRPr="005813F6" w:rsidRDefault="00F335DC" w:rsidP="00385C4D">
            <w:pPr>
              <w:cnfStyle w:val="000000000000" w:firstRow="0" w:lastRow="0" w:firstColumn="0" w:lastColumn="0" w:oddVBand="0" w:evenVBand="0" w:oddHBand="0" w:evenHBand="0" w:firstRowFirstColumn="0" w:firstRowLastColumn="0" w:lastRowFirstColumn="0" w:lastRowLastColumn="0"/>
            </w:pPr>
          </w:p>
        </w:tc>
        <w:tc>
          <w:tcPr>
            <w:tcW w:w="1926" w:type="dxa"/>
          </w:tcPr>
          <w:p w14:paraId="3219C49D" w14:textId="77777777" w:rsidR="00F335DC" w:rsidRPr="005813F6" w:rsidRDefault="00F335DC" w:rsidP="006A447A">
            <w:pPr>
              <w:cnfStyle w:val="000000000000" w:firstRow="0" w:lastRow="0" w:firstColumn="0" w:lastColumn="0" w:oddVBand="0" w:evenVBand="0" w:oddHBand="0" w:evenHBand="0" w:firstRowFirstColumn="0" w:firstRowLastColumn="0" w:lastRowFirstColumn="0" w:lastRowLastColumn="0"/>
            </w:pPr>
          </w:p>
        </w:tc>
      </w:tr>
      <w:tr w:rsidR="00F335DC" w:rsidRPr="005813F6" w14:paraId="0CAFCC16" w14:textId="77777777" w:rsidTr="00EF3C01">
        <w:tc>
          <w:tcPr>
            <w:cnfStyle w:val="001000000000" w:firstRow="0" w:lastRow="0" w:firstColumn="1" w:lastColumn="0" w:oddVBand="0" w:evenVBand="0" w:oddHBand="0" w:evenHBand="0" w:firstRowFirstColumn="0" w:firstRowLastColumn="0" w:lastRowFirstColumn="0" w:lastRowLastColumn="0"/>
            <w:tcW w:w="1925" w:type="dxa"/>
          </w:tcPr>
          <w:p w14:paraId="73F639AB" w14:textId="77777777" w:rsidR="00F335DC" w:rsidRPr="005813F6" w:rsidRDefault="00F335DC" w:rsidP="006A447A">
            <w:r w:rsidRPr="005813F6">
              <w:t>Text 1</w:t>
            </w:r>
          </w:p>
        </w:tc>
        <w:tc>
          <w:tcPr>
            <w:tcW w:w="1926" w:type="dxa"/>
          </w:tcPr>
          <w:p w14:paraId="480F407E" w14:textId="77777777" w:rsidR="00F335DC" w:rsidRPr="005813F6" w:rsidRDefault="00F335DC" w:rsidP="006A447A">
            <w:pPr>
              <w:cnfStyle w:val="000000000000" w:firstRow="0" w:lastRow="0" w:firstColumn="0" w:lastColumn="0" w:oddVBand="0" w:evenVBand="0" w:oddHBand="0" w:evenHBand="0" w:firstRowFirstColumn="0" w:firstRowLastColumn="0" w:lastRowFirstColumn="0" w:lastRowLastColumn="0"/>
            </w:pPr>
            <w:r w:rsidRPr="005813F6">
              <w:t>Inhalt</w:t>
            </w:r>
          </w:p>
        </w:tc>
        <w:tc>
          <w:tcPr>
            <w:tcW w:w="1926" w:type="dxa"/>
          </w:tcPr>
          <w:p w14:paraId="0C2A06DB" w14:textId="77777777" w:rsidR="00F335DC" w:rsidRPr="005813F6" w:rsidRDefault="00F335DC" w:rsidP="006A447A">
            <w:pPr>
              <w:cnfStyle w:val="000000000000" w:firstRow="0" w:lastRow="0" w:firstColumn="0" w:lastColumn="0" w:oddVBand="0" w:evenVBand="0" w:oddHBand="0" w:evenHBand="0" w:firstRowFirstColumn="0" w:firstRowLastColumn="0" w:lastRowFirstColumn="0" w:lastRowLastColumn="0"/>
            </w:pPr>
            <w:r w:rsidRPr="005813F6">
              <w:t>100.000,00</w:t>
            </w:r>
          </w:p>
        </w:tc>
        <w:tc>
          <w:tcPr>
            <w:tcW w:w="1926" w:type="dxa"/>
          </w:tcPr>
          <w:p w14:paraId="4355B44F" w14:textId="77777777" w:rsidR="00F335DC" w:rsidRPr="005813F6" w:rsidRDefault="00F335DC" w:rsidP="00385C4D">
            <w:pPr>
              <w:cnfStyle w:val="000000000000" w:firstRow="0" w:lastRow="0" w:firstColumn="0" w:lastColumn="0" w:oddVBand="0" w:evenVBand="0" w:oddHBand="0" w:evenHBand="0" w:firstRowFirstColumn="0" w:firstRowLastColumn="0" w:lastRowFirstColumn="0" w:lastRowLastColumn="0"/>
            </w:pPr>
          </w:p>
        </w:tc>
        <w:tc>
          <w:tcPr>
            <w:tcW w:w="1926" w:type="dxa"/>
          </w:tcPr>
          <w:p w14:paraId="49F30FBE" w14:textId="77777777" w:rsidR="00F335DC" w:rsidRPr="005813F6" w:rsidRDefault="00F335DC" w:rsidP="006A447A">
            <w:pPr>
              <w:cnfStyle w:val="000000000000" w:firstRow="0" w:lastRow="0" w:firstColumn="0" w:lastColumn="0" w:oddVBand="0" w:evenVBand="0" w:oddHBand="0" w:evenHBand="0" w:firstRowFirstColumn="0" w:firstRowLastColumn="0" w:lastRowFirstColumn="0" w:lastRowLastColumn="0"/>
            </w:pPr>
          </w:p>
        </w:tc>
      </w:tr>
      <w:tr w:rsidR="00F335DC" w:rsidRPr="005813F6" w14:paraId="6B5F761B" w14:textId="77777777" w:rsidTr="00EF3C01">
        <w:trPr>
          <w:cnfStyle w:val="010000000000" w:firstRow="0" w:lastRow="1" w:firstColumn="0" w:lastColumn="0" w:oddVBand="0" w:evenVBand="0" w:oddHBand="0"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925" w:type="dxa"/>
          </w:tcPr>
          <w:p w14:paraId="076F6271" w14:textId="753FF708" w:rsidR="00F335DC" w:rsidRPr="005813F6" w:rsidRDefault="00594AEB" w:rsidP="006A447A">
            <w:r w:rsidRPr="005813F6">
              <w:t>Text</w:t>
            </w:r>
          </w:p>
        </w:tc>
        <w:tc>
          <w:tcPr>
            <w:tcW w:w="1926" w:type="dxa"/>
          </w:tcPr>
          <w:p w14:paraId="57203DDC" w14:textId="468F5E23" w:rsidR="00F335DC" w:rsidRPr="005813F6" w:rsidRDefault="00594AEB" w:rsidP="006A447A">
            <w:pPr>
              <w:cnfStyle w:val="010000000000" w:firstRow="0" w:lastRow="1" w:firstColumn="0" w:lastColumn="0" w:oddVBand="0" w:evenVBand="0" w:oddHBand="0" w:evenHBand="0" w:firstRowFirstColumn="0" w:firstRowLastColumn="0" w:lastRowFirstColumn="0" w:lastRowLastColumn="0"/>
            </w:pPr>
            <w:r w:rsidRPr="005813F6">
              <w:t>Text</w:t>
            </w:r>
          </w:p>
        </w:tc>
        <w:tc>
          <w:tcPr>
            <w:tcW w:w="1926" w:type="dxa"/>
          </w:tcPr>
          <w:p w14:paraId="0AF20C69" w14:textId="388069D7" w:rsidR="00F335DC" w:rsidRPr="005813F6" w:rsidRDefault="00594AEB" w:rsidP="006A447A">
            <w:pPr>
              <w:cnfStyle w:val="010000000000" w:firstRow="0" w:lastRow="1" w:firstColumn="0" w:lastColumn="0" w:oddVBand="0" w:evenVBand="0" w:oddHBand="0" w:evenHBand="0" w:firstRowFirstColumn="0" w:firstRowLastColumn="0" w:lastRowFirstColumn="0" w:lastRowLastColumn="0"/>
            </w:pPr>
            <w:r w:rsidRPr="005813F6">
              <w:t>Text</w:t>
            </w:r>
          </w:p>
        </w:tc>
        <w:tc>
          <w:tcPr>
            <w:tcW w:w="1926" w:type="dxa"/>
          </w:tcPr>
          <w:p w14:paraId="02D2CE19" w14:textId="5D2715E0" w:rsidR="00F335DC" w:rsidRPr="005813F6" w:rsidRDefault="00594AEB" w:rsidP="006A447A">
            <w:pPr>
              <w:cnfStyle w:val="010000000000" w:firstRow="0" w:lastRow="1" w:firstColumn="0" w:lastColumn="0" w:oddVBand="0" w:evenVBand="0" w:oddHBand="0" w:evenHBand="0" w:firstRowFirstColumn="0" w:firstRowLastColumn="0" w:lastRowFirstColumn="0" w:lastRowLastColumn="0"/>
            </w:pPr>
            <w:r w:rsidRPr="005813F6">
              <w:t>Text</w:t>
            </w:r>
          </w:p>
        </w:tc>
        <w:tc>
          <w:tcPr>
            <w:tcW w:w="1926" w:type="dxa"/>
          </w:tcPr>
          <w:p w14:paraId="6C39402A" w14:textId="6C3FEC91" w:rsidR="00F335DC" w:rsidRPr="005813F6" w:rsidRDefault="00594AEB" w:rsidP="006A447A">
            <w:pPr>
              <w:cnfStyle w:val="010000000000" w:firstRow="0" w:lastRow="1" w:firstColumn="0" w:lastColumn="0" w:oddVBand="0" w:evenVBand="0" w:oddHBand="0" w:evenHBand="0" w:firstRowFirstColumn="0" w:firstRowLastColumn="0" w:lastRowFirstColumn="0" w:lastRowLastColumn="0"/>
            </w:pPr>
            <w:r w:rsidRPr="005813F6">
              <w:t>Text</w:t>
            </w:r>
          </w:p>
        </w:tc>
      </w:tr>
    </w:tbl>
    <w:p w14:paraId="762C5454" w14:textId="05A7D101" w:rsidR="004165BA" w:rsidRDefault="00361E9F" w:rsidP="004165BA">
      <w:pPr>
        <w:pStyle w:val="UdS-Table-Headline"/>
      </w:pPr>
      <w:r>
        <w:t>Ich bin eine Überschrift für eine Tabelle.</w:t>
      </w:r>
    </w:p>
    <w:tbl>
      <w:tblPr>
        <w:tblStyle w:val="Uds-TabellerotohneErgebniszeile"/>
        <w:tblW w:w="0" w:type="auto"/>
        <w:tblInd w:w="-10" w:type="dxa"/>
        <w:tblLook w:val="0420" w:firstRow="1" w:lastRow="0" w:firstColumn="0" w:lastColumn="0" w:noHBand="0" w:noVBand="1"/>
      </w:tblPr>
      <w:tblGrid>
        <w:gridCol w:w="1925"/>
        <w:gridCol w:w="1926"/>
        <w:gridCol w:w="1926"/>
        <w:gridCol w:w="1926"/>
        <w:gridCol w:w="1926"/>
      </w:tblGrid>
      <w:tr w:rsidR="009D2145" w:rsidRPr="005813F6" w14:paraId="2A593BD3" w14:textId="77777777" w:rsidTr="008D0D3A">
        <w:trPr>
          <w:cnfStyle w:val="100000000000" w:firstRow="1" w:lastRow="0" w:firstColumn="0" w:lastColumn="0" w:oddVBand="0" w:evenVBand="0" w:oddHBand="0" w:evenHBand="0" w:firstRowFirstColumn="0" w:firstRowLastColumn="0" w:lastRowFirstColumn="0" w:lastRowLastColumn="0"/>
          <w:trHeight w:val="614"/>
        </w:trPr>
        <w:tc>
          <w:tcPr>
            <w:tcW w:w="1925" w:type="dxa"/>
          </w:tcPr>
          <w:p w14:paraId="24DA13BD" w14:textId="77777777" w:rsidR="009D2145" w:rsidRPr="005813F6" w:rsidRDefault="009D2145" w:rsidP="006A447A">
            <w:r w:rsidRPr="005813F6">
              <w:t>Überschrift</w:t>
            </w:r>
          </w:p>
        </w:tc>
        <w:tc>
          <w:tcPr>
            <w:tcW w:w="1926" w:type="dxa"/>
          </w:tcPr>
          <w:p w14:paraId="5D340BB5" w14:textId="77777777" w:rsidR="009D2145" w:rsidRPr="005813F6" w:rsidRDefault="009D2145" w:rsidP="006A447A">
            <w:r w:rsidRPr="005813F6">
              <w:t>Überschrift</w:t>
            </w:r>
          </w:p>
        </w:tc>
        <w:tc>
          <w:tcPr>
            <w:tcW w:w="1926" w:type="dxa"/>
          </w:tcPr>
          <w:p w14:paraId="30B1F49F" w14:textId="77777777" w:rsidR="009D2145" w:rsidRPr="005813F6" w:rsidRDefault="009D2145" w:rsidP="006A447A">
            <w:r w:rsidRPr="005813F6">
              <w:t>Überschrift</w:t>
            </w:r>
          </w:p>
        </w:tc>
        <w:tc>
          <w:tcPr>
            <w:tcW w:w="1926" w:type="dxa"/>
          </w:tcPr>
          <w:p w14:paraId="360257BF" w14:textId="77777777" w:rsidR="009D2145" w:rsidRPr="005813F6" w:rsidRDefault="009D2145" w:rsidP="006A447A">
            <w:r w:rsidRPr="005813F6">
              <w:t>Überschrift</w:t>
            </w:r>
          </w:p>
        </w:tc>
        <w:tc>
          <w:tcPr>
            <w:tcW w:w="1926" w:type="dxa"/>
          </w:tcPr>
          <w:p w14:paraId="12ED0804" w14:textId="77777777" w:rsidR="009D2145" w:rsidRPr="005813F6" w:rsidRDefault="009D2145" w:rsidP="006A447A">
            <w:r w:rsidRPr="005813F6">
              <w:t>Überschrift</w:t>
            </w:r>
          </w:p>
        </w:tc>
      </w:tr>
      <w:tr w:rsidR="008400E0" w:rsidRPr="005813F6" w14:paraId="2CA5A1B3" w14:textId="77777777" w:rsidTr="008D0D3A">
        <w:trPr>
          <w:cnfStyle w:val="000000100000" w:firstRow="0" w:lastRow="0" w:firstColumn="0" w:lastColumn="0" w:oddVBand="0" w:evenVBand="0" w:oddHBand="1" w:evenHBand="0" w:firstRowFirstColumn="0" w:firstRowLastColumn="0" w:lastRowFirstColumn="0" w:lastRowLastColumn="0"/>
          <w:trHeight w:val="184"/>
        </w:trPr>
        <w:tc>
          <w:tcPr>
            <w:tcW w:w="1925" w:type="dxa"/>
          </w:tcPr>
          <w:p w14:paraId="3C58D43C" w14:textId="77777777" w:rsidR="008400E0" w:rsidRPr="005813F6" w:rsidRDefault="008400E0" w:rsidP="006A447A">
            <w:r w:rsidRPr="005813F6">
              <w:t>Text 1</w:t>
            </w:r>
          </w:p>
        </w:tc>
        <w:tc>
          <w:tcPr>
            <w:tcW w:w="1926" w:type="dxa"/>
          </w:tcPr>
          <w:p w14:paraId="36D2DFAF" w14:textId="51C609D7" w:rsidR="008400E0" w:rsidRPr="005813F6" w:rsidRDefault="008400E0" w:rsidP="006A447A">
            <w:r w:rsidRPr="005813F6">
              <w:t>Inhalt</w:t>
            </w:r>
          </w:p>
        </w:tc>
        <w:tc>
          <w:tcPr>
            <w:tcW w:w="1926" w:type="dxa"/>
          </w:tcPr>
          <w:p w14:paraId="52DC06E7" w14:textId="77777777" w:rsidR="008400E0" w:rsidRPr="005813F6" w:rsidRDefault="008400E0" w:rsidP="006A447A">
            <w:r w:rsidRPr="005813F6">
              <w:t>100.000,00</w:t>
            </w:r>
          </w:p>
        </w:tc>
        <w:tc>
          <w:tcPr>
            <w:tcW w:w="1926" w:type="dxa"/>
          </w:tcPr>
          <w:p w14:paraId="5E01ACF3" w14:textId="77777777" w:rsidR="008400E0" w:rsidRPr="005813F6" w:rsidRDefault="008400E0" w:rsidP="008400E0"/>
        </w:tc>
        <w:tc>
          <w:tcPr>
            <w:tcW w:w="1926" w:type="dxa"/>
          </w:tcPr>
          <w:p w14:paraId="0154C8BD" w14:textId="77777777" w:rsidR="008400E0" w:rsidRPr="005813F6" w:rsidRDefault="008400E0" w:rsidP="006A447A"/>
        </w:tc>
      </w:tr>
      <w:tr w:rsidR="008400E0" w:rsidRPr="005813F6" w14:paraId="7B3AA765" w14:textId="77777777" w:rsidTr="008D0D3A">
        <w:tc>
          <w:tcPr>
            <w:tcW w:w="1925" w:type="dxa"/>
          </w:tcPr>
          <w:p w14:paraId="113BABDE" w14:textId="77777777" w:rsidR="008400E0" w:rsidRPr="005813F6" w:rsidRDefault="008400E0" w:rsidP="006A447A">
            <w:r w:rsidRPr="005813F6">
              <w:t>Text 1</w:t>
            </w:r>
          </w:p>
        </w:tc>
        <w:tc>
          <w:tcPr>
            <w:tcW w:w="1926" w:type="dxa"/>
          </w:tcPr>
          <w:p w14:paraId="393D274F" w14:textId="362D34A7" w:rsidR="008400E0" w:rsidRPr="005813F6" w:rsidRDefault="008400E0" w:rsidP="006A447A">
            <w:r w:rsidRPr="005813F6">
              <w:t>Inhalt</w:t>
            </w:r>
          </w:p>
        </w:tc>
        <w:tc>
          <w:tcPr>
            <w:tcW w:w="1926" w:type="dxa"/>
          </w:tcPr>
          <w:p w14:paraId="7A19DC5C" w14:textId="77777777" w:rsidR="008400E0" w:rsidRPr="005813F6" w:rsidRDefault="008400E0" w:rsidP="006A447A">
            <w:r w:rsidRPr="005813F6">
              <w:t>100.000,00</w:t>
            </w:r>
          </w:p>
        </w:tc>
        <w:tc>
          <w:tcPr>
            <w:tcW w:w="1926" w:type="dxa"/>
          </w:tcPr>
          <w:p w14:paraId="4D27AD62" w14:textId="77777777" w:rsidR="008400E0" w:rsidRPr="005813F6" w:rsidRDefault="008400E0" w:rsidP="008400E0"/>
        </w:tc>
        <w:tc>
          <w:tcPr>
            <w:tcW w:w="1926" w:type="dxa"/>
          </w:tcPr>
          <w:p w14:paraId="06335B1A" w14:textId="77777777" w:rsidR="008400E0" w:rsidRPr="005813F6" w:rsidRDefault="008400E0" w:rsidP="006A447A"/>
        </w:tc>
      </w:tr>
      <w:tr w:rsidR="00C630BF" w:rsidRPr="005813F6" w14:paraId="466A5023" w14:textId="77777777" w:rsidTr="008D0D3A">
        <w:trPr>
          <w:cnfStyle w:val="000000100000" w:firstRow="0" w:lastRow="0" w:firstColumn="0" w:lastColumn="0" w:oddVBand="0" w:evenVBand="0" w:oddHBand="1" w:evenHBand="0" w:firstRowFirstColumn="0" w:firstRowLastColumn="0" w:lastRowFirstColumn="0" w:lastRowLastColumn="0"/>
        </w:trPr>
        <w:tc>
          <w:tcPr>
            <w:tcW w:w="1925" w:type="dxa"/>
          </w:tcPr>
          <w:p w14:paraId="66AFA7F1" w14:textId="77777777" w:rsidR="00C630BF" w:rsidRPr="005813F6" w:rsidRDefault="00C630BF" w:rsidP="00C34E69">
            <w:r w:rsidRPr="005813F6">
              <w:t>Text 1</w:t>
            </w:r>
          </w:p>
        </w:tc>
        <w:tc>
          <w:tcPr>
            <w:tcW w:w="1926" w:type="dxa"/>
          </w:tcPr>
          <w:p w14:paraId="7BCAB199" w14:textId="77777777" w:rsidR="00C630BF" w:rsidRPr="005813F6" w:rsidRDefault="00C630BF" w:rsidP="00C34E69">
            <w:r w:rsidRPr="005813F6">
              <w:t>Hier steht etwas Inhalt.</w:t>
            </w:r>
          </w:p>
        </w:tc>
        <w:tc>
          <w:tcPr>
            <w:tcW w:w="1926" w:type="dxa"/>
          </w:tcPr>
          <w:p w14:paraId="2A0C2DC0" w14:textId="77777777" w:rsidR="00C630BF" w:rsidRPr="005813F6" w:rsidRDefault="00C630BF" w:rsidP="00C34E69">
            <w:r w:rsidRPr="005813F6">
              <w:t>100.000,00</w:t>
            </w:r>
          </w:p>
        </w:tc>
        <w:tc>
          <w:tcPr>
            <w:tcW w:w="1926" w:type="dxa"/>
          </w:tcPr>
          <w:p w14:paraId="3043D945" w14:textId="77777777" w:rsidR="00C630BF" w:rsidRPr="005813F6" w:rsidRDefault="00C630BF" w:rsidP="00C34E69"/>
        </w:tc>
        <w:tc>
          <w:tcPr>
            <w:tcW w:w="1926" w:type="dxa"/>
          </w:tcPr>
          <w:p w14:paraId="35F30096" w14:textId="77777777" w:rsidR="00C630BF" w:rsidRPr="005813F6" w:rsidRDefault="00C630BF" w:rsidP="00C34E69"/>
        </w:tc>
      </w:tr>
      <w:tr w:rsidR="008400E0" w:rsidRPr="005813F6" w14:paraId="53ABA473" w14:textId="77777777" w:rsidTr="008D0D3A">
        <w:tc>
          <w:tcPr>
            <w:tcW w:w="1925" w:type="dxa"/>
          </w:tcPr>
          <w:p w14:paraId="1434BB51" w14:textId="77777777" w:rsidR="008400E0" w:rsidRPr="005813F6" w:rsidRDefault="008400E0" w:rsidP="006A447A">
            <w:r w:rsidRPr="005813F6">
              <w:t>Text 1</w:t>
            </w:r>
          </w:p>
        </w:tc>
        <w:tc>
          <w:tcPr>
            <w:tcW w:w="1926" w:type="dxa"/>
          </w:tcPr>
          <w:p w14:paraId="4602BC03" w14:textId="47E5905C" w:rsidR="008400E0" w:rsidRPr="005813F6" w:rsidRDefault="008400E0" w:rsidP="006A447A">
            <w:r w:rsidRPr="005813F6">
              <w:t>Hier steht etwas Inhalt.</w:t>
            </w:r>
          </w:p>
        </w:tc>
        <w:tc>
          <w:tcPr>
            <w:tcW w:w="1926" w:type="dxa"/>
          </w:tcPr>
          <w:p w14:paraId="71F391A8" w14:textId="77777777" w:rsidR="008400E0" w:rsidRPr="005813F6" w:rsidRDefault="008400E0" w:rsidP="006A447A">
            <w:r w:rsidRPr="005813F6">
              <w:t>100.000,00</w:t>
            </w:r>
          </w:p>
        </w:tc>
        <w:tc>
          <w:tcPr>
            <w:tcW w:w="1926" w:type="dxa"/>
          </w:tcPr>
          <w:p w14:paraId="2827E0AE" w14:textId="77777777" w:rsidR="008400E0" w:rsidRPr="005813F6" w:rsidRDefault="008400E0" w:rsidP="008400E0"/>
        </w:tc>
        <w:tc>
          <w:tcPr>
            <w:tcW w:w="1926" w:type="dxa"/>
          </w:tcPr>
          <w:p w14:paraId="1CE3366D" w14:textId="77777777" w:rsidR="008400E0" w:rsidRPr="005813F6" w:rsidRDefault="008400E0" w:rsidP="006A447A"/>
        </w:tc>
      </w:tr>
    </w:tbl>
    <w:p w14:paraId="27DFA4E7" w14:textId="482EBA7B" w:rsidR="00361E9F" w:rsidRDefault="00361E9F" w:rsidP="00361E9F">
      <w:pPr>
        <w:pStyle w:val="UdS-Table-Headline"/>
      </w:pPr>
      <w:r>
        <w:t>Ich bin eine Überschrift für eine Tabelle</w:t>
      </w:r>
      <w:r w:rsidR="002A3F03">
        <w:t xml:space="preserve"> mit Ergebniszeile</w:t>
      </w:r>
      <w:r>
        <w:t>.</w:t>
      </w:r>
    </w:p>
    <w:tbl>
      <w:tblPr>
        <w:tblStyle w:val="Uds-TabellerotErgebniszeile"/>
        <w:tblW w:w="0" w:type="auto"/>
        <w:tblLook w:val="04E0" w:firstRow="1" w:lastRow="1" w:firstColumn="1" w:lastColumn="0" w:noHBand="0" w:noVBand="1"/>
      </w:tblPr>
      <w:tblGrid>
        <w:gridCol w:w="1925"/>
        <w:gridCol w:w="1926"/>
        <w:gridCol w:w="1926"/>
        <w:gridCol w:w="1926"/>
        <w:gridCol w:w="1926"/>
      </w:tblGrid>
      <w:tr w:rsidR="00AB1890" w:rsidRPr="005813F6" w14:paraId="657710C2" w14:textId="77777777" w:rsidTr="002A3F03">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925" w:type="dxa"/>
          </w:tcPr>
          <w:p w14:paraId="5A949450" w14:textId="77777777" w:rsidR="00AB1890" w:rsidRPr="005813F6" w:rsidRDefault="00AB1890" w:rsidP="006A447A">
            <w:r w:rsidRPr="005813F6">
              <w:t>Überschrift</w:t>
            </w:r>
          </w:p>
        </w:tc>
        <w:tc>
          <w:tcPr>
            <w:tcW w:w="1926" w:type="dxa"/>
          </w:tcPr>
          <w:p w14:paraId="110AAF83" w14:textId="77777777" w:rsidR="00AB1890" w:rsidRPr="005813F6" w:rsidRDefault="00AB1890" w:rsidP="006A447A">
            <w:pPr>
              <w:cnfStyle w:val="100000000000" w:firstRow="1" w:lastRow="0" w:firstColumn="0" w:lastColumn="0" w:oddVBand="0" w:evenVBand="0" w:oddHBand="0" w:evenHBand="0" w:firstRowFirstColumn="0" w:firstRowLastColumn="0" w:lastRowFirstColumn="0" w:lastRowLastColumn="0"/>
            </w:pPr>
            <w:r w:rsidRPr="005813F6">
              <w:t>Überschrift</w:t>
            </w:r>
          </w:p>
        </w:tc>
        <w:tc>
          <w:tcPr>
            <w:tcW w:w="1926" w:type="dxa"/>
          </w:tcPr>
          <w:p w14:paraId="61FBDE06" w14:textId="77777777" w:rsidR="00AB1890" w:rsidRPr="005813F6" w:rsidRDefault="00AB1890" w:rsidP="006A447A">
            <w:pPr>
              <w:cnfStyle w:val="100000000000" w:firstRow="1" w:lastRow="0" w:firstColumn="0" w:lastColumn="0" w:oddVBand="0" w:evenVBand="0" w:oddHBand="0" w:evenHBand="0" w:firstRowFirstColumn="0" w:firstRowLastColumn="0" w:lastRowFirstColumn="0" w:lastRowLastColumn="0"/>
            </w:pPr>
            <w:r w:rsidRPr="005813F6">
              <w:t>Überschrift</w:t>
            </w:r>
          </w:p>
        </w:tc>
        <w:tc>
          <w:tcPr>
            <w:tcW w:w="1926" w:type="dxa"/>
          </w:tcPr>
          <w:p w14:paraId="1681772E" w14:textId="77777777" w:rsidR="00AB1890" w:rsidRPr="005813F6" w:rsidRDefault="00AB1890" w:rsidP="006A447A">
            <w:pPr>
              <w:cnfStyle w:val="100000000000" w:firstRow="1" w:lastRow="0" w:firstColumn="0" w:lastColumn="0" w:oddVBand="0" w:evenVBand="0" w:oddHBand="0" w:evenHBand="0" w:firstRowFirstColumn="0" w:firstRowLastColumn="0" w:lastRowFirstColumn="0" w:lastRowLastColumn="0"/>
            </w:pPr>
            <w:r w:rsidRPr="005813F6">
              <w:t>Überschrift</w:t>
            </w:r>
          </w:p>
        </w:tc>
        <w:tc>
          <w:tcPr>
            <w:tcW w:w="1926" w:type="dxa"/>
          </w:tcPr>
          <w:p w14:paraId="7FC5E1DE" w14:textId="77777777" w:rsidR="00AB1890" w:rsidRPr="005813F6" w:rsidRDefault="00AB1890" w:rsidP="006A447A">
            <w:pPr>
              <w:cnfStyle w:val="100000000000" w:firstRow="1" w:lastRow="0" w:firstColumn="0" w:lastColumn="0" w:oddVBand="0" w:evenVBand="0" w:oddHBand="0" w:evenHBand="0" w:firstRowFirstColumn="0" w:firstRowLastColumn="0" w:lastRowFirstColumn="0" w:lastRowLastColumn="0"/>
            </w:pPr>
            <w:r w:rsidRPr="005813F6">
              <w:t>Überschrift</w:t>
            </w:r>
          </w:p>
        </w:tc>
      </w:tr>
      <w:tr w:rsidR="00AB1890" w:rsidRPr="005813F6" w14:paraId="32233B16" w14:textId="77777777" w:rsidTr="002A3F03">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925" w:type="dxa"/>
          </w:tcPr>
          <w:p w14:paraId="23CAE049" w14:textId="77777777" w:rsidR="00AB1890" w:rsidRPr="005813F6" w:rsidRDefault="00AB1890" w:rsidP="006A447A">
            <w:r w:rsidRPr="005813F6">
              <w:t>Text 1</w:t>
            </w:r>
          </w:p>
        </w:tc>
        <w:tc>
          <w:tcPr>
            <w:tcW w:w="1926" w:type="dxa"/>
          </w:tcPr>
          <w:p w14:paraId="390B0306" w14:textId="77777777" w:rsidR="00AB1890" w:rsidRPr="005813F6" w:rsidRDefault="00AB1890" w:rsidP="006A447A">
            <w:pPr>
              <w:cnfStyle w:val="000000100000" w:firstRow="0" w:lastRow="0" w:firstColumn="0" w:lastColumn="0" w:oddVBand="0" w:evenVBand="0" w:oddHBand="1" w:evenHBand="0" w:firstRowFirstColumn="0" w:firstRowLastColumn="0" w:lastRowFirstColumn="0" w:lastRowLastColumn="0"/>
            </w:pPr>
            <w:r w:rsidRPr="005813F6">
              <w:t>Inhalt</w:t>
            </w:r>
          </w:p>
        </w:tc>
        <w:tc>
          <w:tcPr>
            <w:tcW w:w="1926" w:type="dxa"/>
          </w:tcPr>
          <w:p w14:paraId="767FC0FD" w14:textId="77777777" w:rsidR="00AB1890" w:rsidRPr="005813F6" w:rsidRDefault="00AB1890" w:rsidP="006A447A">
            <w:pPr>
              <w:cnfStyle w:val="000000100000" w:firstRow="0" w:lastRow="0" w:firstColumn="0" w:lastColumn="0" w:oddVBand="0" w:evenVBand="0" w:oddHBand="1" w:evenHBand="0" w:firstRowFirstColumn="0" w:firstRowLastColumn="0" w:lastRowFirstColumn="0" w:lastRowLastColumn="0"/>
            </w:pPr>
            <w:r w:rsidRPr="005813F6">
              <w:t>100.000,00</w:t>
            </w:r>
          </w:p>
        </w:tc>
        <w:tc>
          <w:tcPr>
            <w:tcW w:w="1926" w:type="dxa"/>
          </w:tcPr>
          <w:p w14:paraId="1E1B9283" w14:textId="77777777" w:rsidR="00AB1890" w:rsidRPr="005813F6" w:rsidRDefault="00AB1890" w:rsidP="00385C4D">
            <w:pPr>
              <w:cnfStyle w:val="000000100000" w:firstRow="0" w:lastRow="0" w:firstColumn="0" w:lastColumn="0" w:oddVBand="0" w:evenVBand="0" w:oddHBand="1" w:evenHBand="0" w:firstRowFirstColumn="0" w:firstRowLastColumn="0" w:lastRowFirstColumn="0" w:lastRowLastColumn="0"/>
            </w:pPr>
          </w:p>
        </w:tc>
        <w:tc>
          <w:tcPr>
            <w:tcW w:w="1926" w:type="dxa"/>
          </w:tcPr>
          <w:p w14:paraId="22D074F2" w14:textId="77777777" w:rsidR="00AB1890" w:rsidRPr="005813F6" w:rsidRDefault="00AB1890" w:rsidP="006A447A">
            <w:pPr>
              <w:cnfStyle w:val="000000100000" w:firstRow="0" w:lastRow="0" w:firstColumn="0" w:lastColumn="0" w:oddVBand="0" w:evenVBand="0" w:oddHBand="1" w:evenHBand="0" w:firstRowFirstColumn="0" w:firstRowLastColumn="0" w:lastRowFirstColumn="0" w:lastRowLastColumn="0"/>
            </w:pPr>
          </w:p>
        </w:tc>
      </w:tr>
      <w:tr w:rsidR="00AB1890" w:rsidRPr="005813F6" w14:paraId="61C53616" w14:textId="77777777" w:rsidTr="002A3F03">
        <w:tc>
          <w:tcPr>
            <w:cnfStyle w:val="001000000000" w:firstRow="0" w:lastRow="0" w:firstColumn="1" w:lastColumn="0" w:oddVBand="0" w:evenVBand="0" w:oddHBand="0" w:evenHBand="0" w:firstRowFirstColumn="0" w:firstRowLastColumn="0" w:lastRowFirstColumn="0" w:lastRowLastColumn="0"/>
            <w:tcW w:w="1925" w:type="dxa"/>
          </w:tcPr>
          <w:p w14:paraId="0C9E864C" w14:textId="77777777" w:rsidR="00AB1890" w:rsidRPr="005813F6" w:rsidRDefault="00AB1890" w:rsidP="006A447A">
            <w:r w:rsidRPr="005813F6">
              <w:t>Text 1</w:t>
            </w:r>
          </w:p>
        </w:tc>
        <w:tc>
          <w:tcPr>
            <w:tcW w:w="1926" w:type="dxa"/>
          </w:tcPr>
          <w:p w14:paraId="3892DA24" w14:textId="77777777" w:rsidR="00AB1890" w:rsidRPr="005813F6" w:rsidRDefault="00AB1890" w:rsidP="006A447A">
            <w:pPr>
              <w:cnfStyle w:val="000000000000" w:firstRow="0" w:lastRow="0" w:firstColumn="0" w:lastColumn="0" w:oddVBand="0" w:evenVBand="0" w:oddHBand="0" w:evenHBand="0" w:firstRowFirstColumn="0" w:firstRowLastColumn="0" w:lastRowFirstColumn="0" w:lastRowLastColumn="0"/>
            </w:pPr>
            <w:r w:rsidRPr="005813F6">
              <w:t>Inhalt</w:t>
            </w:r>
          </w:p>
        </w:tc>
        <w:tc>
          <w:tcPr>
            <w:tcW w:w="1926" w:type="dxa"/>
          </w:tcPr>
          <w:p w14:paraId="74C76A52" w14:textId="77777777" w:rsidR="00AB1890" w:rsidRPr="005813F6" w:rsidRDefault="00AB1890" w:rsidP="006A447A">
            <w:pPr>
              <w:cnfStyle w:val="000000000000" w:firstRow="0" w:lastRow="0" w:firstColumn="0" w:lastColumn="0" w:oddVBand="0" w:evenVBand="0" w:oddHBand="0" w:evenHBand="0" w:firstRowFirstColumn="0" w:firstRowLastColumn="0" w:lastRowFirstColumn="0" w:lastRowLastColumn="0"/>
            </w:pPr>
            <w:r w:rsidRPr="005813F6">
              <w:t>100.000,00</w:t>
            </w:r>
          </w:p>
        </w:tc>
        <w:tc>
          <w:tcPr>
            <w:tcW w:w="1926" w:type="dxa"/>
          </w:tcPr>
          <w:p w14:paraId="2146C46D" w14:textId="77777777" w:rsidR="00AB1890" w:rsidRPr="005813F6" w:rsidRDefault="00AB1890" w:rsidP="00385C4D">
            <w:pPr>
              <w:cnfStyle w:val="000000000000" w:firstRow="0" w:lastRow="0" w:firstColumn="0" w:lastColumn="0" w:oddVBand="0" w:evenVBand="0" w:oddHBand="0" w:evenHBand="0" w:firstRowFirstColumn="0" w:firstRowLastColumn="0" w:lastRowFirstColumn="0" w:lastRowLastColumn="0"/>
            </w:pPr>
          </w:p>
        </w:tc>
        <w:tc>
          <w:tcPr>
            <w:tcW w:w="1926" w:type="dxa"/>
          </w:tcPr>
          <w:p w14:paraId="32EA4E28" w14:textId="77777777" w:rsidR="00AB1890" w:rsidRPr="005813F6" w:rsidRDefault="00AB1890" w:rsidP="006A447A">
            <w:pPr>
              <w:cnfStyle w:val="000000000000" w:firstRow="0" w:lastRow="0" w:firstColumn="0" w:lastColumn="0" w:oddVBand="0" w:evenVBand="0" w:oddHBand="0" w:evenHBand="0" w:firstRowFirstColumn="0" w:firstRowLastColumn="0" w:lastRowFirstColumn="0" w:lastRowLastColumn="0"/>
            </w:pPr>
          </w:p>
        </w:tc>
      </w:tr>
      <w:tr w:rsidR="00AB1890" w:rsidRPr="005813F6" w14:paraId="2CBC7953" w14:textId="77777777" w:rsidTr="002A3F0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5B8D6DC" w14:textId="3DC807D9" w:rsidR="00AB1890" w:rsidRPr="005813F6" w:rsidRDefault="00AB1890" w:rsidP="006A447A">
            <w:r w:rsidRPr="005813F6">
              <w:t>Text</w:t>
            </w:r>
          </w:p>
        </w:tc>
        <w:tc>
          <w:tcPr>
            <w:tcW w:w="1926" w:type="dxa"/>
          </w:tcPr>
          <w:p w14:paraId="7F17B333" w14:textId="2272255E" w:rsidR="00AB1890" w:rsidRPr="005813F6" w:rsidRDefault="00AB1890" w:rsidP="006A447A">
            <w:pPr>
              <w:cnfStyle w:val="010000000000" w:firstRow="0" w:lastRow="1" w:firstColumn="0" w:lastColumn="0" w:oddVBand="0" w:evenVBand="0" w:oddHBand="0" w:evenHBand="0" w:firstRowFirstColumn="0" w:firstRowLastColumn="0" w:lastRowFirstColumn="0" w:lastRowLastColumn="0"/>
            </w:pPr>
            <w:r w:rsidRPr="005813F6">
              <w:t>Text</w:t>
            </w:r>
          </w:p>
        </w:tc>
        <w:tc>
          <w:tcPr>
            <w:tcW w:w="1926" w:type="dxa"/>
          </w:tcPr>
          <w:p w14:paraId="4B42A057" w14:textId="2AD5085B" w:rsidR="00AB1890" w:rsidRPr="005813F6" w:rsidRDefault="00AB1890" w:rsidP="006A447A">
            <w:pPr>
              <w:cnfStyle w:val="010000000000" w:firstRow="0" w:lastRow="1" w:firstColumn="0" w:lastColumn="0" w:oddVBand="0" w:evenVBand="0" w:oddHBand="0" w:evenHBand="0" w:firstRowFirstColumn="0" w:firstRowLastColumn="0" w:lastRowFirstColumn="0" w:lastRowLastColumn="0"/>
            </w:pPr>
            <w:r w:rsidRPr="005813F6">
              <w:t>Text</w:t>
            </w:r>
          </w:p>
        </w:tc>
        <w:tc>
          <w:tcPr>
            <w:tcW w:w="1926" w:type="dxa"/>
          </w:tcPr>
          <w:p w14:paraId="560E0A56" w14:textId="58D1D232" w:rsidR="00AB1890" w:rsidRPr="005813F6" w:rsidRDefault="00AB1890" w:rsidP="006A447A">
            <w:pPr>
              <w:cnfStyle w:val="010000000000" w:firstRow="0" w:lastRow="1" w:firstColumn="0" w:lastColumn="0" w:oddVBand="0" w:evenVBand="0" w:oddHBand="0" w:evenHBand="0" w:firstRowFirstColumn="0" w:firstRowLastColumn="0" w:lastRowFirstColumn="0" w:lastRowLastColumn="0"/>
            </w:pPr>
            <w:r w:rsidRPr="005813F6">
              <w:t>Text</w:t>
            </w:r>
          </w:p>
        </w:tc>
        <w:tc>
          <w:tcPr>
            <w:tcW w:w="1926" w:type="dxa"/>
          </w:tcPr>
          <w:p w14:paraId="73AF722F" w14:textId="205CD016" w:rsidR="00AB1890" w:rsidRPr="005813F6" w:rsidRDefault="00AB1890" w:rsidP="006A447A">
            <w:pPr>
              <w:cnfStyle w:val="010000000000" w:firstRow="0" w:lastRow="1" w:firstColumn="0" w:lastColumn="0" w:oddVBand="0" w:evenVBand="0" w:oddHBand="0" w:evenHBand="0" w:firstRowFirstColumn="0" w:firstRowLastColumn="0" w:lastRowFirstColumn="0" w:lastRowLastColumn="0"/>
            </w:pPr>
            <w:r w:rsidRPr="005813F6">
              <w:t>Text</w:t>
            </w:r>
          </w:p>
        </w:tc>
      </w:tr>
    </w:tbl>
    <w:p w14:paraId="58DECF6D" w14:textId="77777777" w:rsidR="00361E9F" w:rsidRDefault="00361E9F" w:rsidP="00361E9F">
      <w:pPr>
        <w:pStyle w:val="UdS-Table-Headline"/>
      </w:pPr>
      <w:r>
        <w:t>Ich bin eine Überschrift für eine Tabelle.</w:t>
      </w:r>
    </w:p>
    <w:tbl>
      <w:tblPr>
        <w:tblStyle w:val="Uds-TabellegrnohneErgebniszeile"/>
        <w:tblW w:w="0" w:type="auto"/>
        <w:tblLook w:val="0420" w:firstRow="1" w:lastRow="0" w:firstColumn="0" w:lastColumn="0" w:noHBand="0" w:noVBand="1"/>
      </w:tblPr>
      <w:tblGrid>
        <w:gridCol w:w="1925"/>
        <w:gridCol w:w="1926"/>
        <w:gridCol w:w="1926"/>
        <w:gridCol w:w="1926"/>
        <w:gridCol w:w="1926"/>
      </w:tblGrid>
      <w:tr w:rsidR="003606D1" w:rsidRPr="005813F6" w14:paraId="00AAFA57" w14:textId="77777777" w:rsidTr="00EF3C01">
        <w:trPr>
          <w:cnfStyle w:val="100000000000" w:firstRow="1" w:lastRow="0" w:firstColumn="0" w:lastColumn="0" w:oddVBand="0" w:evenVBand="0" w:oddHBand="0" w:evenHBand="0" w:firstRowFirstColumn="0" w:firstRowLastColumn="0" w:lastRowFirstColumn="0" w:lastRowLastColumn="0"/>
          <w:trHeight w:val="614"/>
        </w:trPr>
        <w:tc>
          <w:tcPr>
            <w:tcW w:w="1925" w:type="dxa"/>
          </w:tcPr>
          <w:p w14:paraId="38486006" w14:textId="77777777" w:rsidR="003606D1" w:rsidRPr="005813F6" w:rsidRDefault="003606D1" w:rsidP="006A447A">
            <w:r w:rsidRPr="005813F6">
              <w:t>Überschrift</w:t>
            </w:r>
          </w:p>
        </w:tc>
        <w:tc>
          <w:tcPr>
            <w:tcW w:w="1926" w:type="dxa"/>
          </w:tcPr>
          <w:p w14:paraId="4B98A809" w14:textId="77777777" w:rsidR="003606D1" w:rsidRPr="005813F6" w:rsidRDefault="003606D1" w:rsidP="006A447A">
            <w:r w:rsidRPr="005813F6">
              <w:t>Überschrift</w:t>
            </w:r>
          </w:p>
        </w:tc>
        <w:tc>
          <w:tcPr>
            <w:tcW w:w="1926" w:type="dxa"/>
          </w:tcPr>
          <w:p w14:paraId="3A7343A7" w14:textId="77777777" w:rsidR="003606D1" w:rsidRPr="005813F6" w:rsidRDefault="003606D1" w:rsidP="006A447A">
            <w:r w:rsidRPr="005813F6">
              <w:t>Überschrift</w:t>
            </w:r>
          </w:p>
        </w:tc>
        <w:tc>
          <w:tcPr>
            <w:tcW w:w="1926" w:type="dxa"/>
          </w:tcPr>
          <w:p w14:paraId="72F72419" w14:textId="77777777" w:rsidR="003606D1" w:rsidRPr="005813F6" w:rsidRDefault="003606D1" w:rsidP="006A447A">
            <w:r w:rsidRPr="005813F6">
              <w:t>Überschrift</w:t>
            </w:r>
          </w:p>
        </w:tc>
        <w:tc>
          <w:tcPr>
            <w:tcW w:w="1926" w:type="dxa"/>
          </w:tcPr>
          <w:p w14:paraId="0E30C966" w14:textId="77777777" w:rsidR="003606D1" w:rsidRPr="005813F6" w:rsidRDefault="003606D1" w:rsidP="006A447A">
            <w:r w:rsidRPr="005813F6">
              <w:t>Überschrift</w:t>
            </w:r>
          </w:p>
        </w:tc>
      </w:tr>
      <w:tr w:rsidR="008400E0" w:rsidRPr="005813F6" w14:paraId="2A408EB9" w14:textId="77777777" w:rsidTr="00EF3C01">
        <w:trPr>
          <w:cnfStyle w:val="000000100000" w:firstRow="0" w:lastRow="0" w:firstColumn="0" w:lastColumn="0" w:oddVBand="0" w:evenVBand="0" w:oddHBand="1" w:evenHBand="0" w:firstRowFirstColumn="0" w:firstRowLastColumn="0" w:lastRowFirstColumn="0" w:lastRowLastColumn="0"/>
          <w:trHeight w:val="184"/>
        </w:trPr>
        <w:tc>
          <w:tcPr>
            <w:tcW w:w="1925" w:type="dxa"/>
          </w:tcPr>
          <w:p w14:paraId="3A529C7E" w14:textId="77777777" w:rsidR="008400E0" w:rsidRPr="005813F6" w:rsidRDefault="008400E0" w:rsidP="006A447A">
            <w:r w:rsidRPr="005813F6">
              <w:t>Text 1</w:t>
            </w:r>
          </w:p>
        </w:tc>
        <w:tc>
          <w:tcPr>
            <w:tcW w:w="1926" w:type="dxa"/>
          </w:tcPr>
          <w:p w14:paraId="0E4A7328" w14:textId="4E8EC632" w:rsidR="008400E0" w:rsidRPr="005813F6" w:rsidRDefault="008400E0" w:rsidP="006A447A">
            <w:r w:rsidRPr="005813F6">
              <w:t>Inhalt</w:t>
            </w:r>
          </w:p>
        </w:tc>
        <w:tc>
          <w:tcPr>
            <w:tcW w:w="1926" w:type="dxa"/>
          </w:tcPr>
          <w:p w14:paraId="59307B41" w14:textId="77777777" w:rsidR="008400E0" w:rsidRPr="005813F6" w:rsidRDefault="008400E0" w:rsidP="006A447A">
            <w:r w:rsidRPr="005813F6">
              <w:t>100.000,00</w:t>
            </w:r>
          </w:p>
        </w:tc>
        <w:tc>
          <w:tcPr>
            <w:tcW w:w="1926" w:type="dxa"/>
          </w:tcPr>
          <w:p w14:paraId="33F54F85" w14:textId="77777777" w:rsidR="008400E0" w:rsidRPr="005813F6" w:rsidRDefault="008400E0" w:rsidP="008400E0"/>
        </w:tc>
        <w:tc>
          <w:tcPr>
            <w:tcW w:w="1926" w:type="dxa"/>
          </w:tcPr>
          <w:p w14:paraId="64F87229" w14:textId="77777777" w:rsidR="008400E0" w:rsidRPr="005813F6" w:rsidRDefault="008400E0" w:rsidP="006A447A"/>
        </w:tc>
      </w:tr>
      <w:tr w:rsidR="008400E0" w:rsidRPr="005813F6" w14:paraId="1CFA90EB" w14:textId="77777777" w:rsidTr="00EF3C01">
        <w:tc>
          <w:tcPr>
            <w:tcW w:w="1925" w:type="dxa"/>
          </w:tcPr>
          <w:p w14:paraId="09B02467" w14:textId="77777777" w:rsidR="008400E0" w:rsidRPr="005813F6" w:rsidRDefault="008400E0" w:rsidP="006A447A">
            <w:r w:rsidRPr="005813F6">
              <w:t>Text 1</w:t>
            </w:r>
          </w:p>
        </w:tc>
        <w:tc>
          <w:tcPr>
            <w:tcW w:w="1926" w:type="dxa"/>
          </w:tcPr>
          <w:p w14:paraId="45714B0D" w14:textId="49DC0299" w:rsidR="008400E0" w:rsidRPr="005813F6" w:rsidRDefault="008400E0" w:rsidP="006A447A">
            <w:r w:rsidRPr="005813F6">
              <w:t xml:space="preserve">Inhalt </w:t>
            </w:r>
          </w:p>
        </w:tc>
        <w:tc>
          <w:tcPr>
            <w:tcW w:w="1926" w:type="dxa"/>
          </w:tcPr>
          <w:p w14:paraId="2658FE14" w14:textId="77777777" w:rsidR="008400E0" w:rsidRPr="005813F6" w:rsidRDefault="008400E0" w:rsidP="006A447A">
            <w:r w:rsidRPr="005813F6">
              <w:t>100.000,00</w:t>
            </w:r>
          </w:p>
        </w:tc>
        <w:tc>
          <w:tcPr>
            <w:tcW w:w="1926" w:type="dxa"/>
          </w:tcPr>
          <w:p w14:paraId="3F17FC43" w14:textId="77777777" w:rsidR="008400E0" w:rsidRPr="005813F6" w:rsidRDefault="008400E0" w:rsidP="008400E0"/>
        </w:tc>
        <w:tc>
          <w:tcPr>
            <w:tcW w:w="1926" w:type="dxa"/>
          </w:tcPr>
          <w:p w14:paraId="16357C9F" w14:textId="77777777" w:rsidR="008400E0" w:rsidRPr="005813F6" w:rsidRDefault="008400E0" w:rsidP="006A447A"/>
        </w:tc>
      </w:tr>
    </w:tbl>
    <w:p w14:paraId="7F23BC1A" w14:textId="282E513B" w:rsidR="00361E9F" w:rsidRDefault="00361E9F" w:rsidP="00361E9F">
      <w:pPr>
        <w:pStyle w:val="UdS-Table-Headline"/>
      </w:pPr>
      <w:r>
        <w:t>Ich bin eine Überschrift für eine Tabelle</w:t>
      </w:r>
      <w:r w:rsidR="002A3F03">
        <w:t xml:space="preserve"> mir Ergebniszeile</w:t>
      </w:r>
      <w:r>
        <w:t>.</w:t>
      </w:r>
    </w:p>
    <w:tbl>
      <w:tblPr>
        <w:tblStyle w:val="Uds-TabellegrnErgebniszeile"/>
        <w:tblW w:w="0" w:type="auto"/>
        <w:tblLook w:val="04E0" w:firstRow="1" w:lastRow="1" w:firstColumn="1" w:lastColumn="0" w:noHBand="0" w:noVBand="1"/>
      </w:tblPr>
      <w:tblGrid>
        <w:gridCol w:w="1925"/>
        <w:gridCol w:w="1926"/>
        <w:gridCol w:w="1926"/>
        <w:gridCol w:w="1926"/>
        <w:gridCol w:w="1926"/>
      </w:tblGrid>
      <w:tr w:rsidR="00FA4C6B" w:rsidRPr="005813F6" w14:paraId="758C1BC7" w14:textId="77777777" w:rsidTr="00EC1090">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925" w:type="dxa"/>
          </w:tcPr>
          <w:p w14:paraId="1AC9BEE7" w14:textId="77777777" w:rsidR="00FA4C6B" w:rsidRPr="005813F6" w:rsidRDefault="00FA4C6B" w:rsidP="006A447A">
            <w:r w:rsidRPr="005813F6">
              <w:t>Überschrift</w:t>
            </w:r>
          </w:p>
        </w:tc>
        <w:tc>
          <w:tcPr>
            <w:tcW w:w="1926" w:type="dxa"/>
          </w:tcPr>
          <w:p w14:paraId="48AD71EB" w14:textId="77777777" w:rsidR="00FA4C6B" w:rsidRPr="005813F6" w:rsidRDefault="00FA4C6B" w:rsidP="006A447A">
            <w:pPr>
              <w:cnfStyle w:val="100000000000" w:firstRow="1" w:lastRow="0" w:firstColumn="0" w:lastColumn="0" w:oddVBand="0" w:evenVBand="0" w:oddHBand="0" w:evenHBand="0" w:firstRowFirstColumn="0" w:firstRowLastColumn="0" w:lastRowFirstColumn="0" w:lastRowLastColumn="0"/>
            </w:pPr>
            <w:r w:rsidRPr="005813F6">
              <w:t>Überschrift</w:t>
            </w:r>
          </w:p>
        </w:tc>
        <w:tc>
          <w:tcPr>
            <w:tcW w:w="1926" w:type="dxa"/>
          </w:tcPr>
          <w:p w14:paraId="40F82195" w14:textId="77777777" w:rsidR="00FA4C6B" w:rsidRPr="005813F6" w:rsidRDefault="00FA4C6B" w:rsidP="006A447A">
            <w:pPr>
              <w:cnfStyle w:val="100000000000" w:firstRow="1" w:lastRow="0" w:firstColumn="0" w:lastColumn="0" w:oddVBand="0" w:evenVBand="0" w:oddHBand="0" w:evenHBand="0" w:firstRowFirstColumn="0" w:firstRowLastColumn="0" w:lastRowFirstColumn="0" w:lastRowLastColumn="0"/>
            </w:pPr>
            <w:r w:rsidRPr="005813F6">
              <w:t>Überschrift</w:t>
            </w:r>
          </w:p>
        </w:tc>
        <w:tc>
          <w:tcPr>
            <w:tcW w:w="1926" w:type="dxa"/>
          </w:tcPr>
          <w:p w14:paraId="0A2D2979" w14:textId="77777777" w:rsidR="00FA4C6B" w:rsidRPr="005813F6" w:rsidRDefault="00FA4C6B" w:rsidP="006A447A">
            <w:pPr>
              <w:cnfStyle w:val="100000000000" w:firstRow="1" w:lastRow="0" w:firstColumn="0" w:lastColumn="0" w:oddVBand="0" w:evenVBand="0" w:oddHBand="0" w:evenHBand="0" w:firstRowFirstColumn="0" w:firstRowLastColumn="0" w:lastRowFirstColumn="0" w:lastRowLastColumn="0"/>
            </w:pPr>
            <w:r w:rsidRPr="005813F6">
              <w:t>Überschrift</w:t>
            </w:r>
          </w:p>
        </w:tc>
        <w:tc>
          <w:tcPr>
            <w:tcW w:w="1926" w:type="dxa"/>
          </w:tcPr>
          <w:p w14:paraId="019CC05B" w14:textId="77777777" w:rsidR="00FA4C6B" w:rsidRPr="005813F6" w:rsidRDefault="00FA4C6B" w:rsidP="006A447A">
            <w:pPr>
              <w:cnfStyle w:val="100000000000" w:firstRow="1" w:lastRow="0" w:firstColumn="0" w:lastColumn="0" w:oddVBand="0" w:evenVBand="0" w:oddHBand="0" w:evenHBand="0" w:firstRowFirstColumn="0" w:firstRowLastColumn="0" w:lastRowFirstColumn="0" w:lastRowLastColumn="0"/>
            </w:pPr>
            <w:r w:rsidRPr="005813F6">
              <w:t>Überschrift</w:t>
            </w:r>
          </w:p>
        </w:tc>
      </w:tr>
      <w:tr w:rsidR="00FA4C6B" w:rsidRPr="005813F6" w14:paraId="7E6E8521" w14:textId="77777777" w:rsidTr="00EC1090">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925" w:type="dxa"/>
          </w:tcPr>
          <w:p w14:paraId="1B128E64" w14:textId="77777777" w:rsidR="00FA4C6B" w:rsidRPr="005813F6" w:rsidRDefault="00FA4C6B" w:rsidP="006A447A">
            <w:r w:rsidRPr="005813F6">
              <w:t>Text 1</w:t>
            </w:r>
          </w:p>
        </w:tc>
        <w:tc>
          <w:tcPr>
            <w:tcW w:w="1926" w:type="dxa"/>
          </w:tcPr>
          <w:p w14:paraId="31ED6354" w14:textId="77777777" w:rsidR="00FA4C6B" w:rsidRPr="005813F6" w:rsidRDefault="00FA4C6B" w:rsidP="006A447A">
            <w:pPr>
              <w:cnfStyle w:val="000000100000" w:firstRow="0" w:lastRow="0" w:firstColumn="0" w:lastColumn="0" w:oddVBand="0" w:evenVBand="0" w:oddHBand="1" w:evenHBand="0" w:firstRowFirstColumn="0" w:firstRowLastColumn="0" w:lastRowFirstColumn="0" w:lastRowLastColumn="0"/>
            </w:pPr>
            <w:r w:rsidRPr="005813F6">
              <w:t>Inhalt</w:t>
            </w:r>
          </w:p>
        </w:tc>
        <w:tc>
          <w:tcPr>
            <w:tcW w:w="1926" w:type="dxa"/>
          </w:tcPr>
          <w:p w14:paraId="7B084E8D" w14:textId="77777777" w:rsidR="00FA4C6B" w:rsidRPr="005813F6" w:rsidRDefault="00FA4C6B" w:rsidP="006A447A">
            <w:pPr>
              <w:cnfStyle w:val="000000100000" w:firstRow="0" w:lastRow="0" w:firstColumn="0" w:lastColumn="0" w:oddVBand="0" w:evenVBand="0" w:oddHBand="1" w:evenHBand="0" w:firstRowFirstColumn="0" w:firstRowLastColumn="0" w:lastRowFirstColumn="0" w:lastRowLastColumn="0"/>
            </w:pPr>
            <w:r w:rsidRPr="005813F6">
              <w:t>100.000,00</w:t>
            </w:r>
          </w:p>
        </w:tc>
        <w:tc>
          <w:tcPr>
            <w:tcW w:w="1926" w:type="dxa"/>
          </w:tcPr>
          <w:p w14:paraId="08BA6A8A" w14:textId="77777777" w:rsidR="00FA4C6B" w:rsidRPr="005813F6" w:rsidRDefault="00FA4C6B" w:rsidP="00385C4D">
            <w:pPr>
              <w:cnfStyle w:val="000000100000" w:firstRow="0" w:lastRow="0" w:firstColumn="0" w:lastColumn="0" w:oddVBand="0" w:evenVBand="0" w:oddHBand="1" w:evenHBand="0" w:firstRowFirstColumn="0" w:firstRowLastColumn="0" w:lastRowFirstColumn="0" w:lastRowLastColumn="0"/>
            </w:pPr>
          </w:p>
        </w:tc>
        <w:tc>
          <w:tcPr>
            <w:tcW w:w="1926" w:type="dxa"/>
          </w:tcPr>
          <w:p w14:paraId="7295F896" w14:textId="77777777" w:rsidR="00FA4C6B" w:rsidRPr="005813F6" w:rsidRDefault="00FA4C6B" w:rsidP="006A447A">
            <w:pPr>
              <w:cnfStyle w:val="000000100000" w:firstRow="0" w:lastRow="0" w:firstColumn="0" w:lastColumn="0" w:oddVBand="0" w:evenVBand="0" w:oddHBand="1" w:evenHBand="0" w:firstRowFirstColumn="0" w:firstRowLastColumn="0" w:lastRowFirstColumn="0" w:lastRowLastColumn="0"/>
            </w:pPr>
          </w:p>
        </w:tc>
      </w:tr>
      <w:tr w:rsidR="00FA4C6B" w:rsidRPr="005813F6" w14:paraId="7F5D8CDE" w14:textId="77777777" w:rsidTr="00EC1090">
        <w:tc>
          <w:tcPr>
            <w:cnfStyle w:val="001000000000" w:firstRow="0" w:lastRow="0" w:firstColumn="1" w:lastColumn="0" w:oddVBand="0" w:evenVBand="0" w:oddHBand="0" w:evenHBand="0" w:firstRowFirstColumn="0" w:firstRowLastColumn="0" w:lastRowFirstColumn="0" w:lastRowLastColumn="0"/>
            <w:tcW w:w="1925" w:type="dxa"/>
          </w:tcPr>
          <w:p w14:paraId="70F63FE4" w14:textId="77777777" w:rsidR="00FA4C6B" w:rsidRPr="005813F6" w:rsidRDefault="00FA4C6B" w:rsidP="006A447A">
            <w:r w:rsidRPr="005813F6">
              <w:t>Text 1</w:t>
            </w:r>
          </w:p>
        </w:tc>
        <w:tc>
          <w:tcPr>
            <w:tcW w:w="1926" w:type="dxa"/>
          </w:tcPr>
          <w:p w14:paraId="31FE063D" w14:textId="77777777" w:rsidR="00FA4C6B" w:rsidRPr="005813F6" w:rsidRDefault="00FA4C6B" w:rsidP="006A447A">
            <w:pPr>
              <w:cnfStyle w:val="000000000000" w:firstRow="0" w:lastRow="0" w:firstColumn="0" w:lastColumn="0" w:oddVBand="0" w:evenVBand="0" w:oddHBand="0" w:evenHBand="0" w:firstRowFirstColumn="0" w:firstRowLastColumn="0" w:lastRowFirstColumn="0" w:lastRowLastColumn="0"/>
            </w:pPr>
            <w:r w:rsidRPr="005813F6">
              <w:t xml:space="preserve">Inhalt </w:t>
            </w:r>
          </w:p>
        </w:tc>
        <w:tc>
          <w:tcPr>
            <w:tcW w:w="1926" w:type="dxa"/>
          </w:tcPr>
          <w:p w14:paraId="7942281A" w14:textId="77777777" w:rsidR="00FA4C6B" w:rsidRPr="005813F6" w:rsidRDefault="00FA4C6B" w:rsidP="006A447A">
            <w:pPr>
              <w:cnfStyle w:val="000000000000" w:firstRow="0" w:lastRow="0" w:firstColumn="0" w:lastColumn="0" w:oddVBand="0" w:evenVBand="0" w:oddHBand="0" w:evenHBand="0" w:firstRowFirstColumn="0" w:firstRowLastColumn="0" w:lastRowFirstColumn="0" w:lastRowLastColumn="0"/>
            </w:pPr>
            <w:r w:rsidRPr="005813F6">
              <w:t>100.000,00</w:t>
            </w:r>
          </w:p>
        </w:tc>
        <w:tc>
          <w:tcPr>
            <w:tcW w:w="1926" w:type="dxa"/>
          </w:tcPr>
          <w:p w14:paraId="7A095465" w14:textId="77777777" w:rsidR="00FA4C6B" w:rsidRPr="005813F6" w:rsidRDefault="00FA4C6B" w:rsidP="00385C4D">
            <w:pPr>
              <w:cnfStyle w:val="000000000000" w:firstRow="0" w:lastRow="0" w:firstColumn="0" w:lastColumn="0" w:oddVBand="0" w:evenVBand="0" w:oddHBand="0" w:evenHBand="0" w:firstRowFirstColumn="0" w:firstRowLastColumn="0" w:lastRowFirstColumn="0" w:lastRowLastColumn="0"/>
            </w:pPr>
          </w:p>
        </w:tc>
        <w:tc>
          <w:tcPr>
            <w:tcW w:w="1926" w:type="dxa"/>
          </w:tcPr>
          <w:p w14:paraId="52F796B5" w14:textId="77777777" w:rsidR="00FA4C6B" w:rsidRPr="005813F6" w:rsidRDefault="00FA4C6B" w:rsidP="006A447A">
            <w:pPr>
              <w:cnfStyle w:val="000000000000" w:firstRow="0" w:lastRow="0" w:firstColumn="0" w:lastColumn="0" w:oddVBand="0" w:evenVBand="0" w:oddHBand="0" w:evenHBand="0" w:firstRowFirstColumn="0" w:firstRowLastColumn="0" w:lastRowFirstColumn="0" w:lastRowLastColumn="0"/>
            </w:pPr>
          </w:p>
        </w:tc>
      </w:tr>
      <w:tr w:rsidR="00FA4C6B" w:rsidRPr="005813F6" w14:paraId="17124E98" w14:textId="77777777" w:rsidTr="00EC109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1067C726" w14:textId="3E117540" w:rsidR="00FA4C6B" w:rsidRPr="005813F6" w:rsidRDefault="00FA4C6B" w:rsidP="006A447A">
            <w:r w:rsidRPr="005813F6">
              <w:t>Text</w:t>
            </w:r>
          </w:p>
        </w:tc>
        <w:tc>
          <w:tcPr>
            <w:tcW w:w="1926" w:type="dxa"/>
          </w:tcPr>
          <w:p w14:paraId="784FB872" w14:textId="2B1248E6" w:rsidR="00FA4C6B" w:rsidRPr="005813F6" w:rsidRDefault="00FA4C6B" w:rsidP="006A447A">
            <w:pPr>
              <w:cnfStyle w:val="010000000000" w:firstRow="0" w:lastRow="1" w:firstColumn="0" w:lastColumn="0" w:oddVBand="0" w:evenVBand="0" w:oddHBand="0" w:evenHBand="0" w:firstRowFirstColumn="0" w:firstRowLastColumn="0" w:lastRowFirstColumn="0" w:lastRowLastColumn="0"/>
            </w:pPr>
            <w:r w:rsidRPr="005813F6">
              <w:t>Text</w:t>
            </w:r>
          </w:p>
        </w:tc>
        <w:tc>
          <w:tcPr>
            <w:tcW w:w="1926" w:type="dxa"/>
          </w:tcPr>
          <w:p w14:paraId="2563DDBC" w14:textId="7ADDA0C2" w:rsidR="00FA4C6B" w:rsidRPr="005813F6" w:rsidRDefault="00FA4C6B" w:rsidP="006A447A">
            <w:pPr>
              <w:cnfStyle w:val="010000000000" w:firstRow="0" w:lastRow="1" w:firstColumn="0" w:lastColumn="0" w:oddVBand="0" w:evenVBand="0" w:oddHBand="0" w:evenHBand="0" w:firstRowFirstColumn="0" w:firstRowLastColumn="0" w:lastRowFirstColumn="0" w:lastRowLastColumn="0"/>
            </w:pPr>
            <w:r w:rsidRPr="005813F6">
              <w:t>Text</w:t>
            </w:r>
          </w:p>
        </w:tc>
        <w:tc>
          <w:tcPr>
            <w:tcW w:w="1926" w:type="dxa"/>
          </w:tcPr>
          <w:p w14:paraId="033E3391" w14:textId="34042A52" w:rsidR="00FA4C6B" w:rsidRPr="005813F6" w:rsidRDefault="00FA4C6B" w:rsidP="006A447A">
            <w:pPr>
              <w:cnfStyle w:val="010000000000" w:firstRow="0" w:lastRow="1" w:firstColumn="0" w:lastColumn="0" w:oddVBand="0" w:evenVBand="0" w:oddHBand="0" w:evenHBand="0" w:firstRowFirstColumn="0" w:firstRowLastColumn="0" w:lastRowFirstColumn="0" w:lastRowLastColumn="0"/>
            </w:pPr>
            <w:r w:rsidRPr="005813F6">
              <w:t>Text</w:t>
            </w:r>
          </w:p>
        </w:tc>
        <w:tc>
          <w:tcPr>
            <w:tcW w:w="1926" w:type="dxa"/>
          </w:tcPr>
          <w:p w14:paraId="044CF2FC" w14:textId="0EA2EB4C" w:rsidR="00FA4C6B" w:rsidRPr="005813F6" w:rsidRDefault="00FA4C6B" w:rsidP="006A447A">
            <w:pPr>
              <w:cnfStyle w:val="010000000000" w:firstRow="0" w:lastRow="1" w:firstColumn="0" w:lastColumn="0" w:oddVBand="0" w:evenVBand="0" w:oddHBand="0" w:evenHBand="0" w:firstRowFirstColumn="0" w:firstRowLastColumn="0" w:lastRowFirstColumn="0" w:lastRowLastColumn="0"/>
            </w:pPr>
            <w:r w:rsidRPr="005813F6">
              <w:t>Text</w:t>
            </w:r>
          </w:p>
        </w:tc>
      </w:tr>
    </w:tbl>
    <w:p w14:paraId="7A06A50B" w14:textId="77777777" w:rsidR="00E40B87" w:rsidRPr="00761804" w:rsidRDefault="00796380" w:rsidP="006A447A">
      <w:r>
        <w:t>Dieser Text dient lediglich als Platzhalter, um zu zeigen, wie diese Stelle der Seite aussieht, wenn ein paar Zeilen vorhanden sind.</w:t>
      </w:r>
      <w:r w:rsidR="00E91983" w:rsidRPr="0096231F">
        <w:t xml:space="preserve"> </w:t>
      </w:r>
      <w:r w:rsidR="00E40B87">
        <w:t>Dieser Text dient lediglich als Platzhalter, um zu zeigen, wie diese Stelle der Seite aussieht, wenn ein paar Zeilen vorhanden sind.</w:t>
      </w:r>
      <w:r w:rsidR="00E40B87" w:rsidRPr="0096231F">
        <w:t xml:space="preserve"> </w:t>
      </w:r>
    </w:p>
    <w:p w14:paraId="69745BC1" w14:textId="7FA712CD" w:rsidR="00962B53" w:rsidRDefault="00E40B87" w:rsidP="006A447A">
      <w:r>
        <w:t>Dieser Text dient lediglich als Platzhalter, um zu zeigen, wie diese Stelle der Seite aussieht, wenn ein paar Zeilen vorhanden sind.</w:t>
      </w:r>
      <w:r w:rsidRPr="0096231F">
        <w:t xml:space="preserve"> </w:t>
      </w:r>
      <w:r>
        <w:t>Dieser Text dient lediglich als Platzhalter, um zu zeigen, wie diese Stelle der Seite aussieht, wenn ein paar Zeilen vorhanden sind.</w:t>
      </w:r>
      <w:r w:rsidRPr="0096231F">
        <w:t xml:space="preserve"> </w:t>
      </w:r>
    </w:p>
    <w:p w14:paraId="01847EF6" w14:textId="14008E86" w:rsidR="005D6F32" w:rsidRDefault="005D6F32" w:rsidP="005D6F32">
      <w:pPr>
        <w:pStyle w:val="IntensivesZitat"/>
      </w:pPr>
      <w:r>
        <w:t>Ich bin ein Zitat</w:t>
      </w:r>
      <w:r w:rsidR="00D929E6">
        <w:t>.</w:t>
      </w:r>
    </w:p>
    <w:p w14:paraId="78624F9E" w14:textId="77777777" w:rsidR="00253882" w:rsidRDefault="00253882" w:rsidP="006A447A"/>
    <w:p w14:paraId="6A7AC5B8" w14:textId="03CB6E0C" w:rsidR="00AC5058" w:rsidRPr="00761804" w:rsidRDefault="003B7BCC" w:rsidP="006A447A">
      <w:r>
        <w:rPr>
          <w:noProof/>
        </w:rPr>
        <w:drawing>
          <wp:inline distT="0" distB="0" distL="0" distR="0" wp14:anchorId="2E4967D3" wp14:editId="56F94A7B">
            <wp:extent cx="6120765" cy="191643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chael Ehrhart-9026-klein.jpg"/>
                    <pic:cNvPicPr/>
                  </pic:nvPicPr>
                  <pic:blipFill rotWithShape="1">
                    <a:blip r:embed="rId13" cstate="print">
                      <a:extLst>
                        <a:ext uri="{28A0092B-C50C-407E-A947-70E740481C1C}">
                          <a14:useLocalDpi xmlns:a14="http://schemas.microsoft.com/office/drawing/2010/main" val="0"/>
                        </a:ext>
                      </a:extLst>
                    </a:blip>
                    <a:srcRect t="9451" b="43571"/>
                    <a:stretch/>
                  </pic:blipFill>
                  <pic:spPr bwMode="auto">
                    <a:xfrm>
                      <a:off x="0" y="0"/>
                      <a:ext cx="6120765" cy="1916430"/>
                    </a:xfrm>
                    <a:prstGeom prst="rect">
                      <a:avLst/>
                    </a:prstGeom>
                    <a:ln>
                      <a:noFill/>
                    </a:ln>
                    <a:extLst>
                      <a:ext uri="{53640926-AAD7-44D8-BBD7-CCE9431645EC}">
                        <a14:shadowObscured xmlns:a14="http://schemas.microsoft.com/office/drawing/2010/main"/>
                      </a:ext>
                    </a:extLst>
                  </pic:spPr>
                </pic:pic>
              </a:graphicData>
            </a:graphic>
          </wp:inline>
        </w:drawing>
      </w:r>
    </w:p>
    <w:p w14:paraId="7BB29540" w14:textId="7140E861" w:rsidR="00726094" w:rsidRPr="00761804" w:rsidRDefault="00CF25AB" w:rsidP="00CF25AB">
      <w:pPr>
        <w:pStyle w:val="Beschriftung"/>
      </w:pPr>
      <w:r>
        <w:t xml:space="preserve">Abbildung </w:t>
      </w:r>
      <w:r>
        <w:fldChar w:fldCharType="begin"/>
      </w:r>
      <w:r>
        <w:instrText xml:space="preserve"> SEQ Abbildung \* ARABIC </w:instrText>
      </w:r>
      <w:r>
        <w:fldChar w:fldCharType="separate"/>
      </w:r>
      <w:r>
        <w:rPr>
          <w:noProof/>
        </w:rPr>
        <w:t>1</w:t>
      </w:r>
      <w:r>
        <w:fldChar w:fldCharType="end"/>
      </w:r>
      <w:r>
        <w:t>:</w:t>
      </w:r>
      <w:r w:rsidR="005B17F6">
        <w:t xml:space="preserve"> </w:t>
      </w:r>
      <w:r w:rsidR="005B17F6" w:rsidRPr="005D1D0A">
        <w:rPr>
          <w:noProof/>
        </w:rPr>
        <w:t>Ich bin eine Bildunterschrift. Ich sollte nicht zu klein sein, denn auch was ich mitzuteilen habe, ist wichtig. Ich bin eine Bildunterschrift. Ich sollte nicht zu klein sein, denn auch was ich mitzuteilen habe, ist wichtig.</w:t>
      </w:r>
    </w:p>
    <w:sdt>
      <w:sdtPr>
        <w:rPr>
          <w:rFonts w:cs="Times New Roman"/>
          <w:color w:val="3C3C3C"/>
          <w:sz w:val="22"/>
        </w:rPr>
        <w:id w:val="1379659018"/>
        <w:docPartObj>
          <w:docPartGallery w:val="Table of Contents"/>
          <w:docPartUnique/>
        </w:docPartObj>
      </w:sdtPr>
      <w:sdtEndPr>
        <w:rPr>
          <w:b/>
          <w:bCs/>
          <w:color w:val="auto"/>
        </w:rPr>
      </w:sdtEndPr>
      <w:sdtContent>
        <w:p w14:paraId="6D533F6C" w14:textId="1193E4FA" w:rsidR="005A75FE" w:rsidRDefault="005A75FE" w:rsidP="00B341D7">
          <w:pPr>
            <w:pStyle w:val="Inhaltsverzeichnisberschrift"/>
          </w:pPr>
          <w:r w:rsidRPr="00B341D7">
            <w:t>Inhalt</w:t>
          </w:r>
        </w:p>
        <w:p w14:paraId="39F3E288" w14:textId="77777777" w:rsidR="00EC1090" w:rsidRDefault="005A75FE" w:rsidP="00EC1090">
          <w:pPr>
            <w:pStyle w:val="Verzeichnis1"/>
            <w:rPr>
              <w:rFonts w:asciiTheme="minorHAnsi" w:eastAsiaTheme="minorEastAsia" w:hAnsiTheme="minorHAnsi" w:cstheme="minorBidi"/>
              <w:color w:val="auto"/>
              <w:szCs w:val="22"/>
              <w:lang w:val="de-DE"/>
            </w:rPr>
          </w:pPr>
          <w:r>
            <w:fldChar w:fldCharType="begin"/>
          </w:r>
          <w:r>
            <w:instrText xml:space="preserve"> TOC \o "1-3" \h \z \u </w:instrText>
          </w:r>
          <w:r>
            <w:fldChar w:fldCharType="separate"/>
          </w:r>
          <w:hyperlink w:anchor="_Toc31886841" w:history="1">
            <w:r w:rsidR="00EC1090" w:rsidRPr="00DD193A">
              <w:rPr>
                <w:rStyle w:val="Hyperlink"/>
              </w:rPr>
              <w:t>1</w:t>
            </w:r>
            <w:r w:rsidR="00EC1090">
              <w:rPr>
                <w:rFonts w:asciiTheme="minorHAnsi" w:eastAsiaTheme="minorEastAsia" w:hAnsiTheme="minorHAnsi" w:cstheme="minorBidi"/>
                <w:color w:val="auto"/>
                <w:szCs w:val="22"/>
                <w:lang w:val="de-DE"/>
              </w:rPr>
              <w:tab/>
            </w:r>
            <w:r w:rsidR="00EC1090" w:rsidRPr="00DD193A">
              <w:rPr>
                <w:rStyle w:val="Hyperlink"/>
              </w:rPr>
              <w:t>Ich bin eine wichtige Headline.</w:t>
            </w:r>
            <w:r w:rsidR="00EC1090">
              <w:rPr>
                <w:webHidden/>
              </w:rPr>
              <w:tab/>
            </w:r>
            <w:r w:rsidR="00EC1090">
              <w:rPr>
                <w:webHidden/>
              </w:rPr>
              <w:fldChar w:fldCharType="begin"/>
            </w:r>
            <w:r w:rsidR="00EC1090">
              <w:rPr>
                <w:webHidden/>
              </w:rPr>
              <w:instrText xml:space="preserve"> PAGEREF _Toc31886841 \h </w:instrText>
            </w:r>
            <w:r w:rsidR="00EC1090">
              <w:rPr>
                <w:webHidden/>
              </w:rPr>
            </w:r>
            <w:r w:rsidR="00EC1090">
              <w:rPr>
                <w:webHidden/>
              </w:rPr>
              <w:fldChar w:fldCharType="separate"/>
            </w:r>
            <w:r w:rsidR="00EC1090">
              <w:rPr>
                <w:webHidden/>
              </w:rPr>
              <w:t>7</w:t>
            </w:r>
            <w:r w:rsidR="00EC1090">
              <w:rPr>
                <w:webHidden/>
              </w:rPr>
              <w:fldChar w:fldCharType="end"/>
            </w:r>
          </w:hyperlink>
        </w:p>
        <w:p w14:paraId="5C464270" w14:textId="77777777" w:rsidR="00EC1090" w:rsidRDefault="0056427C">
          <w:pPr>
            <w:pStyle w:val="Verzeichnis2"/>
            <w:rPr>
              <w:rFonts w:asciiTheme="minorHAnsi" w:eastAsiaTheme="minorEastAsia" w:hAnsiTheme="minorHAnsi" w:cstheme="minorBidi"/>
              <w:color w:val="auto"/>
              <w:szCs w:val="22"/>
            </w:rPr>
          </w:pPr>
          <w:hyperlink w:anchor="_Toc31886842" w:history="1">
            <w:r w:rsidR="00EC1090" w:rsidRPr="00DD193A">
              <w:rPr>
                <w:rStyle w:val="Hyperlink"/>
              </w:rPr>
              <w:t>1.1</w:t>
            </w:r>
            <w:r w:rsidR="00EC1090">
              <w:rPr>
                <w:rFonts w:asciiTheme="minorHAnsi" w:eastAsiaTheme="minorEastAsia" w:hAnsiTheme="minorHAnsi" w:cstheme="minorBidi"/>
                <w:color w:val="auto"/>
                <w:szCs w:val="22"/>
              </w:rPr>
              <w:tab/>
            </w:r>
            <w:r w:rsidR="00EC1090" w:rsidRPr="00DD193A">
              <w:rPr>
                <w:rStyle w:val="Hyperlink"/>
              </w:rPr>
              <w:t>Ich bin eine Subline und bin etwas kleiner, obwohl ich auch wichtig bin.</w:t>
            </w:r>
            <w:r w:rsidR="00EC1090">
              <w:rPr>
                <w:webHidden/>
              </w:rPr>
              <w:tab/>
            </w:r>
            <w:r w:rsidR="00EC1090">
              <w:rPr>
                <w:webHidden/>
              </w:rPr>
              <w:fldChar w:fldCharType="begin"/>
            </w:r>
            <w:r w:rsidR="00EC1090">
              <w:rPr>
                <w:webHidden/>
              </w:rPr>
              <w:instrText xml:space="preserve"> PAGEREF _Toc31886842 \h </w:instrText>
            </w:r>
            <w:r w:rsidR="00EC1090">
              <w:rPr>
                <w:webHidden/>
              </w:rPr>
            </w:r>
            <w:r w:rsidR="00EC1090">
              <w:rPr>
                <w:webHidden/>
              </w:rPr>
              <w:fldChar w:fldCharType="separate"/>
            </w:r>
            <w:r w:rsidR="00EC1090">
              <w:rPr>
                <w:webHidden/>
              </w:rPr>
              <w:t>7</w:t>
            </w:r>
            <w:r w:rsidR="00EC1090">
              <w:rPr>
                <w:webHidden/>
              </w:rPr>
              <w:fldChar w:fldCharType="end"/>
            </w:r>
          </w:hyperlink>
        </w:p>
        <w:p w14:paraId="0E6FA406" w14:textId="77777777" w:rsidR="00EC1090" w:rsidRDefault="0056427C">
          <w:pPr>
            <w:pStyle w:val="Verzeichnis3"/>
            <w:rPr>
              <w:rFonts w:asciiTheme="minorHAnsi" w:eastAsiaTheme="minorEastAsia" w:hAnsiTheme="minorHAnsi" w:cstheme="minorBidi"/>
              <w:color w:val="auto"/>
              <w:szCs w:val="22"/>
            </w:rPr>
          </w:pPr>
          <w:hyperlink w:anchor="_Toc31886843" w:history="1">
            <w:r w:rsidR="00EC1090" w:rsidRPr="00DD193A">
              <w:rPr>
                <w:rStyle w:val="Hyperlink"/>
              </w:rPr>
              <w:t>1.1.1</w:t>
            </w:r>
            <w:r w:rsidR="00EC1090">
              <w:rPr>
                <w:rFonts w:asciiTheme="minorHAnsi" w:eastAsiaTheme="minorEastAsia" w:hAnsiTheme="minorHAnsi" w:cstheme="minorBidi"/>
                <w:color w:val="auto"/>
                <w:szCs w:val="22"/>
              </w:rPr>
              <w:tab/>
            </w:r>
            <w:r w:rsidR="00EC1090" w:rsidRPr="00DD193A">
              <w:rPr>
                <w:rStyle w:val="Hyperlink"/>
              </w:rPr>
              <w:t>Ich bin eine Sub-Subline und bin noch etwas kleiner.</w:t>
            </w:r>
            <w:r w:rsidR="00EC1090">
              <w:rPr>
                <w:webHidden/>
              </w:rPr>
              <w:tab/>
            </w:r>
            <w:r w:rsidR="00EC1090">
              <w:rPr>
                <w:webHidden/>
              </w:rPr>
              <w:fldChar w:fldCharType="begin"/>
            </w:r>
            <w:r w:rsidR="00EC1090">
              <w:rPr>
                <w:webHidden/>
              </w:rPr>
              <w:instrText xml:space="preserve"> PAGEREF _Toc31886843 \h </w:instrText>
            </w:r>
            <w:r w:rsidR="00EC1090">
              <w:rPr>
                <w:webHidden/>
              </w:rPr>
            </w:r>
            <w:r w:rsidR="00EC1090">
              <w:rPr>
                <w:webHidden/>
              </w:rPr>
              <w:fldChar w:fldCharType="separate"/>
            </w:r>
            <w:r w:rsidR="00EC1090">
              <w:rPr>
                <w:webHidden/>
              </w:rPr>
              <w:t>7</w:t>
            </w:r>
            <w:r w:rsidR="00EC1090">
              <w:rPr>
                <w:webHidden/>
              </w:rPr>
              <w:fldChar w:fldCharType="end"/>
            </w:r>
          </w:hyperlink>
        </w:p>
        <w:p w14:paraId="6BF42BC8" w14:textId="77777777" w:rsidR="00EC1090" w:rsidRDefault="0056427C">
          <w:pPr>
            <w:pStyle w:val="Verzeichnis2"/>
            <w:rPr>
              <w:rFonts w:asciiTheme="minorHAnsi" w:eastAsiaTheme="minorEastAsia" w:hAnsiTheme="minorHAnsi" w:cstheme="minorBidi"/>
              <w:color w:val="auto"/>
              <w:szCs w:val="22"/>
            </w:rPr>
          </w:pPr>
          <w:hyperlink w:anchor="_Toc31886844" w:history="1">
            <w:r w:rsidR="00EC1090" w:rsidRPr="00DD193A">
              <w:rPr>
                <w:rStyle w:val="Hyperlink"/>
              </w:rPr>
              <w:t>1.2</w:t>
            </w:r>
            <w:r w:rsidR="00EC1090">
              <w:rPr>
                <w:rFonts w:asciiTheme="minorHAnsi" w:eastAsiaTheme="minorEastAsia" w:hAnsiTheme="minorHAnsi" w:cstheme="minorBidi"/>
                <w:color w:val="auto"/>
                <w:szCs w:val="22"/>
              </w:rPr>
              <w:tab/>
            </w:r>
            <w:r w:rsidR="00EC1090" w:rsidRPr="00DD193A">
              <w:rPr>
                <w:rStyle w:val="Hyperlink"/>
              </w:rPr>
              <w:t>Ich bin eine Subline und bin etwas kleiner, obwohl ich auch wichtig bin.</w:t>
            </w:r>
            <w:r w:rsidR="00EC1090">
              <w:rPr>
                <w:webHidden/>
              </w:rPr>
              <w:tab/>
            </w:r>
            <w:r w:rsidR="00EC1090">
              <w:rPr>
                <w:webHidden/>
              </w:rPr>
              <w:fldChar w:fldCharType="begin"/>
            </w:r>
            <w:r w:rsidR="00EC1090">
              <w:rPr>
                <w:webHidden/>
              </w:rPr>
              <w:instrText xml:space="preserve"> PAGEREF _Toc31886844 \h </w:instrText>
            </w:r>
            <w:r w:rsidR="00EC1090">
              <w:rPr>
                <w:webHidden/>
              </w:rPr>
            </w:r>
            <w:r w:rsidR="00EC1090">
              <w:rPr>
                <w:webHidden/>
              </w:rPr>
              <w:fldChar w:fldCharType="separate"/>
            </w:r>
            <w:r w:rsidR="00EC1090">
              <w:rPr>
                <w:webHidden/>
              </w:rPr>
              <w:t>7</w:t>
            </w:r>
            <w:r w:rsidR="00EC1090">
              <w:rPr>
                <w:webHidden/>
              </w:rPr>
              <w:fldChar w:fldCharType="end"/>
            </w:r>
          </w:hyperlink>
        </w:p>
        <w:p w14:paraId="11407AF0" w14:textId="77777777" w:rsidR="00EC1090" w:rsidRDefault="0056427C">
          <w:pPr>
            <w:pStyle w:val="Verzeichnis2"/>
            <w:rPr>
              <w:rFonts w:asciiTheme="minorHAnsi" w:eastAsiaTheme="minorEastAsia" w:hAnsiTheme="minorHAnsi" w:cstheme="minorBidi"/>
              <w:color w:val="auto"/>
              <w:szCs w:val="22"/>
            </w:rPr>
          </w:pPr>
          <w:hyperlink w:anchor="_Toc31886845" w:history="1">
            <w:r w:rsidR="00EC1090" w:rsidRPr="00DD193A">
              <w:rPr>
                <w:rStyle w:val="Hyperlink"/>
              </w:rPr>
              <w:t>1.3</w:t>
            </w:r>
            <w:r w:rsidR="00EC1090">
              <w:rPr>
                <w:rFonts w:asciiTheme="minorHAnsi" w:eastAsiaTheme="minorEastAsia" w:hAnsiTheme="minorHAnsi" w:cstheme="minorBidi"/>
                <w:color w:val="auto"/>
                <w:szCs w:val="22"/>
              </w:rPr>
              <w:tab/>
            </w:r>
            <w:r w:rsidR="00EC1090" w:rsidRPr="00DD193A">
              <w:rPr>
                <w:rStyle w:val="Hyperlink"/>
              </w:rPr>
              <w:t>Ich bin eine Subline und bin etwas kleiner, obwohl ich auch wichtig bin.</w:t>
            </w:r>
            <w:r w:rsidR="00EC1090">
              <w:rPr>
                <w:webHidden/>
              </w:rPr>
              <w:tab/>
            </w:r>
            <w:r w:rsidR="00EC1090">
              <w:rPr>
                <w:webHidden/>
              </w:rPr>
              <w:fldChar w:fldCharType="begin"/>
            </w:r>
            <w:r w:rsidR="00EC1090">
              <w:rPr>
                <w:webHidden/>
              </w:rPr>
              <w:instrText xml:space="preserve"> PAGEREF _Toc31886845 \h </w:instrText>
            </w:r>
            <w:r w:rsidR="00EC1090">
              <w:rPr>
                <w:webHidden/>
              </w:rPr>
            </w:r>
            <w:r w:rsidR="00EC1090">
              <w:rPr>
                <w:webHidden/>
              </w:rPr>
              <w:fldChar w:fldCharType="separate"/>
            </w:r>
            <w:r w:rsidR="00EC1090">
              <w:rPr>
                <w:webHidden/>
              </w:rPr>
              <w:t>7</w:t>
            </w:r>
            <w:r w:rsidR="00EC1090">
              <w:rPr>
                <w:webHidden/>
              </w:rPr>
              <w:fldChar w:fldCharType="end"/>
            </w:r>
          </w:hyperlink>
        </w:p>
        <w:p w14:paraId="71B91696" w14:textId="77777777" w:rsidR="00EC1090" w:rsidRDefault="0056427C">
          <w:pPr>
            <w:pStyle w:val="Verzeichnis3"/>
            <w:rPr>
              <w:rFonts w:asciiTheme="minorHAnsi" w:eastAsiaTheme="minorEastAsia" w:hAnsiTheme="minorHAnsi" w:cstheme="minorBidi"/>
              <w:color w:val="auto"/>
              <w:szCs w:val="22"/>
            </w:rPr>
          </w:pPr>
          <w:hyperlink w:anchor="_Toc31886846" w:history="1">
            <w:r w:rsidR="00EC1090" w:rsidRPr="00DD193A">
              <w:rPr>
                <w:rStyle w:val="Hyperlink"/>
              </w:rPr>
              <w:t>1.3.1</w:t>
            </w:r>
            <w:r w:rsidR="00EC1090">
              <w:rPr>
                <w:rFonts w:asciiTheme="minorHAnsi" w:eastAsiaTheme="minorEastAsia" w:hAnsiTheme="minorHAnsi" w:cstheme="minorBidi"/>
                <w:color w:val="auto"/>
                <w:szCs w:val="22"/>
              </w:rPr>
              <w:tab/>
            </w:r>
            <w:r w:rsidR="00EC1090" w:rsidRPr="00DD193A">
              <w:rPr>
                <w:rStyle w:val="Hyperlink"/>
              </w:rPr>
              <w:t>Ich bin eine Sub-Subline und bin noch etwas kleiner.</w:t>
            </w:r>
            <w:r w:rsidR="00EC1090">
              <w:rPr>
                <w:webHidden/>
              </w:rPr>
              <w:tab/>
            </w:r>
            <w:r w:rsidR="00EC1090">
              <w:rPr>
                <w:webHidden/>
              </w:rPr>
              <w:fldChar w:fldCharType="begin"/>
            </w:r>
            <w:r w:rsidR="00EC1090">
              <w:rPr>
                <w:webHidden/>
              </w:rPr>
              <w:instrText xml:space="preserve"> PAGEREF _Toc31886846 \h </w:instrText>
            </w:r>
            <w:r w:rsidR="00EC1090">
              <w:rPr>
                <w:webHidden/>
              </w:rPr>
            </w:r>
            <w:r w:rsidR="00EC1090">
              <w:rPr>
                <w:webHidden/>
              </w:rPr>
              <w:fldChar w:fldCharType="separate"/>
            </w:r>
            <w:r w:rsidR="00EC1090">
              <w:rPr>
                <w:webHidden/>
              </w:rPr>
              <w:t>7</w:t>
            </w:r>
            <w:r w:rsidR="00EC1090">
              <w:rPr>
                <w:webHidden/>
              </w:rPr>
              <w:fldChar w:fldCharType="end"/>
            </w:r>
          </w:hyperlink>
        </w:p>
        <w:p w14:paraId="64A46AAE" w14:textId="77777777" w:rsidR="00EC1090" w:rsidRDefault="0056427C" w:rsidP="00EC1090">
          <w:pPr>
            <w:pStyle w:val="Verzeichnis1"/>
            <w:rPr>
              <w:rFonts w:asciiTheme="minorHAnsi" w:eastAsiaTheme="minorEastAsia" w:hAnsiTheme="minorHAnsi" w:cstheme="minorBidi"/>
              <w:color w:val="auto"/>
              <w:szCs w:val="22"/>
              <w:lang w:val="de-DE"/>
            </w:rPr>
          </w:pPr>
          <w:hyperlink w:anchor="_Toc31886847" w:history="1">
            <w:r w:rsidR="00EC1090" w:rsidRPr="00DD193A">
              <w:rPr>
                <w:rStyle w:val="Hyperlink"/>
              </w:rPr>
              <w:t>2</w:t>
            </w:r>
            <w:r w:rsidR="00EC1090">
              <w:rPr>
                <w:rFonts w:asciiTheme="minorHAnsi" w:eastAsiaTheme="minorEastAsia" w:hAnsiTheme="minorHAnsi" w:cstheme="minorBidi"/>
                <w:color w:val="auto"/>
                <w:szCs w:val="22"/>
                <w:lang w:val="de-DE"/>
              </w:rPr>
              <w:tab/>
            </w:r>
            <w:r w:rsidR="00EC1090" w:rsidRPr="00DD193A">
              <w:rPr>
                <w:rStyle w:val="Hyperlink"/>
              </w:rPr>
              <w:t>Ich bin eine wichtige Headline.</w:t>
            </w:r>
            <w:r w:rsidR="00EC1090">
              <w:rPr>
                <w:webHidden/>
              </w:rPr>
              <w:tab/>
            </w:r>
            <w:r w:rsidR="00EC1090">
              <w:rPr>
                <w:webHidden/>
              </w:rPr>
              <w:fldChar w:fldCharType="begin"/>
            </w:r>
            <w:r w:rsidR="00EC1090">
              <w:rPr>
                <w:webHidden/>
              </w:rPr>
              <w:instrText xml:space="preserve"> PAGEREF _Toc31886847 \h </w:instrText>
            </w:r>
            <w:r w:rsidR="00EC1090">
              <w:rPr>
                <w:webHidden/>
              </w:rPr>
            </w:r>
            <w:r w:rsidR="00EC1090">
              <w:rPr>
                <w:webHidden/>
              </w:rPr>
              <w:fldChar w:fldCharType="separate"/>
            </w:r>
            <w:r w:rsidR="00EC1090">
              <w:rPr>
                <w:webHidden/>
              </w:rPr>
              <w:t>8</w:t>
            </w:r>
            <w:r w:rsidR="00EC1090">
              <w:rPr>
                <w:webHidden/>
              </w:rPr>
              <w:fldChar w:fldCharType="end"/>
            </w:r>
          </w:hyperlink>
        </w:p>
        <w:p w14:paraId="129D8E86" w14:textId="77777777" w:rsidR="00EC1090" w:rsidRDefault="0056427C">
          <w:pPr>
            <w:pStyle w:val="Verzeichnis2"/>
            <w:rPr>
              <w:rFonts w:asciiTheme="minorHAnsi" w:eastAsiaTheme="minorEastAsia" w:hAnsiTheme="minorHAnsi" w:cstheme="minorBidi"/>
              <w:color w:val="auto"/>
              <w:szCs w:val="22"/>
            </w:rPr>
          </w:pPr>
          <w:hyperlink w:anchor="_Toc31886848" w:history="1">
            <w:r w:rsidR="00EC1090" w:rsidRPr="00DD193A">
              <w:rPr>
                <w:rStyle w:val="Hyperlink"/>
              </w:rPr>
              <w:t>2.1</w:t>
            </w:r>
            <w:r w:rsidR="00EC1090">
              <w:rPr>
                <w:rFonts w:asciiTheme="minorHAnsi" w:eastAsiaTheme="minorEastAsia" w:hAnsiTheme="minorHAnsi" w:cstheme="minorBidi"/>
                <w:color w:val="auto"/>
                <w:szCs w:val="22"/>
              </w:rPr>
              <w:tab/>
            </w:r>
            <w:r w:rsidR="00EC1090" w:rsidRPr="00DD193A">
              <w:rPr>
                <w:rStyle w:val="Hyperlink"/>
              </w:rPr>
              <w:t>Ich bin eine Subline und bin etwas kleiner, obwohl ich auch wichtig bin. Dafür bin ich oftmals zweizeilig, dann falle auch ich gut auf.</w:t>
            </w:r>
            <w:r w:rsidR="00EC1090">
              <w:rPr>
                <w:webHidden/>
              </w:rPr>
              <w:tab/>
            </w:r>
            <w:r w:rsidR="00EC1090">
              <w:rPr>
                <w:webHidden/>
              </w:rPr>
              <w:fldChar w:fldCharType="begin"/>
            </w:r>
            <w:r w:rsidR="00EC1090">
              <w:rPr>
                <w:webHidden/>
              </w:rPr>
              <w:instrText xml:space="preserve"> PAGEREF _Toc31886848 \h </w:instrText>
            </w:r>
            <w:r w:rsidR="00EC1090">
              <w:rPr>
                <w:webHidden/>
              </w:rPr>
            </w:r>
            <w:r w:rsidR="00EC1090">
              <w:rPr>
                <w:webHidden/>
              </w:rPr>
              <w:fldChar w:fldCharType="separate"/>
            </w:r>
            <w:r w:rsidR="00EC1090">
              <w:rPr>
                <w:webHidden/>
              </w:rPr>
              <w:t>8</w:t>
            </w:r>
            <w:r w:rsidR="00EC1090">
              <w:rPr>
                <w:webHidden/>
              </w:rPr>
              <w:fldChar w:fldCharType="end"/>
            </w:r>
          </w:hyperlink>
        </w:p>
        <w:p w14:paraId="41716114" w14:textId="77777777" w:rsidR="00EC1090" w:rsidRDefault="0056427C">
          <w:pPr>
            <w:pStyle w:val="Verzeichnis3"/>
            <w:rPr>
              <w:rFonts w:asciiTheme="minorHAnsi" w:eastAsiaTheme="minorEastAsia" w:hAnsiTheme="minorHAnsi" w:cstheme="minorBidi"/>
              <w:color w:val="auto"/>
              <w:szCs w:val="22"/>
            </w:rPr>
          </w:pPr>
          <w:hyperlink w:anchor="_Toc31886849" w:history="1">
            <w:r w:rsidR="00EC1090" w:rsidRPr="00DD193A">
              <w:rPr>
                <w:rStyle w:val="Hyperlink"/>
              </w:rPr>
              <w:t>2.1.1</w:t>
            </w:r>
            <w:r w:rsidR="00EC1090">
              <w:rPr>
                <w:rFonts w:asciiTheme="minorHAnsi" w:eastAsiaTheme="minorEastAsia" w:hAnsiTheme="minorHAnsi" w:cstheme="minorBidi"/>
                <w:color w:val="auto"/>
                <w:szCs w:val="22"/>
              </w:rPr>
              <w:tab/>
            </w:r>
            <w:r w:rsidR="00EC1090" w:rsidRPr="00DD193A">
              <w:rPr>
                <w:rStyle w:val="Hyperlink"/>
              </w:rPr>
              <w:t>Ich bin eine Sub-Subline und bin noch etwas kleiner, obwohl ich auch wichtig bin. Dafür bin ich oftmals zweizeilig, dann falle auch ich gut auf.</w:t>
            </w:r>
            <w:r w:rsidR="00EC1090">
              <w:rPr>
                <w:webHidden/>
              </w:rPr>
              <w:tab/>
            </w:r>
            <w:r w:rsidR="00EC1090">
              <w:rPr>
                <w:webHidden/>
              </w:rPr>
              <w:fldChar w:fldCharType="begin"/>
            </w:r>
            <w:r w:rsidR="00EC1090">
              <w:rPr>
                <w:webHidden/>
              </w:rPr>
              <w:instrText xml:space="preserve"> PAGEREF _Toc31886849 \h </w:instrText>
            </w:r>
            <w:r w:rsidR="00EC1090">
              <w:rPr>
                <w:webHidden/>
              </w:rPr>
            </w:r>
            <w:r w:rsidR="00EC1090">
              <w:rPr>
                <w:webHidden/>
              </w:rPr>
              <w:fldChar w:fldCharType="separate"/>
            </w:r>
            <w:r w:rsidR="00EC1090">
              <w:rPr>
                <w:webHidden/>
              </w:rPr>
              <w:t>8</w:t>
            </w:r>
            <w:r w:rsidR="00EC1090">
              <w:rPr>
                <w:webHidden/>
              </w:rPr>
              <w:fldChar w:fldCharType="end"/>
            </w:r>
          </w:hyperlink>
        </w:p>
        <w:p w14:paraId="35A61129" w14:textId="77777777" w:rsidR="00EC1090" w:rsidRDefault="0056427C">
          <w:pPr>
            <w:pStyle w:val="Verzeichnis3"/>
            <w:rPr>
              <w:rFonts w:asciiTheme="minorHAnsi" w:eastAsiaTheme="minorEastAsia" w:hAnsiTheme="minorHAnsi" w:cstheme="minorBidi"/>
              <w:color w:val="auto"/>
              <w:szCs w:val="22"/>
            </w:rPr>
          </w:pPr>
          <w:hyperlink w:anchor="_Toc31886850" w:history="1">
            <w:r w:rsidR="00EC1090" w:rsidRPr="00DD193A">
              <w:rPr>
                <w:rStyle w:val="Hyperlink"/>
              </w:rPr>
              <w:t>2.1.2</w:t>
            </w:r>
            <w:r w:rsidR="00EC1090">
              <w:rPr>
                <w:rFonts w:asciiTheme="minorHAnsi" w:eastAsiaTheme="minorEastAsia" w:hAnsiTheme="minorHAnsi" w:cstheme="minorBidi"/>
                <w:color w:val="auto"/>
                <w:szCs w:val="22"/>
              </w:rPr>
              <w:tab/>
            </w:r>
            <w:r w:rsidR="00EC1090" w:rsidRPr="00DD193A">
              <w:rPr>
                <w:rStyle w:val="Hyperlink"/>
              </w:rPr>
              <w:t>Ich bin eine Sub-Subline und bin noch etwas kleiner.</w:t>
            </w:r>
            <w:r w:rsidR="00EC1090">
              <w:rPr>
                <w:webHidden/>
              </w:rPr>
              <w:tab/>
            </w:r>
            <w:r w:rsidR="00EC1090">
              <w:rPr>
                <w:webHidden/>
              </w:rPr>
              <w:fldChar w:fldCharType="begin"/>
            </w:r>
            <w:r w:rsidR="00EC1090">
              <w:rPr>
                <w:webHidden/>
              </w:rPr>
              <w:instrText xml:space="preserve"> PAGEREF _Toc31886850 \h </w:instrText>
            </w:r>
            <w:r w:rsidR="00EC1090">
              <w:rPr>
                <w:webHidden/>
              </w:rPr>
            </w:r>
            <w:r w:rsidR="00EC1090">
              <w:rPr>
                <w:webHidden/>
              </w:rPr>
              <w:fldChar w:fldCharType="separate"/>
            </w:r>
            <w:r w:rsidR="00EC1090">
              <w:rPr>
                <w:webHidden/>
              </w:rPr>
              <w:t>9</w:t>
            </w:r>
            <w:r w:rsidR="00EC1090">
              <w:rPr>
                <w:webHidden/>
              </w:rPr>
              <w:fldChar w:fldCharType="end"/>
            </w:r>
          </w:hyperlink>
        </w:p>
        <w:p w14:paraId="2DB4FF08" w14:textId="35D7ACE5" w:rsidR="005A75FE" w:rsidRDefault="005A75FE">
          <w:r>
            <w:rPr>
              <w:b/>
              <w:bCs/>
            </w:rPr>
            <w:fldChar w:fldCharType="end"/>
          </w:r>
        </w:p>
      </w:sdtContent>
    </w:sdt>
    <w:p w14:paraId="6FD08043" w14:textId="06659A46" w:rsidR="00671A78" w:rsidRPr="005A75FE" w:rsidRDefault="00671A78" w:rsidP="00C77D54">
      <w:pPr>
        <w:pStyle w:val="berschrift1"/>
      </w:pPr>
      <w:bookmarkStart w:id="4" w:name="_Toc31886841"/>
      <w:r w:rsidRPr="005A75FE">
        <w:t>Ich bin eine wichtige Headline.</w:t>
      </w:r>
      <w:bookmarkEnd w:id="4"/>
    </w:p>
    <w:p w14:paraId="2CD58DC4" w14:textId="1173CC99" w:rsidR="00671A78" w:rsidRDefault="00671A78" w:rsidP="00EC1090">
      <w:pPr>
        <w:pStyle w:val="berschrift2"/>
      </w:pPr>
      <w:bookmarkStart w:id="5" w:name="_Toc31886842"/>
      <w:r w:rsidRPr="005A75FE">
        <w:t xml:space="preserve">Ich bin eine </w:t>
      </w:r>
      <w:proofErr w:type="spellStart"/>
      <w:r w:rsidRPr="005A75FE">
        <w:t>Subline</w:t>
      </w:r>
      <w:proofErr w:type="spellEnd"/>
      <w:r w:rsidRPr="005A75FE">
        <w:t xml:space="preserve"> und bin etwas kleiner, obwohl ich auch wichtig bin.</w:t>
      </w:r>
      <w:bookmarkEnd w:id="5"/>
    </w:p>
    <w:p w14:paraId="17AC62C2" w14:textId="77777777" w:rsidR="00671A78" w:rsidRDefault="00671A78" w:rsidP="006A447A">
      <w:r>
        <w:t xml:space="preserve">Dieser Text dient lediglich als Platzhalter, um zu zeigen, wie diese Stelle der Seite aussieht, wenn ein paar Zeilen vorhanden sind. Dieser Text dient lediglich als Platzhalter, um zu zeigen, wie diese Stelle der Seite aussieht, wenn ein paar Zeilen vorhanden sind. Dieser Text dient lediglich als Platzhalter, um zu zeigen, wie diese Stelle der Seite aussieht, wenn ein paar Zeilen vorhanden sind. </w:t>
      </w:r>
      <w:r w:rsidRPr="00F44D5B">
        <w:rPr>
          <w:rStyle w:val="Fett"/>
        </w:rPr>
        <w:t>Zur Hervorhebung innerhalb des Fließtextes ist die Benutzung einer anderen Textfarbe gut geeignet.</w:t>
      </w:r>
      <w:r>
        <w:t xml:space="preserve"> Dieser Text dient lediglich als Platzhalter, um zu zeigen, wie diese Stelle der Seite aussieht, wenn ein paar Zeilen vorhanden sind.</w:t>
      </w:r>
      <w:r w:rsidRPr="0097237C">
        <w:t xml:space="preserve"> </w:t>
      </w:r>
      <w:r>
        <w:t>Dieser Text dient lediglich als Platzhalter, um zu zeigen, wie diese Stelle der Seite aussieht, wenn ein paar Zeilen vorhanden sind.</w:t>
      </w:r>
    </w:p>
    <w:p w14:paraId="740922A3" w14:textId="5C4DE197" w:rsidR="00671A78" w:rsidRPr="005A75FE" w:rsidRDefault="00671A78" w:rsidP="00307DCD">
      <w:pPr>
        <w:pStyle w:val="berschrift3"/>
      </w:pPr>
      <w:bookmarkStart w:id="6" w:name="_Toc31886843"/>
      <w:r w:rsidRPr="005A75FE">
        <w:t>Ich bin eine Sub-</w:t>
      </w:r>
      <w:proofErr w:type="spellStart"/>
      <w:r w:rsidRPr="005A75FE">
        <w:t>Subline</w:t>
      </w:r>
      <w:proofErr w:type="spellEnd"/>
      <w:r w:rsidRPr="005A75FE">
        <w:t xml:space="preserve"> und bin noch etwas kleiner</w:t>
      </w:r>
      <w:r w:rsidR="004A433F">
        <w:t>.</w:t>
      </w:r>
      <w:bookmarkEnd w:id="6"/>
      <w:r w:rsidRPr="005A75FE">
        <w:t xml:space="preserve"> </w:t>
      </w:r>
    </w:p>
    <w:p w14:paraId="2984D4D1" w14:textId="28AE4461" w:rsidR="00671A78" w:rsidRDefault="00671A78" w:rsidP="006A447A">
      <w:r>
        <w:t xml:space="preserve">Dieser Text dient lediglich als Platzhalter, um zu zeigen, wie diese Stelle der Seite aussieht, wenn ein paar Zeilen vorhanden sind. Dieser Text dient lediglich als Platzhalter, um zu zeigen, wie diese Stelle der Seite aussieht, wenn ein paar Zeilen vorhanden sind. </w:t>
      </w:r>
      <w:r w:rsidRPr="00F44D5B">
        <w:t>Dieser Text dient lediglich als Platzhalter, um zu zeigen, wie diese Stelle der Seite aussieht, wenn ein paar Zeilen vorhanden sind.</w:t>
      </w:r>
      <w:r>
        <w:t xml:space="preserve"> </w:t>
      </w:r>
      <w:r w:rsidRPr="00F44D5B">
        <w:rPr>
          <w:rStyle w:val="Fett"/>
        </w:rPr>
        <w:t>Zur Hervorhebung innerhalb des Fließtextes ist die Benutzung einer anderen Textfarbe gut geeignet.</w:t>
      </w:r>
      <w:r>
        <w:t xml:space="preserve"> Dieser Text dient lediglich als Platzhalter, um zu zeigen, wie diese Stelle der Seite aussieht, wenn ein paar Zeilen vorhanden sind.</w:t>
      </w:r>
      <w:r w:rsidRPr="0097237C">
        <w:t xml:space="preserve"> </w:t>
      </w:r>
      <w:r>
        <w:t>Dieser Text dient lediglich als Platzhalter, um zu zeigen, wie diese Stelle der Seite aussieht, wenn ein paar Zeilen vorhanden sind.</w:t>
      </w:r>
    </w:p>
    <w:p w14:paraId="7FE905BB" w14:textId="517901C7" w:rsidR="00953AD4" w:rsidRPr="005A75FE" w:rsidRDefault="00953AD4" w:rsidP="00307DCD">
      <w:pPr>
        <w:pStyle w:val="berschrift2"/>
      </w:pPr>
      <w:bookmarkStart w:id="7" w:name="_Toc31886844"/>
      <w:r w:rsidRPr="005A75FE">
        <w:t xml:space="preserve">Ich bin eine </w:t>
      </w:r>
      <w:proofErr w:type="spellStart"/>
      <w:r w:rsidRPr="005A75FE">
        <w:t>Sub</w:t>
      </w:r>
      <w:r w:rsidR="00FC22F1">
        <w:t>l</w:t>
      </w:r>
      <w:r w:rsidRPr="005A75FE">
        <w:t>ine</w:t>
      </w:r>
      <w:proofErr w:type="spellEnd"/>
      <w:r w:rsidRPr="005A75FE">
        <w:t xml:space="preserve"> </w:t>
      </w:r>
      <w:r w:rsidR="00FC22F1" w:rsidRPr="005A75FE">
        <w:t>und bin etwas kleiner, obwohl ich auch wichtig bin.</w:t>
      </w:r>
      <w:bookmarkEnd w:id="7"/>
      <w:r w:rsidRPr="005A75FE">
        <w:t xml:space="preserve"> </w:t>
      </w:r>
    </w:p>
    <w:p w14:paraId="4081F56F" w14:textId="54277E33" w:rsidR="00953AD4" w:rsidRPr="00F44D5B" w:rsidRDefault="00953AD4" w:rsidP="006A447A">
      <w:r>
        <w:t xml:space="preserve">Dieser Text dient lediglich als Platzhalter, um zu zeigen, wie diese Stelle der Seite aussieht, wenn ein paar Zeilen vorhanden </w:t>
      </w:r>
      <w:r w:rsidRPr="00F44D5B">
        <w:t>sind. Dieser Text dient lediglich als Platzhalter, um zu zeigen, wie diese Stelle der Seite aussieht, wenn ein paar Zeilen vorhanden sind.</w:t>
      </w:r>
    </w:p>
    <w:p w14:paraId="05F22B8D" w14:textId="7BD6B15F" w:rsidR="00953AD4" w:rsidRDefault="00953AD4" w:rsidP="00307DCD">
      <w:pPr>
        <w:pStyle w:val="berschrift2"/>
      </w:pPr>
      <w:bookmarkStart w:id="8" w:name="_Toc31886845"/>
      <w:r w:rsidRPr="005A75FE">
        <w:t xml:space="preserve">Ich bin eine </w:t>
      </w:r>
      <w:proofErr w:type="spellStart"/>
      <w:r w:rsidRPr="005A75FE">
        <w:t>Subline</w:t>
      </w:r>
      <w:proofErr w:type="spellEnd"/>
      <w:r w:rsidRPr="005A75FE">
        <w:t xml:space="preserve"> und bin etwas kleiner, obwohl ich auch wichtig bin</w:t>
      </w:r>
      <w:r w:rsidR="00307DCD">
        <w:t>.</w:t>
      </w:r>
      <w:bookmarkEnd w:id="8"/>
    </w:p>
    <w:p w14:paraId="367D780C" w14:textId="546FA575" w:rsidR="00953AD4" w:rsidRDefault="00953AD4" w:rsidP="006A447A">
      <w:r>
        <w:t xml:space="preserve">Dieser Text dient lediglich als Platzhalter, um zu zeigen, wie diese Stelle der Seite aussieht, wenn ein paar Zeilen vorhanden sind. Dieser Text dient lediglich als Platzhalter, um zu zeigen, wie diese Stelle der Seite aussieht, wenn ein paar Zeilen vorhanden sind. </w:t>
      </w:r>
    </w:p>
    <w:p w14:paraId="06732434" w14:textId="3BCB21B9" w:rsidR="00953AD4" w:rsidRPr="005A75FE" w:rsidRDefault="00953AD4" w:rsidP="00307DCD">
      <w:pPr>
        <w:pStyle w:val="berschrift3"/>
      </w:pPr>
      <w:bookmarkStart w:id="9" w:name="_Toc31886846"/>
      <w:r w:rsidRPr="005A75FE">
        <w:t>Ich bin eine Sub-</w:t>
      </w:r>
      <w:proofErr w:type="spellStart"/>
      <w:r w:rsidRPr="005A75FE">
        <w:t>Subline</w:t>
      </w:r>
      <w:proofErr w:type="spellEnd"/>
      <w:r w:rsidRPr="005A75FE">
        <w:t xml:space="preserve"> und bin noch etwas kleiner</w:t>
      </w:r>
      <w:r>
        <w:t>.</w:t>
      </w:r>
      <w:bookmarkEnd w:id="9"/>
      <w:r w:rsidRPr="005A75FE">
        <w:t xml:space="preserve"> </w:t>
      </w:r>
      <w:r w:rsidR="00307DCD">
        <w:t xml:space="preserve"> </w:t>
      </w:r>
    </w:p>
    <w:p w14:paraId="0A408914" w14:textId="77777777" w:rsidR="00953AD4" w:rsidRDefault="00953AD4" w:rsidP="006A447A">
      <w:r>
        <w:t xml:space="preserve">Dieser Text dient lediglich als Platzhalter, um zu zeigen, wie diese Stelle der Seite aussieht, wenn ein paar Zeilen vorhanden sind. Dieser Text dient lediglich als Platzhalter, um zu zeigen, wie diese Stelle der Seite aussieht, wenn ein paar Zeilen vorhanden sind. Dieser Text dient lediglich als Platzhalter, um zu zeigen, wie diese Stelle der Seite aussieht, wenn ein paar Zeilen vorhanden sind. </w:t>
      </w:r>
      <w:r w:rsidRPr="00F44D5B">
        <w:rPr>
          <w:rStyle w:val="Fett"/>
        </w:rPr>
        <w:t>Zur Hervorhebung innerhalb des Fließtextes ist die Benutzung einer anderen Textfarbe gut geeignet.</w:t>
      </w:r>
      <w:r>
        <w:t xml:space="preserve"> Dieser Text dient lediglich als Platzhalter, um zu zeigen, wie diese Stelle der Seite aussieht, wenn ein paar Zeilen vorhanden sind.</w:t>
      </w:r>
      <w:r w:rsidRPr="0097237C">
        <w:t xml:space="preserve"> </w:t>
      </w:r>
      <w:r>
        <w:t>Dieser Text dient lediglich als Platzhalter, um zu zeigen, wie diese Stelle der Seite aussieht, wenn ein paar Zeilen vorhanden sind.</w:t>
      </w:r>
    </w:p>
    <w:p w14:paraId="5412B960" w14:textId="39FE5270" w:rsidR="005A75FE" w:rsidRDefault="005A75FE" w:rsidP="00C77D54">
      <w:pPr>
        <w:pStyle w:val="berschrift1"/>
      </w:pPr>
      <w:bookmarkStart w:id="10" w:name="_Toc31886847"/>
      <w:r w:rsidRPr="005A75FE">
        <w:t>Ich bin eine wichtige Headline.</w:t>
      </w:r>
      <w:bookmarkEnd w:id="10"/>
    </w:p>
    <w:p w14:paraId="198EF690" w14:textId="77777777" w:rsidR="005A75FE" w:rsidRDefault="005A75FE" w:rsidP="006A447A">
      <w:r>
        <w:t xml:space="preserve">Dieser Text dient lediglich als Platzhalter, um zu zeigen, wie diese Stelle der Seite aussieht, wenn ein paar Zeilen vorhanden sind. Dieser Text dient lediglich als Platzhalter, um zu zeigen, wie diese Stelle der Seite aussieht, wenn ein paar Zeilen vorhanden sind. Dieser Text dient lediglich als Platzhalter, um zu zeigen, wie diese Stelle der Seite aussieht, wenn ein paar Zeilen vorhanden sind. </w:t>
      </w:r>
      <w:r w:rsidRPr="00F44D5B">
        <w:rPr>
          <w:rStyle w:val="Fett"/>
        </w:rPr>
        <w:t>Zur Hervorhebung innerhalb des Fließtextes ist die Benutzung einer anderen Textfarbe gut geeignet.</w:t>
      </w:r>
      <w:r>
        <w:t xml:space="preserve"> Dieser Text dient lediglich als Platzhalter, um zu zeigen, wie diese Stelle der Seite aussieht, wenn ein paar Zeilen vorhanden sind.</w:t>
      </w:r>
      <w:r w:rsidRPr="0097237C">
        <w:t xml:space="preserve"> </w:t>
      </w:r>
      <w:r>
        <w:t>Dieser Text dient lediglich als Platzhalter, um zu zeigen, wie diese Stelle der Seite aussieht, wenn ein paar Zeilen vorhanden sind.</w:t>
      </w:r>
    </w:p>
    <w:p w14:paraId="6D5E76F5" w14:textId="318C407C" w:rsidR="005A75FE" w:rsidRDefault="005A75FE" w:rsidP="007F15D1">
      <w:pPr>
        <w:pStyle w:val="berschrift2"/>
      </w:pPr>
      <w:bookmarkStart w:id="11" w:name="_Toc31886848"/>
      <w:r w:rsidRPr="005A75FE">
        <w:t xml:space="preserve">Ich bin eine </w:t>
      </w:r>
      <w:proofErr w:type="spellStart"/>
      <w:r w:rsidRPr="005A75FE">
        <w:t>Subline</w:t>
      </w:r>
      <w:proofErr w:type="spellEnd"/>
      <w:r w:rsidRPr="005A75FE">
        <w:t xml:space="preserve"> und bin etwas kleiner, obwohl ich auch wichtig bin. Dafür bin ich oftmals zweizeilig, dann falle auch ich gut auf.</w:t>
      </w:r>
      <w:bookmarkEnd w:id="11"/>
    </w:p>
    <w:p w14:paraId="6092E35C" w14:textId="77777777" w:rsidR="00A93B50" w:rsidRDefault="005A75FE" w:rsidP="006A447A">
      <w:r>
        <w:t xml:space="preserve">Dieser Text dient lediglich als Platzhalter, um zu zeigen, wie diese Stelle der Seite aussieht, wenn ein paar Zeilen vorhanden sind. Dieser Text dient lediglich als Platzhalter, um zu zeigen, wie diese Stelle der Seite aussieht, wenn ein paar Zeilen vorhanden sind. Dieser Text dient lediglich als Platzhalter, um zu zeigen, wie diese Stelle der Seite aussieht, wenn ein paar Zeilen vorhanden sind. </w:t>
      </w:r>
      <w:r w:rsidRPr="00F44D5B">
        <w:rPr>
          <w:rStyle w:val="Fett"/>
        </w:rPr>
        <w:t>Zur Hervorhebung innerhalb des Fließtextes ist die Benutzung einer anderen Textfarbe gut geeignet.</w:t>
      </w:r>
      <w:r>
        <w:t xml:space="preserve"> Dieser Text dient lediglich als Platzhalter, um zu zeigen, wie diese Stelle der Seite aussieht, wenn ein paar Zeilen vorhanden sind.</w:t>
      </w:r>
      <w:r w:rsidRPr="0097237C">
        <w:t xml:space="preserve"> </w:t>
      </w:r>
      <w:r>
        <w:t xml:space="preserve">Dieser Text dient lediglich als Platzhalter, um zu zeigen, wie diese </w:t>
      </w:r>
    </w:p>
    <w:p w14:paraId="17526040" w14:textId="773C54EC" w:rsidR="005A75FE" w:rsidRDefault="005A75FE" w:rsidP="00A93B50">
      <w:r>
        <w:t>Stelle der Seite aussieht, wenn ein paar Zeilen vorhanden sind.</w:t>
      </w:r>
    </w:p>
    <w:p w14:paraId="1D82CE17" w14:textId="41224B99" w:rsidR="00671A78" w:rsidRPr="005A75FE" w:rsidRDefault="00671A78" w:rsidP="00307DCD">
      <w:pPr>
        <w:pStyle w:val="berschrift3"/>
      </w:pPr>
      <w:bookmarkStart w:id="12" w:name="_Toc31886849"/>
      <w:r w:rsidRPr="005A75FE">
        <w:t>Ich bin eine Sub-</w:t>
      </w:r>
      <w:proofErr w:type="spellStart"/>
      <w:r w:rsidRPr="005A75FE">
        <w:t>Subline</w:t>
      </w:r>
      <w:proofErr w:type="spellEnd"/>
      <w:r w:rsidRPr="005A75FE">
        <w:t xml:space="preserve"> </w:t>
      </w:r>
      <w:r w:rsidRPr="00DF0E03">
        <w:t>und</w:t>
      </w:r>
      <w:r w:rsidRPr="005A75FE">
        <w:t xml:space="preserve"> bin noch etwas kleiner</w:t>
      </w:r>
      <w:r w:rsidR="008915BE">
        <w:t xml:space="preserve">, </w:t>
      </w:r>
      <w:r w:rsidR="008915BE" w:rsidRPr="008915BE">
        <w:t>obwohl ich auch wichtig bin. Dafür bin</w:t>
      </w:r>
      <w:r w:rsidR="00DD44F6">
        <w:t xml:space="preserve"> </w:t>
      </w:r>
      <w:r w:rsidR="008915BE" w:rsidRPr="008915BE">
        <w:t>ich oftmals zweizeilig, dann falle auch ich gut auf.</w:t>
      </w:r>
      <w:bookmarkEnd w:id="12"/>
    </w:p>
    <w:p w14:paraId="20F52930" w14:textId="5AA95801" w:rsidR="00615966" w:rsidRDefault="005A75FE" w:rsidP="006A447A">
      <w:r>
        <w:t xml:space="preserve">Dieser Text dient lediglich als Platzhalter, um zu zeigen, wie diese Stelle der Seite aussieht, wenn ein paar Zeilen vorhanden sind. Dieser Text dient lediglich als Platzhalter, um zu zeigen, wie diese Stelle der Seite aussieht, wenn ein paar Zeilen vorhanden sind. Dieser Text dient lediglich als Platzhalter, um zu zeigen, wie diese Stelle der Seite aussieht, wenn ein paar Zeilen vorhanden sind. </w:t>
      </w:r>
      <w:r w:rsidRPr="00F44D5B">
        <w:rPr>
          <w:rStyle w:val="Fett"/>
        </w:rPr>
        <w:t>Zur Hervorhebung innerhalb des Fließtextes ist die Benutzung einer anderen Textfarbe gut geeignet.</w:t>
      </w:r>
      <w:r>
        <w:t xml:space="preserve"> Dieser Text dient lediglich als Platzhalter, um zu zeigen, wie diese Stelle der Seite aussieht, wenn ein paar Zeilen vorhanden sind.</w:t>
      </w:r>
      <w:r w:rsidRPr="0097237C">
        <w:t xml:space="preserve"> </w:t>
      </w:r>
      <w:r>
        <w:t>Dieser Text dient lediglich als Platzhalter, um zu zeigen, wie diese Stelle der Seite aussieht, wenn ein paar Zeilen vorhanden sind.</w:t>
      </w:r>
      <w:r w:rsidR="00615966">
        <w:t xml:space="preserve"> </w:t>
      </w:r>
    </w:p>
    <w:p w14:paraId="18D880C9" w14:textId="4AD91A99" w:rsidR="003B7BCC" w:rsidRPr="005A75FE" w:rsidRDefault="003B7BCC" w:rsidP="00307DCD">
      <w:pPr>
        <w:pStyle w:val="berschrift3"/>
      </w:pPr>
      <w:bookmarkStart w:id="13" w:name="_Toc31886850"/>
      <w:r w:rsidRPr="005A75FE">
        <w:t>Ich bin eine Sub-</w:t>
      </w:r>
      <w:proofErr w:type="spellStart"/>
      <w:r w:rsidRPr="005A75FE">
        <w:t>Subline</w:t>
      </w:r>
      <w:proofErr w:type="spellEnd"/>
      <w:r w:rsidRPr="005A75FE">
        <w:t xml:space="preserve"> und bin noch etwas kleiner.</w:t>
      </w:r>
      <w:bookmarkEnd w:id="13"/>
      <w:r w:rsidRPr="005A75FE">
        <w:t xml:space="preserve"> </w:t>
      </w:r>
    </w:p>
    <w:p w14:paraId="3A28EF2A" w14:textId="59975048" w:rsidR="009B1B37" w:rsidRPr="005A75FE" w:rsidRDefault="003B7BCC" w:rsidP="009B1B37">
      <w:r>
        <w:t xml:space="preserve">Dieser Text dient lediglich als Platzhalter, um zu zeigen, wie diese Stelle der Seite aussieht, wenn ein paar Zeilen vorhanden sind. Dieser Text dient lediglich als Platzhalter, um zu zeigen, wie diese Stelle der Seite aussieht, wenn ein paar Zeilen vorhanden sind. Dieser Text dient lediglich als Platzhalter, um zu zeigen, wie diese Stelle der Seite aussieht, wenn ein paar Zeilen vorhanden sind. </w:t>
      </w:r>
      <w:r w:rsidRPr="00F44D5B">
        <w:rPr>
          <w:rStyle w:val="Fett"/>
        </w:rPr>
        <w:t>Zur Hervorhebung innerhalb des Fließtextes ist die Benutzung einer anderen Textfarbe gut geeignet.</w:t>
      </w:r>
      <w:r>
        <w:t xml:space="preserve"> Dieser Text dient lediglich als Platzhalter, um zu zeigen, wie diese Stelle der Seite aussieht, wenn ein paar Zeilen vorhanden sind.</w:t>
      </w:r>
      <w:r w:rsidRPr="0097237C">
        <w:t xml:space="preserve"> </w:t>
      </w:r>
      <w:r>
        <w:t xml:space="preserve">Dieser Text </w:t>
      </w:r>
      <w:r w:rsidRPr="006B374C">
        <w:t>dient lediglich als Platzhalter</w:t>
      </w:r>
      <w:r>
        <w:t xml:space="preserve">, um zu zeigen, wie diese Stelle der Seite aussieht, wenn ein paar Zeilen vorhanden sind. </w:t>
      </w:r>
    </w:p>
    <w:p w14:paraId="5F78A178" w14:textId="09DEE90A" w:rsidR="00EE1DC3" w:rsidRDefault="00EE1DC3" w:rsidP="00954305"/>
    <w:p w14:paraId="479EECA4" w14:textId="1218389A" w:rsidR="00D812D8" w:rsidRPr="0039597B" w:rsidRDefault="00D812D8" w:rsidP="00CF25AB"/>
    <w:sectPr w:rsidR="00D812D8" w:rsidRPr="0039597B" w:rsidSect="003B676F">
      <w:headerReference w:type="default" r:id="rId14"/>
      <w:footerReference w:type="default" r:id="rId15"/>
      <w:pgSz w:w="11907" w:h="16840" w:code="9"/>
      <w:pgMar w:top="1985" w:right="1134" w:bottom="1134" w:left="1134" w:header="578"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EDEB0D" w14:textId="77777777" w:rsidR="00ED2DC9" w:rsidRDefault="00ED2DC9">
      <w:r>
        <w:separator/>
      </w:r>
    </w:p>
  </w:endnote>
  <w:endnote w:type="continuationSeparator" w:id="0">
    <w:p w14:paraId="5D844012" w14:textId="77777777" w:rsidR="00ED2DC9" w:rsidRDefault="00ED2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329613"/>
      <w:docPartObj>
        <w:docPartGallery w:val="Page Numbers (Bottom of Page)"/>
        <w:docPartUnique/>
      </w:docPartObj>
    </w:sdtPr>
    <w:sdtEndPr/>
    <w:sdtContent>
      <w:p w14:paraId="12340030" w14:textId="195F76EE" w:rsidR="0082581A" w:rsidRDefault="0082581A">
        <w:pPr>
          <w:pStyle w:val="Fuzeile"/>
          <w:jc w:val="right"/>
        </w:pPr>
        <w:r>
          <w:fldChar w:fldCharType="begin"/>
        </w:r>
        <w:r>
          <w:instrText>PAGE   \* MERGEFORMAT</w:instrText>
        </w:r>
        <w:r>
          <w:fldChar w:fldCharType="separate"/>
        </w:r>
        <w:r w:rsidR="001C4D2C">
          <w:rPr>
            <w:noProof/>
          </w:rPr>
          <w:t>5</w:t>
        </w:r>
        <w:r>
          <w:fldChar w:fldCharType="end"/>
        </w:r>
      </w:p>
    </w:sdtContent>
  </w:sdt>
  <w:p w14:paraId="309B69EF" w14:textId="77777777" w:rsidR="0082581A" w:rsidRDefault="0082581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DD76E" w14:textId="77777777" w:rsidR="00ED2DC9" w:rsidRDefault="00ED2DC9">
      <w:r>
        <w:separator/>
      </w:r>
    </w:p>
  </w:footnote>
  <w:footnote w:type="continuationSeparator" w:id="0">
    <w:p w14:paraId="0D0B17F3" w14:textId="77777777" w:rsidR="00ED2DC9" w:rsidRDefault="00ED2D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2F9D7" w14:textId="77777777" w:rsidR="002F4B57" w:rsidRPr="00D23977" w:rsidRDefault="00E91983" w:rsidP="00D23977">
    <w:pPr>
      <w:rPr>
        <w:sz w:val="28"/>
        <w:szCs w:val="28"/>
      </w:rPr>
    </w:pPr>
    <w:r w:rsidRPr="00D23977">
      <w:rPr>
        <w:rFonts w:cs="Segoe UI"/>
        <w:noProof/>
        <w:color w:val="1F497D" w:themeColor="text2"/>
        <w:sz w:val="28"/>
        <w:szCs w:val="28"/>
      </w:rPr>
      <w:drawing>
        <wp:anchor distT="0" distB="0" distL="114300" distR="114300" simplePos="0" relativeHeight="251659264" behindDoc="1" locked="0" layoutInCell="1" allowOverlap="1" wp14:anchorId="1DD6362F" wp14:editId="3DE971FB">
          <wp:simplePos x="0" y="0"/>
          <wp:positionH relativeFrom="column">
            <wp:posOffset>5216303</wp:posOffset>
          </wp:positionH>
          <wp:positionV relativeFrom="paragraph">
            <wp:posOffset>-71755</wp:posOffset>
          </wp:positionV>
          <wp:extent cx="880745" cy="352425"/>
          <wp:effectExtent l="0" t="0" r="0"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dS_Logo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0745" cy="352425"/>
                  </a:xfrm>
                  <a:prstGeom prst="rect">
                    <a:avLst/>
                  </a:prstGeom>
                </pic:spPr>
              </pic:pic>
            </a:graphicData>
          </a:graphic>
          <wp14:sizeRelH relativeFrom="margin">
            <wp14:pctWidth>0</wp14:pctWidth>
          </wp14:sizeRelH>
          <wp14:sizeRelV relativeFrom="margin">
            <wp14:pctHeight>0</wp14:pctHeight>
          </wp14:sizeRelV>
        </wp:anchor>
      </w:drawing>
    </w:r>
    <w:r w:rsidR="00D23977" w:rsidRPr="00D23977">
      <w:rPr>
        <w:rFonts w:cs="Segoe UI"/>
        <w:noProof/>
        <w:color w:val="1F497D" w:themeColor="text2"/>
        <w:sz w:val="28"/>
        <w:szCs w:val="28"/>
      </w:rPr>
      <w:drawing>
        <wp:anchor distT="0" distB="0" distL="114300" distR="114300" simplePos="0" relativeHeight="251660288" behindDoc="1" locked="0" layoutInCell="1" allowOverlap="1" wp14:anchorId="3FC679E8" wp14:editId="3C3F9D50">
          <wp:simplePos x="0" y="0"/>
          <wp:positionH relativeFrom="column">
            <wp:posOffset>0</wp:posOffset>
          </wp:positionH>
          <wp:positionV relativeFrom="paragraph">
            <wp:posOffset>356235</wp:posOffset>
          </wp:positionV>
          <wp:extent cx="6120130" cy="819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sidR="00867E2B" w:rsidRPr="00D23977">
      <w:rPr>
        <w:rFonts w:cs="Segoe UI"/>
        <w:color w:val="1F497D" w:themeColor="text2"/>
        <w:sz w:val="28"/>
        <w:szCs w:val="28"/>
      </w:rPr>
      <w:t>www.uni-saarland.de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DBA3E74"/>
    <w:multiLevelType w:val="multilevel"/>
    <w:tmpl w:val="0FC2D55E"/>
    <w:numStyleLink w:val="UdS-Liste-Num"/>
  </w:abstractNum>
  <w:abstractNum w:abstractNumId="5" w15:restartNumberingAfterBreak="0">
    <w:nsid w:val="272609B8"/>
    <w:multiLevelType w:val="multilevel"/>
    <w:tmpl w:val="3E387642"/>
    <w:numStyleLink w:val="berschrift"/>
  </w:abstractNum>
  <w:abstractNum w:abstractNumId="6"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753507"/>
    <w:multiLevelType w:val="multilevel"/>
    <w:tmpl w:val="2DB4A782"/>
    <w:numStyleLink w:val="UdS-Aufzhlung"/>
  </w:abstractNum>
  <w:abstractNum w:abstractNumId="9" w15:restartNumberingAfterBreak="0">
    <w:nsid w:val="6F380A2D"/>
    <w:multiLevelType w:val="multilevel"/>
    <w:tmpl w:val="2DB4A782"/>
    <w:numStyleLink w:val="UdS-Aufzhlung"/>
  </w:abstractNum>
  <w:num w:numId="1">
    <w:abstractNumId w:val="1"/>
  </w:num>
  <w:num w:numId="2">
    <w:abstractNumId w:val="6"/>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5"/>
  </w:num>
  <w:num w:numId="11">
    <w:abstractNumId w:val="8"/>
  </w:num>
  <w:num w:numId="12">
    <w:abstractNumId w:val="9"/>
  </w:num>
  <w:num w:numId="1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0"/>
  <w:proofState w:spelling="clean" w:grammar="clean"/>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efaultTableStyle w:val="Uds-TabelleblauErgebniszeile"/>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57A"/>
    <w:rsid w:val="000024AE"/>
    <w:rsid w:val="00004E0D"/>
    <w:rsid w:val="000125BE"/>
    <w:rsid w:val="000408B8"/>
    <w:rsid w:val="00046F83"/>
    <w:rsid w:val="00050DE3"/>
    <w:rsid w:val="00054B5E"/>
    <w:rsid w:val="00065F84"/>
    <w:rsid w:val="00080946"/>
    <w:rsid w:val="00081A46"/>
    <w:rsid w:val="00084F45"/>
    <w:rsid w:val="00085F38"/>
    <w:rsid w:val="00087269"/>
    <w:rsid w:val="00090089"/>
    <w:rsid w:val="000904BE"/>
    <w:rsid w:val="00091753"/>
    <w:rsid w:val="00095960"/>
    <w:rsid w:val="000967DD"/>
    <w:rsid w:val="00097813"/>
    <w:rsid w:val="000A3733"/>
    <w:rsid w:val="000B1986"/>
    <w:rsid w:val="000C5152"/>
    <w:rsid w:val="000C5912"/>
    <w:rsid w:val="000D2B8F"/>
    <w:rsid w:val="000E004D"/>
    <w:rsid w:val="000F6CB1"/>
    <w:rsid w:val="000F6E8B"/>
    <w:rsid w:val="000F76F7"/>
    <w:rsid w:val="000F79EA"/>
    <w:rsid w:val="001013D4"/>
    <w:rsid w:val="00104409"/>
    <w:rsid w:val="00106B30"/>
    <w:rsid w:val="00112A22"/>
    <w:rsid w:val="00112CDC"/>
    <w:rsid w:val="0011428F"/>
    <w:rsid w:val="00124908"/>
    <w:rsid w:val="001249CE"/>
    <w:rsid w:val="00127A2B"/>
    <w:rsid w:val="00136334"/>
    <w:rsid w:val="0013709E"/>
    <w:rsid w:val="00140E76"/>
    <w:rsid w:val="00142FC7"/>
    <w:rsid w:val="00144938"/>
    <w:rsid w:val="00145064"/>
    <w:rsid w:val="00152D4A"/>
    <w:rsid w:val="00163351"/>
    <w:rsid w:val="001663DA"/>
    <w:rsid w:val="00175329"/>
    <w:rsid w:val="00180D88"/>
    <w:rsid w:val="001867D6"/>
    <w:rsid w:val="00196C47"/>
    <w:rsid w:val="001975FC"/>
    <w:rsid w:val="001B083C"/>
    <w:rsid w:val="001B317E"/>
    <w:rsid w:val="001B753C"/>
    <w:rsid w:val="001C45DA"/>
    <w:rsid w:val="001C4D2C"/>
    <w:rsid w:val="001E7BD6"/>
    <w:rsid w:val="001E7C6A"/>
    <w:rsid w:val="001F1E6D"/>
    <w:rsid w:val="00215DA5"/>
    <w:rsid w:val="00216097"/>
    <w:rsid w:val="002310C0"/>
    <w:rsid w:val="0023415D"/>
    <w:rsid w:val="00242254"/>
    <w:rsid w:val="00250F7F"/>
    <w:rsid w:val="002514DE"/>
    <w:rsid w:val="00252D65"/>
    <w:rsid w:val="00253882"/>
    <w:rsid w:val="0025461A"/>
    <w:rsid w:val="00255A0D"/>
    <w:rsid w:val="00260536"/>
    <w:rsid w:val="002610ED"/>
    <w:rsid w:val="0026571E"/>
    <w:rsid w:val="00283342"/>
    <w:rsid w:val="002844B3"/>
    <w:rsid w:val="00286B5C"/>
    <w:rsid w:val="002A3F03"/>
    <w:rsid w:val="002A45A3"/>
    <w:rsid w:val="002A74B0"/>
    <w:rsid w:val="002B6BC3"/>
    <w:rsid w:val="002B7091"/>
    <w:rsid w:val="002C28BB"/>
    <w:rsid w:val="002E3E98"/>
    <w:rsid w:val="002E7E46"/>
    <w:rsid w:val="002F4B57"/>
    <w:rsid w:val="002F656C"/>
    <w:rsid w:val="00306BFE"/>
    <w:rsid w:val="00307DCD"/>
    <w:rsid w:val="0031042A"/>
    <w:rsid w:val="00314D94"/>
    <w:rsid w:val="00317523"/>
    <w:rsid w:val="00334C42"/>
    <w:rsid w:val="00335D4E"/>
    <w:rsid w:val="003538DD"/>
    <w:rsid w:val="003545D9"/>
    <w:rsid w:val="0036050B"/>
    <w:rsid w:val="003606D1"/>
    <w:rsid w:val="00361E9F"/>
    <w:rsid w:val="003623C8"/>
    <w:rsid w:val="00364CCC"/>
    <w:rsid w:val="00364DC6"/>
    <w:rsid w:val="003717B7"/>
    <w:rsid w:val="003718EB"/>
    <w:rsid w:val="00374C1E"/>
    <w:rsid w:val="00381949"/>
    <w:rsid w:val="00382CE1"/>
    <w:rsid w:val="00385C4D"/>
    <w:rsid w:val="0038611A"/>
    <w:rsid w:val="00392550"/>
    <w:rsid w:val="00393C23"/>
    <w:rsid w:val="00394121"/>
    <w:rsid w:val="0039597B"/>
    <w:rsid w:val="003968FB"/>
    <w:rsid w:val="003B0F88"/>
    <w:rsid w:val="003B676F"/>
    <w:rsid w:val="003B7BCC"/>
    <w:rsid w:val="003C2D9E"/>
    <w:rsid w:val="003C49EF"/>
    <w:rsid w:val="003C5D74"/>
    <w:rsid w:val="003C5E76"/>
    <w:rsid w:val="003D06A3"/>
    <w:rsid w:val="003D71B1"/>
    <w:rsid w:val="003E3C05"/>
    <w:rsid w:val="003E5554"/>
    <w:rsid w:val="003F627D"/>
    <w:rsid w:val="003F686B"/>
    <w:rsid w:val="00401C7C"/>
    <w:rsid w:val="00401E9B"/>
    <w:rsid w:val="0040471C"/>
    <w:rsid w:val="00410FB4"/>
    <w:rsid w:val="00414104"/>
    <w:rsid w:val="004165BA"/>
    <w:rsid w:val="00422D8F"/>
    <w:rsid w:val="004237E5"/>
    <w:rsid w:val="004304F4"/>
    <w:rsid w:val="00430D6B"/>
    <w:rsid w:val="004310E1"/>
    <w:rsid w:val="00431E70"/>
    <w:rsid w:val="00433C61"/>
    <w:rsid w:val="0043411E"/>
    <w:rsid w:val="00435C58"/>
    <w:rsid w:val="00436455"/>
    <w:rsid w:val="00436706"/>
    <w:rsid w:val="00440029"/>
    <w:rsid w:val="004510FA"/>
    <w:rsid w:val="0045280F"/>
    <w:rsid w:val="00472D37"/>
    <w:rsid w:val="00476B2E"/>
    <w:rsid w:val="00477A2B"/>
    <w:rsid w:val="00492410"/>
    <w:rsid w:val="004959F9"/>
    <w:rsid w:val="00495D41"/>
    <w:rsid w:val="004A3B11"/>
    <w:rsid w:val="004A433F"/>
    <w:rsid w:val="004A7062"/>
    <w:rsid w:val="004B0703"/>
    <w:rsid w:val="004B18EE"/>
    <w:rsid w:val="004C3F2A"/>
    <w:rsid w:val="004C69DF"/>
    <w:rsid w:val="004D11D9"/>
    <w:rsid w:val="004E1464"/>
    <w:rsid w:val="00502464"/>
    <w:rsid w:val="00517F37"/>
    <w:rsid w:val="00530AE9"/>
    <w:rsid w:val="00537DF4"/>
    <w:rsid w:val="00542DC0"/>
    <w:rsid w:val="00547C89"/>
    <w:rsid w:val="00554659"/>
    <w:rsid w:val="00561C45"/>
    <w:rsid w:val="0056427C"/>
    <w:rsid w:val="005663A5"/>
    <w:rsid w:val="0056756B"/>
    <w:rsid w:val="00577D0F"/>
    <w:rsid w:val="00581012"/>
    <w:rsid w:val="005813F6"/>
    <w:rsid w:val="0058325B"/>
    <w:rsid w:val="005836A0"/>
    <w:rsid w:val="00583EB1"/>
    <w:rsid w:val="00587146"/>
    <w:rsid w:val="005941DC"/>
    <w:rsid w:val="00594AEB"/>
    <w:rsid w:val="005A13E1"/>
    <w:rsid w:val="005A75FE"/>
    <w:rsid w:val="005B17F6"/>
    <w:rsid w:val="005C0126"/>
    <w:rsid w:val="005C012D"/>
    <w:rsid w:val="005C5ABF"/>
    <w:rsid w:val="005D3FDE"/>
    <w:rsid w:val="005D4314"/>
    <w:rsid w:val="005D6F32"/>
    <w:rsid w:val="005E1FCD"/>
    <w:rsid w:val="005E392F"/>
    <w:rsid w:val="005F0AEC"/>
    <w:rsid w:val="00603C7C"/>
    <w:rsid w:val="00607312"/>
    <w:rsid w:val="00610117"/>
    <w:rsid w:val="006108F6"/>
    <w:rsid w:val="00615966"/>
    <w:rsid w:val="00615C86"/>
    <w:rsid w:val="00627F1A"/>
    <w:rsid w:val="00637973"/>
    <w:rsid w:val="00637BD4"/>
    <w:rsid w:val="00641605"/>
    <w:rsid w:val="00656166"/>
    <w:rsid w:val="00656481"/>
    <w:rsid w:val="00662701"/>
    <w:rsid w:val="00664153"/>
    <w:rsid w:val="00666237"/>
    <w:rsid w:val="0067080D"/>
    <w:rsid w:val="006713A5"/>
    <w:rsid w:val="00671A78"/>
    <w:rsid w:val="0067507B"/>
    <w:rsid w:val="00687F20"/>
    <w:rsid w:val="006927EB"/>
    <w:rsid w:val="0069361F"/>
    <w:rsid w:val="006A447A"/>
    <w:rsid w:val="006B374C"/>
    <w:rsid w:val="006B39F5"/>
    <w:rsid w:val="006E10A8"/>
    <w:rsid w:val="006E157A"/>
    <w:rsid w:val="006F14D2"/>
    <w:rsid w:val="006F24FB"/>
    <w:rsid w:val="006F7970"/>
    <w:rsid w:val="00721359"/>
    <w:rsid w:val="007215C7"/>
    <w:rsid w:val="0072223F"/>
    <w:rsid w:val="00726094"/>
    <w:rsid w:val="00727D58"/>
    <w:rsid w:val="00730F4E"/>
    <w:rsid w:val="007331D7"/>
    <w:rsid w:val="00736FD4"/>
    <w:rsid w:val="00743F70"/>
    <w:rsid w:val="00755886"/>
    <w:rsid w:val="0075615E"/>
    <w:rsid w:val="00761783"/>
    <w:rsid w:val="00761804"/>
    <w:rsid w:val="00765B18"/>
    <w:rsid w:val="00771E2F"/>
    <w:rsid w:val="00772689"/>
    <w:rsid w:val="00772EB2"/>
    <w:rsid w:val="007861DC"/>
    <w:rsid w:val="007865D6"/>
    <w:rsid w:val="00787F10"/>
    <w:rsid w:val="007915F0"/>
    <w:rsid w:val="007959CC"/>
    <w:rsid w:val="00796380"/>
    <w:rsid w:val="007A0326"/>
    <w:rsid w:val="007A1FAC"/>
    <w:rsid w:val="007A7DAE"/>
    <w:rsid w:val="007B5ED4"/>
    <w:rsid w:val="007C3083"/>
    <w:rsid w:val="007C385D"/>
    <w:rsid w:val="007D32F6"/>
    <w:rsid w:val="007E00FB"/>
    <w:rsid w:val="007E2C1A"/>
    <w:rsid w:val="007E519E"/>
    <w:rsid w:val="007E70DE"/>
    <w:rsid w:val="007F15D1"/>
    <w:rsid w:val="007F1D75"/>
    <w:rsid w:val="00800EA2"/>
    <w:rsid w:val="00801B78"/>
    <w:rsid w:val="00801C95"/>
    <w:rsid w:val="00802B09"/>
    <w:rsid w:val="00812452"/>
    <w:rsid w:val="00813DD3"/>
    <w:rsid w:val="0082581A"/>
    <w:rsid w:val="00827751"/>
    <w:rsid w:val="008379CE"/>
    <w:rsid w:val="008400E0"/>
    <w:rsid w:val="008421AA"/>
    <w:rsid w:val="00846416"/>
    <w:rsid w:val="008510B4"/>
    <w:rsid w:val="0085680F"/>
    <w:rsid w:val="00856A26"/>
    <w:rsid w:val="00862284"/>
    <w:rsid w:val="0086382E"/>
    <w:rsid w:val="00867E2B"/>
    <w:rsid w:val="008702C6"/>
    <w:rsid w:val="00884E5D"/>
    <w:rsid w:val="008874E2"/>
    <w:rsid w:val="00887853"/>
    <w:rsid w:val="008915BE"/>
    <w:rsid w:val="00893BD1"/>
    <w:rsid w:val="008A02D8"/>
    <w:rsid w:val="008B64D1"/>
    <w:rsid w:val="008C01D6"/>
    <w:rsid w:val="008D0D3A"/>
    <w:rsid w:val="008D1A34"/>
    <w:rsid w:val="008D3706"/>
    <w:rsid w:val="008D7A7A"/>
    <w:rsid w:val="008E2057"/>
    <w:rsid w:val="008E4A3A"/>
    <w:rsid w:val="008E6A79"/>
    <w:rsid w:val="008E6EDB"/>
    <w:rsid w:val="008F11C8"/>
    <w:rsid w:val="008F5D6B"/>
    <w:rsid w:val="00901341"/>
    <w:rsid w:val="00906047"/>
    <w:rsid w:val="00906A15"/>
    <w:rsid w:val="00907DAD"/>
    <w:rsid w:val="00927EA9"/>
    <w:rsid w:val="00933DE5"/>
    <w:rsid w:val="009356FF"/>
    <w:rsid w:val="00937C48"/>
    <w:rsid w:val="009418BF"/>
    <w:rsid w:val="00941B7C"/>
    <w:rsid w:val="00946212"/>
    <w:rsid w:val="00951058"/>
    <w:rsid w:val="00952822"/>
    <w:rsid w:val="0095304B"/>
    <w:rsid w:val="00953AD4"/>
    <w:rsid w:val="00954305"/>
    <w:rsid w:val="0096231F"/>
    <w:rsid w:val="00962B53"/>
    <w:rsid w:val="0096646B"/>
    <w:rsid w:val="00967B3E"/>
    <w:rsid w:val="009708D9"/>
    <w:rsid w:val="0097237C"/>
    <w:rsid w:val="00974D3D"/>
    <w:rsid w:val="00983676"/>
    <w:rsid w:val="00985685"/>
    <w:rsid w:val="00987F9D"/>
    <w:rsid w:val="009903F1"/>
    <w:rsid w:val="00992437"/>
    <w:rsid w:val="009A5349"/>
    <w:rsid w:val="009B1B37"/>
    <w:rsid w:val="009C647F"/>
    <w:rsid w:val="009D2145"/>
    <w:rsid w:val="009D4177"/>
    <w:rsid w:val="009E12E1"/>
    <w:rsid w:val="009E2101"/>
    <w:rsid w:val="009E2287"/>
    <w:rsid w:val="009E31A6"/>
    <w:rsid w:val="009E4D48"/>
    <w:rsid w:val="009E5A68"/>
    <w:rsid w:val="009E7D96"/>
    <w:rsid w:val="009F0237"/>
    <w:rsid w:val="009F5018"/>
    <w:rsid w:val="009F6091"/>
    <w:rsid w:val="00A11279"/>
    <w:rsid w:val="00A16D5D"/>
    <w:rsid w:val="00A21A25"/>
    <w:rsid w:val="00A2457A"/>
    <w:rsid w:val="00A25699"/>
    <w:rsid w:val="00A315DC"/>
    <w:rsid w:val="00A37083"/>
    <w:rsid w:val="00A539FF"/>
    <w:rsid w:val="00A540D0"/>
    <w:rsid w:val="00A60EE4"/>
    <w:rsid w:val="00A636B0"/>
    <w:rsid w:val="00A67EC3"/>
    <w:rsid w:val="00A74B6C"/>
    <w:rsid w:val="00A77DFE"/>
    <w:rsid w:val="00A8055C"/>
    <w:rsid w:val="00A8576F"/>
    <w:rsid w:val="00A90FA2"/>
    <w:rsid w:val="00A91284"/>
    <w:rsid w:val="00A922A2"/>
    <w:rsid w:val="00A93B50"/>
    <w:rsid w:val="00AA6254"/>
    <w:rsid w:val="00AB10FC"/>
    <w:rsid w:val="00AB1890"/>
    <w:rsid w:val="00AB1EC2"/>
    <w:rsid w:val="00AC303F"/>
    <w:rsid w:val="00AC5058"/>
    <w:rsid w:val="00AC5610"/>
    <w:rsid w:val="00AE6731"/>
    <w:rsid w:val="00AE7A72"/>
    <w:rsid w:val="00AF2DCE"/>
    <w:rsid w:val="00AF3F4A"/>
    <w:rsid w:val="00AF67BE"/>
    <w:rsid w:val="00B12104"/>
    <w:rsid w:val="00B26C59"/>
    <w:rsid w:val="00B32802"/>
    <w:rsid w:val="00B341D7"/>
    <w:rsid w:val="00B408F9"/>
    <w:rsid w:val="00B43027"/>
    <w:rsid w:val="00B56029"/>
    <w:rsid w:val="00B616CA"/>
    <w:rsid w:val="00B646FE"/>
    <w:rsid w:val="00B64AD8"/>
    <w:rsid w:val="00B71721"/>
    <w:rsid w:val="00B73263"/>
    <w:rsid w:val="00B77252"/>
    <w:rsid w:val="00B77580"/>
    <w:rsid w:val="00B8320D"/>
    <w:rsid w:val="00B92586"/>
    <w:rsid w:val="00B9258F"/>
    <w:rsid w:val="00B94CCB"/>
    <w:rsid w:val="00BC135E"/>
    <w:rsid w:val="00BC2E5C"/>
    <w:rsid w:val="00BC323A"/>
    <w:rsid w:val="00BD6D3A"/>
    <w:rsid w:val="00BF1561"/>
    <w:rsid w:val="00BF1F1A"/>
    <w:rsid w:val="00BF6E83"/>
    <w:rsid w:val="00C053C2"/>
    <w:rsid w:val="00C244CF"/>
    <w:rsid w:val="00C25804"/>
    <w:rsid w:val="00C263A4"/>
    <w:rsid w:val="00C40F85"/>
    <w:rsid w:val="00C46F1B"/>
    <w:rsid w:val="00C47205"/>
    <w:rsid w:val="00C4749F"/>
    <w:rsid w:val="00C630BF"/>
    <w:rsid w:val="00C663E0"/>
    <w:rsid w:val="00C66EBB"/>
    <w:rsid w:val="00C67675"/>
    <w:rsid w:val="00C72B67"/>
    <w:rsid w:val="00C77D54"/>
    <w:rsid w:val="00C8112C"/>
    <w:rsid w:val="00C97EB9"/>
    <w:rsid w:val="00CB05AD"/>
    <w:rsid w:val="00CB5FCA"/>
    <w:rsid w:val="00CB612C"/>
    <w:rsid w:val="00CC0A2C"/>
    <w:rsid w:val="00CC4938"/>
    <w:rsid w:val="00CD1771"/>
    <w:rsid w:val="00CF0088"/>
    <w:rsid w:val="00CF25AB"/>
    <w:rsid w:val="00CF7A70"/>
    <w:rsid w:val="00D2084E"/>
    <w:rsid w:val="00D2384D"/>
    <w:rsid w:val="00D23977"/>
    <w:rsid w:val="00D25BD4"/>
    <w:rsid w:val="00D31F20"/>
    <w:rsid w:val="00D36FC3"/>
    <w:rsid w:val="00D44950"/>
    <w:rsid w:val="00D45C96"/>
    <w:rsid w:val="00D57560"/>
    <w:rsid w:val="00D72590"/>
    <w:rsid w:val="00D812D8"/>
    <w:rsid w:val="00D83BA0"/>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200B"/>
    <w:rsid w:val="00DE2481"/>
    <w:rsid w:val="00DF0E03"/>
    <w:rsid w:val="00DF3431"/>
    <w:rsid w:val="00DF362D"/>
    <w:rsid w:val="00DF5C23"/>
    <w:rsid w:val="00E0090E"/>
    <w:rsid w:val="00E03223"/>
    <w:rsid w:val="00E11C0E"/>
    <w:rsid w:val="00E121C8"/>
    <w:rsid w:val="00E14AD2"/>
    <w:rsid w:val="00E244B0"/>
    <w:rsid w:val="00E246FA"/>
    <w:rsid w:val="00E263B5"/>
    <w:rsid w:val="00E35372"/>
    <w:rsid w:val="00E354B6"/>
    <w:rsid w:val="00E37DD5"/>
    <w:rsid w:val="00E40B87"/>
    <w:rsid w:val="00E43A41"/>
    <w:rsid w:val="00E45C0E"/>
    <w:rsid w:val="00E65487"/>
    <w:rsid w:val="00E74268"/>
    <w:rsid w:val="00E76CB6"/>
    <w:rsid w:val="00E8323D"/>
    <w:rsid w:val="00E91983"/>
    <w:rsid w:val="00E92057"/>
    <w:rsid w:val="00E948CF"/>
    <w:rsid w:val="00E968E7"/>
    <w:rsid w:val="00E97A06"/>
    <w:rsid w:val="00EA2A76"/>
    <w:rsid w:val="00EA6AA3"/>
    <w:rsid w:val="00EA7943"/>
    <w:rsid w:val="00EB23F4"/>
    <w:rsid w:val="00EB4A8F"/>
    <w:rsid w:val="00EB6382"/>
    <w:rsid w:val="00EC1090"/>
    <w:rsid w:val="00EC179C"/>
    <w:rsid w:val="00EC200F"/>
    <w:rsid w:val="00ED10CB"/>
    <w:rsid w:val="00ED2DC9"/>
    <w:rsid w:val="00EE1DC3"/>
    <w:rsid w:val="00EE4D2D"/>
    <w:rsid w:val="00EE7EA3"/>
    <w:rsid w:val="00EF28F6"/>
    <w:rsid w:val="00EF3C01"/>
    <w:rsid w:val="00F02A6C"/>
    <w:rsid w:val="00F05698"/>
    <w:rsid w:val="00F11DE2"/>
    <w:rsid w:val="00F1467B"/>
    <w:rsid w:val="00F1667F"/>
    <w:rsid w:val="00F242A1"/>
    <w:rsid w:val="00F24585"/>
    <w:rsid w:val="00F2702E"/>
    <w:rsid w:val="00F335DC"/>
    <w:rsid w:val="00F33CBF"/>
    <w:rsid w:val="00F351C3"/>
    <w:rsid w:val="00F4406F"/>
    <w:rsid w:val="00F44D5B"/>
    <w:rsid w:val="00F44DB3"/>
    <w:rsid w:val="00F543A6"/>
    <w:rsid w:val="00F56FE5"/>
    <w:rsid w:val="00F67F47"/>
    <w:rsid w:val="00F70CED"/>
    <w:rsid w:val="00F732D8"/>
    <w:rsid w:val="00F7777D"/>
    <w:rsid w:val="00F86B01"/>
    <w:rsid w:val="00F91C01"/>
    <w:rsid w:val="00F92E41"/>
    <w:rsid w:val="00F94E67"/>
    <w:rsid w:val="00FA1AA7"/>
    <w:rsid w:val="00FA3623"/>
    <w:rsid w:val="00FA4C6B"/>
    <w:rsid w:val="00FA4D00"/>
    <w:rsid w:val="00FC216B"/>
    <w:rsid w:val="00FC22F1"/>
    <w:rsid w:val="00FC2329"/>
    <w:rsid w:val="00FC41E5"/>
    <w:rsid w:val="00FC5AE7"/>
    <w:rsid w:val="00FC63ED"/>
    <w:rsid w:val="00FD79F6"/>
    <w:rsid w:val="00FE11BC"/>
    <w:rsid w:val="00FE6CE6"/>
    <w:rsid w:val="00FF0506"/>
    <w:rsid w:val="00FF36CC"/>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7028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D929E6"/>
    <w:pPr>
      <w:spacing w:before="80" w:after="80" w:line="307" w:lineRule="auto"/>
    </w:pPr>
    <w:rPr>
      <w:rFonts w:ascii="Segoe UI" w:hAnsi="Segoe UI"/>
      <w:sz w:val="22"/>
      <w:lang w:val="de-DE" w:eastAsia="de-DE"/>
    </w:rPr>
  </w:style>
  <w:style w:type="paragraph" w:styleId="berschrift1">
    <w:name w:val="heading 1"/>
    <w:aliases w:val="UdS-Headline N.1"/>
    <w:next w:val="Standard"/>
    <w:uiPriority w:val="1"/>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uiPriority w:val="1"/>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uiPriority w:val="1"/>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semiHidden/>
    <w:unhideWhenUsed/>
    <w:qFormat/>
    <w:rsid w:val="00EC1090"/>
    <w:pPr>
      <w:keepNext/>
      <w:keepLines/>
      <w:numPr>
        <w:ilvl w:val="3"/>
        <w:numId w:val="10"/>
      </w:numPr>
      <w:spacing w:before="40" w:after="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semiHidden/>
    <w:unhideWhenUsed/>
    <w:qFormat/>
    <w:rsid w:val="00EC1090"/>
    <w:pPr>
      <w:keepNext/>
      <w:keepLines/>
      <w:numPr>
        <w:ilvl w:val="4"/>
        <w:numId w:val="10"/>
      </w:numPr>
      <w:spacing w:before="40" w:after="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semiHidden/>
    <w:unhideWhenUsed/>
    <w:qFormat/>
    <w:rsid w:val="00EC1090"/>
    <w:pPr>
      <w:keepNext/>
      <w:keepLines/>
      <w:numPr>
        <w:ilvl w:val="5"/>
        <w:numId w:val="10"/>
      </w:numPr>
      <w:spacing w:before="40" w:after="0"/>
      <w:outlineLvl w:val="5"/>
    </w:pPr>
    <w:rPr>
      <w:rFonts w:asciiTheme="majorHAnsi" w:eastAsiaTheme="majorEastAsia" w:hAnsiTheme="majorHAnsi" w:cstheme="majorBidi"/>
      <w:color w:val="631129"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semiHidden/>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semiHidden/>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semiHidden/>
    <w:rPr>
      <w:sz w:val="18"/>
    </w:rPr>
  </w:style>
  <w:style w:type="paragraph" w:styleId="Kommentartext">
    <w:name w:val="annotation text"/>
    <w:basedOn w:val="Standard"/>
    <w:link w:val="KommentartextZchn"/>
    <w:semiHidden/>
    <w:rPr>
      <w:sz w:val="18"/>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uiPriority w:val="99"/>
    <w:semiHidden/>
    <w:rsid w:val="00B408F9"/>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85680F"/>
    <w:rPr>
      <w:rFonts w:ascii="Segoe UI" w:hAnsi="Segoe UI"/>
      <w:color w:val="3C3C3C"/>
      <w:sz w:val="22"/>
      <w:lang w:val="de-DE" w:eastAsia="de-DE"/>
    </w:rPr>
  </w:style>
  <w:style w:type="paragraph" w:styleId="Fuzeile">
    <w:name w:val="footer"/>
    <w:basedOn w:val="Standard"/>
    <w:link w:val="FuzeileZchn"/>
    <w:uiPriority w:val="99"/>
    <w:semiHidden/>
    <w:rsid w:val="00B408F9"/>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85680F"/>
    <w:rPr>
      <w:rFonts w:ascii="Segoe UI" w:hAnsi="Segoe UI"/>
      <w:color w:val="3C3C3C"/>
      <w:sz w:val="22"/>
      <w:lang w:val="de-DE" w:eastAsia="de-DE"/>
    </w:rPr>
  </w:style>
  <w:style w:type="table" w:styleId="Tabellenraster">
    <w:name w:val="Table Grid"/>
    <w:basedOn w:val="NormaleTabelle"/>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semiHidden/>
    <w:rsid w:val="000F6E8B"/>
    <w:rPr>
      <w:rFonts w:ascii="Segoe UI" w:hAnsi="Segoe UI"/>
      <w:color w:val="3C3C3C"/>
      <w:sz w:val="18"/>
      <w:lang w:val="de-DE" w:eastAsia="de-DE"/>
    </w:rPr>
  </w:style>
  <w:style w:type="character" w:styleId="Kommentarzeichen">
    <w:name w:val="annotation reference"/>
    <w:basedOn w:val="Absatz-Standardschriftart"/>
    <w:semiHidden/>
    <w:unhideWhenUsed/>
    <w:rsid w:val="0025461A"/>
    <w:rPr>
      <w:sz w:val="16"/>
      <w:szCs w:val="16"/>
    </w:rPr>
  </w:style>
  <w:style w:type="paragraph" w:styleId="Kommentarthema">
    <w:name w:val="annotation subject"/>
    <w:basedOn w:val="Kommentartext"/>
    <w:next w:val="Kommentartext"/>
    <w:link w:val="KommentarthemaZchn"/>
    <w:semiHidden/>
    <w:unhideWhenUsed/>
    <w:rsid w:val="0025461A"/>
    <w:pPr>
      <w:spacing w:line="240" w:lineRule="auto"/>
    </w:pPr>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pPr>
      <w:spacing w:line="240" w:lineRule="auto"/>
    </w:pPr>
    <w:rPr>
      <w:rFonts w:cs="Segoe UI"/>
      <w:sz w:val="18"/>
      <w:szCs w:val="18"/>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ED557E9DA4643FBBF89705D2642A342"/>
        <w:category>
          <w:name w:val="Allgemein"/>
          <w:gallery w:val="placeholder"/>
        </w:category>
        <w:types>
          <w:type w:val="bbPlcHdr"/>
        </w:types>
        <w:behaviors>
          <w:behavior w:val="content"/>
        </w:behaviors>
        <w:guid w:val="{32850750-FB2D-4046-BC3B-EE9C2F9D0F11}"/>
      </w:docPartPr>
      <w:docPartBody>
        <w:p w:rsidR="00DF69F5" w:rsidRPr="007959CC" w:rsidRDefault="00DF69F5" w:rsidP="00721359">
          <w:pPr>
            <w:pStyle w:val="UdS-TiteldesDokuments"/>
            <w:rPr>
              <w:color w:val="5B9BD5" w:themeColor="accent5"/>
            </w:rPr>
          </w:pPr>
          <w:r w:rsidRPr="007959CC">
            <w:rPr>
              <w:color w:val="5B9BD5" w:themeColor="accent5"/>
            </w:rPr>
            <w:t>Ich bin der Titel des Dokuments,</w:t>
          </w:r>
        </w:p>
        <w:p w:rsidR="00DF69F5" w:rsidRPr="007959CC" w:rsidRDefault="00DF69F5" w:rsidP="00721359">
          <w:pPr>
            <w:pStyle w:val="UdS-TiteldesDokuments"/>
            <w:rPr>
              <w:color w:val="5B9BD5" w:themeColor="accent5"/>
            </w:rPr>
          </w:pPr>
          <w:r w:rsidRPr="007959CC">
            <w:rPr>
              <w:color w:val="5B9BD5" w:themeColor="accent5"/>
            </w:rPr>
            <w:t xml:space="preserve">brauche manchmal mehr Platz </w:t>
          </w:r>
        </w:p>
        <w:p w:rsidR="00B67376" w:rsidRDefault="00DF69F5" w:rsidP="00DF69F5">
          <w:pPr>
            <w:pStyle w:val="3ED557E9DA4643FBBF89705D2642A342"/>
          </w:pPr>
          <w:r w:rsidRPr="007959CC">
            <w:rPr>
              <w:color w:val="5B9BD5" w:themeColor="accent5"/>
            </w:rPr>
            <w:t>und fülle dann drei Zeilen.</w:t>
          </w:r>
        </w:p>
      </w:docPartBody>
    </w:docPart>
    <w:docPart>
      <w:docPartPr>
        <w:name w:val="6E01BCFA7BA0412F9AAD43D0B12A4C05"/>
        <w:category>
          <w:name w:val="Allgemein"/>
          <w:gallery w:val="placeholder"/>
        </w:category>
        <w:types>
          <w:type w:val="bbPlcHdr"/>
        </w:types>
        <w:behaviors>
          <w:behavior w:val="content"/>
        </w:behaviors>
        <w:guid w:val="{D180A00F-EC1D-48EB-850C-E57DEC7034EC}"/>
      </w:docPartPr>
      <w:docPartBody>
        <w:p w:rsidR="00B67376" w:rsidRDefault="00DF69F5" w:rsidP="00DF69F5">
          <w:pPr>
            <w:pStyle w:val="6E01BCFA7BA0412F9AAD43D0B12A4C051"/>
          </w:pPr>
          <w:r w:rsidRPr="00721359">
            <w:rPr>
              <w:rStyle w:val="Platzhaltertext"/>
              <w:color w:val="5B9BD5" w:themeColor="accent5"/>
            </w:rPr>
            <w:t>Name</w:t>
          </w:r>
        </w:p>
      </w:docPartBody>
    </w:docPart>
    <w:docPart>
      <w:docPartPr>
        <w:name w:val="FB0B477DD94C43CC970F600594CD1494"/>
        <w:category>
          <w:name w:val="Allgemein"/>
          <w:gallery w:val="placeholder"/>
        </w:category>
        <w:types>
          <w:type w:val="bbPlcHdr"/>
        </w:types>
        <w:behaviors>
          <w:behavior w:val="content"/>
        </w:behaviors>
        <w:guid w:val="{5BA420E4-E494-4C56-AC8D-585D9D1B3DBE}"/>
      </w:docPartPr>
      <w:docPartBody>
        <w:p w:rsidR="00B67376" w:rsidRDefault="00DF69F5" w:rsidP="00DF69F5">
          <w:pPr>
            <w:pStyle w:val="FB0B477DD94C43CC970F600594CD14941"/>
          </w:pPr>
          <w:r w:rsidRPr="00721359">
            <w:rPr>
              <w:rStyle w:val="Platzhaltertext"/>
              <w:color w:val="5B9BD5" w:themeColor="accent5"/>
            </w:rPr>
            <w:t>Abteilung</w:t>
          </w:r>
        </w:p>
      </w:docPartBody>
    </w:docPart>
    <w:docPart>
      <w:docPartPr>
        <w:name w:val="6140D8709A6740ACB29A5233734E5729"/>
        <w:category>
          <w:name w:val="Allgemein"/>
          <w:gallery w:val="placeholder"/>
        </w:category>
        <w:types>
          <w:type w:val="bbPlcHdr"/>
        </w:types>
        <w:behaviors>
          <w:behavior w:val="content"/>
        </w:behaviors>
        <w:guid w:val="{BA3E3859-260D-41BF-B929-01491835463C}"/>
      </w:docPartPr>
      <w:docPartBody>
        <w:p w:rsidR="00B67376" w:rsidRDefault="00DF69F5" w:rsidP="00DF69F5">
          <w:pPr>
            <w:pStyle w:val="6140D8709A6740ACB29A5233734E57291"/>
          </w:pPr>
          <w:r w:rsidRPr="00721359">
            <w:rPr>
              <w:rStyle w:val="Platzhaltertext"/>
              <w:color w:val="5B9BD5" w:themeColor="accent5"/>
            </w:rPr>
            <w:t>Ort</w:t>
          </w:r>
        </w:p>
      </w:docPartBody>
    </w:docPart>
    <w:docPart>
      <w:docPartPr>
        <w:name w:val="822806A4D7C345249FB51ED923F04756"/>
        <w:category>
          <w:name w:val="Allgemein"/>
          <w:gallery w:val="placeholder"/>
        </w:category>
        <w:types>
          <w:type w:val="bbPlcHdr"/>
        </w:types>
        <w:behaviors>
          <w:behavior w:val="content"/>
        </w:behaviors>
        <w:guid w:val="{C5CC4796-F0FA-49E8-B2F6-2748328FEC84}"/>
      </w:docPartPr>
      <w:docPartBody>
        <w:p w:rsidR="00B67376" w:rsidRDefault="00DF69F5" w:rsidP="00DF69F5">
          <w:pPr>
            <w:pStyle w:val="822806A4D7C345249FB51ED923F047561"/>
          </w:pPr>
          <w:r w:rsidRPr="007959CC">
            <w:rPr>
              <w:rStyle w:val="Platzhaltertext"/>
              <w:color w:val="5B9BD5" w:themeColor="accent5"/>
            </w:rPr>
            <w:t>Datum</w:t>
          </w:r>
        </w:p>
      </w:docPartBody>
    </w:docPart>
    <w:docPart>
      <w:docPartPr>
        <w:name w:val="Deckblatt"/>
        <w:style w:val="Standard"/>
        <w:category>
          <w:name w:val="_Universität des Saarlandes"/>
          <w:gallery w:val="coverPg"/>
        </w:category>
        <w:behaviors>
          <w:behavior w:val="pg"/>
        </w:behaviors>
        <w:description w:val="Deckblatt"/>
        <w:guid w:val="{4DFFA7A6-3543-46C6-A332-7BCB278D5999}"/>
      </w:docPartPr>
      <w:docPartBody>
        <w:p w:rsidR="00DF69F5" w:rsidRPr="00BF6E83" w:rsidRDefault="00DF69F5" w:rsidP="006A447A">
          <w:r>
            <w:rPr>
              <w:noProof/>
            </w:rPr>
            <w:drawing>
              <wp:anchor distT="0" distB="0" distL="114300" distR="114300" simplePos="0" relativeHeight="251659264" behindDoc="1" locked="0" layoutInCell="1" allowOverlap="1" wp14:anchorId="7BF2D854" wp14:editId="2E620D12">
                <wp:simplePos x="0" y="0"/>
                <wp:positionH relativeFrom="column">
                  <wp:posOffset>4688840</wp:posOffset>
                </wp:positionH>
                <wp:positionV relativeFrom="page">
                  <wp:posOffset>483013</wp:posOffset>
                </wp:positionV>
                <wp:extent cx="1439545" cy="575945"/>
                <wp:effectExtent l="0" t="0" r="8255"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dS_Logo_4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39545" cy="575945"/>
                        </a:xfrm>
                        <a:prstGeom prst="rect">
                          <a:avLst/>
                        </a:prstGeom>
                      </pic:spPr>
                    </pic:pic>
                  </a:graphicData>
                </a:graphic>
                <wp14:sizeRelH relativeFrom="margin">
                  <wp14:pctWidth>0</wp14:pctWidth>
                </wp14:sizeRelH>
                <wp14:sizeRelV relativeFrom="margin">
                  <wp14:pctHeight>0</wp14:pctHeight>
                </wp14:sizeRelV>
              </wp:anchor>
            </w:drawing>
          </w:r>
        </w:p>
        <w:p w:rsidR="00DF69F5" w:rsidRPr="00BF6E83" w:rsidRDefault="00DF69F5" w:rsidP="006A447A"/>
        <w:p w:rsidR="00DF69F5" w:rsidRDefault="00DF69F5" w:rsidP="006A447A">
          <w:r>
            <w:rPr>
              <w:noProof/>
            </w:rPr>
            <w:drawing>
              <wp:anchor distT="0" distB="0" distL="114300" distR="114300" simplePos="0" relativeHeight="251660288" behindDoc="1" locked="0" layoutInCell="1" allowOverlap="1" wp14:anchorId="029C3D71" wp14:editId="602AE1FA">
                <wp:simplePos x="0" y="0"/>
                <wp:positionH relativeFrom="column">
                  <wp:posOffset>-739140</wp:posOffset>
                </wp:positionH>
                <wp:positionV relativeFrom="page">
                  <wp:posOffset>2069242</wp:posOffset>
                </wp:positionV>
                <wp:extent cx="7574280" cy="4474433"/>
                <wp:effectExtent l="0" t="0" r="7620" b="254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10-FactSheet-Header-Bild-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5714" cy="4475280"/>
                        </a:xfrm>
                        <a:prstGeom prst="rect">
                          <a:avLst/>
                        </a:prstGeom>
                      </pic:spPr>
                    </pic:pic>
                  </a:graphicData>
                </a:graphic>
                <wp14:sizeRelH relativeFrom="margin">
                  <wp14:pctWidth>0</wp14:pctWidth>
                </wp14:sizeRelH>
                <wp14:sizeRelV relativeFrom="margin">
                  <wp14:pctHeight>0</wp14:pctHeight>
                </wp14:sizeRelV>
              </wp:anchor>
            </w:drawing>
          </w:r>
        </w:p>
        <w:p w:rsidR="00DF69F5" w:rsidRDefault="00DF69F5" w:rsidP="006A447A"/>
        <w:p w:rsidR="00DF69F5" w:rsidRDefault="00DF69F5" w:rsidP="006A447A"/>
        <w:p w:rsidR="00DF69F5" w:rsidRDefault="00DF69F5" w:rsidP="006A447A"/>
        <w:p w:rsidR="00DF69F5" w:rsidRDefault="00DF69F5" w:rsidP="006A447A"/>
        <w:p w:rsidR="00DF69F5" w:rsidRDefault="00DF69F5" w:rsidP="006A447A"/>
        <w:p w:rsidR="00DF69F5" w:rsidRDefault="00DF69F5" w:rsidP="006A447A"/>
        <w:p w:rsidR="00DF69F5" w:rsidRDefault="00DF69F5" w:rsidP="006A447A"/>
        <w:p w:rsidR="00DF69F5" w:rsidRDefault="00DF69F5" w:rsidP="006A447A"/>
        <w:p w:rsidR="00DF69F5" w:rsidRDefault="00DF69F5" w:rsidP="006A447A"/>
        <w:p w:rsidR="00DF69F5" w:rsidRDefault="00DF69F5" w:rsidP="006A447A"/>
        <w:p w:rsidR="00DF69F5" w:rsidRDefault="00DF69F5" w:rsidP="006A447A"/>
        <w:p w:rsidR="00DF69F5" w:rsidRDefault="00DF69F5" w:rsidP="006A447A"/>
        <w:p w:rsidR="00DF69F5" w:rsidRDefault="00DF69F5" w:rsidP="006A447A"/>
        <w:p w:rsidR="00DF69F5" w:rsidRDefault="00DF69F5" w:rsidP="006A447A"/>
        <w:p w:rsidR="00DF69F5" w:rsidRDefault="00DF69F5" w:rsidP="006A447A"/>
        <w:p w:rsidR="00DF69F5" w:rsidRDefault="00DF69F5" w:rsidP="006A447A"/>
        <w:p w:rsidR="00DF69F5" w:rsidRDefault="00DF69F5" w:rsidP="006A447A"/>
        <w:p w:rsidR="00DF69F5" w:rsidRDefault="00DF69F5" w:rsidP="006A447A">
          <w:r w:rsidRPr="00583EB1">
            <w:rPr>
              <w:noProof/>
            </w:rPr>
            <mc:AlternateContent>
              <mc:Choice Requires="wps">
                <w:drawing>
                  <wp:anchor distT="45720" distB="45720" distL="114300" distR="114300" simplePos="0" relativeHeight="251661312" behindDoc="1" locked="0" layoutInCell="1" allowOverlap="1" wp14:anchorId="40F6CAA0" wp14:editId="56C84001">
                    <wp:simplePos x="0" y="0"/>
                    <wp:positionH relativeFrom="column">
                      <wp:posOffset>-3046095</wp:posOffset>
                    </wp:positionH>
                    <wp:positionV relativeFrom="paragraph">
                      <wp:posOffset>5312410</wp:posOffset>
                    </wp:positionV>
                    <wp:extent cx="1982470" cy="723900"/>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723900"/>
                            </a:xfrm>
                            <a:prstGeom prst="rect">
                              <a:avLst/>
                            </a:prstGeom>
                            <a:noFill/>
                            <a:ln w="9525">
                              <a:noFill/>
                              <a:miter lim="800000"/>
                              <a:headEnd/>
                              <a:tailEnd/>
                            </a:ln>
                          </wps:spPr>
                          <wps:txbx>
                            <w:txbxContent>
                              <w:p w:rsidR="00DF69F5" w:rsidRPr="00477A2B" w:rsidRDefault="00DF69F5" w:rsidP="00884E5D">
                                <w:pPr>
                                  <w:spacing w:line="240" w:lineRule="auto"/>
                                  <w:jc w:val="center"/>
                                  <w:rPr>
                                    <w:color w:val="404040" w:themeColor="text1" w:themeTint="BF"/>
                                    <w:sz w:val="24"/>
                                    <w:szCs w:val="24"/>
                                  </w:rPr>
                                </w:pPr>
                                <w:r w:rsidRPr="00477A2B">
                                  <w:rPr>
                                    <w:color w:val="404040" w:themeColor="text1" w:themeTint="BF"/>
                                    <w:sz w:val="24"/>
                                    <w:szCs w:val="24"/>
                                  </w:rPr>
                                  <w:t>Leibniz-Preisträger</w:t>
                                </w:r>
                              </w:p>
                              <w:p w:rsidR="00DF69F5" w:rsidRPr="00477A2B" w:rsidRDefault="00DF69F5" w:rsidP="00477A2B">
                                <w:pPr>
                                  <w:spacing w:line="240" w:lineRule="auto"/>
                                  <w:jc w:val="center"/>
                                  <w:rPr>
                                    <w:b/>
                                    <w:color w:val="404040" w:themeColor="text1" w:themeTint="BF"/>
                                    <w:sz w:val="56"/>
                                    <w:szCs w:val="56"/>
                                  </w:rPr>
                                </w:pPr>
                                <w:r w:rsidRPr="00477A2B">
                                  <w:rPr>
                                    <w:b/>
                                    <w:color w:val="404040" w:themeColor="text1" w:themeTint="BF"/>
                                    <w:sz w:val="56"/>
                                    <w:szCs w:val="56"/>
                                  </w:rPr>
                                  <w:t>9</w:t>
                                </w:r>
                              </w:p>
                              <w:p w:rsidR="00DF69F5" w:rsidRPr="00E244B0" w:rsidRDefault="00DF69F5" w:rsidP="00A21A25">
                                <w:pPr>
                                  <w:spacing w:line="240" w:lineRule="auto"/>
                                  <w:jc w:val="center"/>
                                  <w:rPr>
                                    <w:b/>
                                    <w:color w:val="FFFFFF" w:themeColor="background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F6CAA0" id="_x0000_t202" coordsize="21600,21600" o:spt="202" path="m,l,21600r21600,l21600,xe">
                    <v:stroke joinstyle="miter"/>
                    <v:path gradientshapeok="t" o:connecttype="rect"/>
                  </v:shapetype>
                  <v:shape id="Textfeld 2" o:spid="_x0000_s1026" type="#_x0000_t202" style="position:absolute;margin-left:-239.85pt;margin-top:418.3pt;width:156.1pt;height:5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" filled="f" stroked="f">
                    <v:textbox>
                      <w:txbxContent>
                        <w:p w:rsidR="00DF69F5" w:rsidRPr="00477A2B" w:rsidRDefault="00DF69F5" w:rsidP="00884E5D">
                          <w:pPr>
                            <w:spacing w:line="240" w:lineRule="auto"/>
                            <w:jc w:val="center"/>
                            <w:rPr>
                              <w:color w:val="404040" w:themeColor="text1" w:themeTint="BF"/>
                              <w:sz w:val="24"/>
                              <w:szCs w:val="24"/>
                            </w:rPr>
                          </w:pPr>
                          <w:r w:rsidRPr="00477A2B">
                            <w:rPr>
                              <w:color w:val="404040" w:themeColor="text1" w:themeTint="BF"/>
                              <w:sz w:val="24"/>
                              <w:szCs w:val="24"/>
                            </w:rPr>
                            <w:t>Leibniz-Preisträger</w:t>
                          </w:r>
                        </w:p>
                        <w:p w:rsidR="00DF69F5" w:rsidRPr="00477A2B" w:rsidRDefault="00DF69F5" w:rsidP="00477A2B">
                          <w:pPr>
                            <w:spacing w:line="240" w:lineRule="auto"/>
                            <w:jc w:val="center"/>
                            <w:rPr>
                              <w:b/>
                              <w:color w:val="404040" w:themeColor="text1" w:themeTint="BF"/>
                              <w:sz w:val="56"/>
                              <w:szCs w:val="56"/>
                            </w:rPr>
                          </w:pPr>
                          <w:r w:rsidRPr="00477A2B">
                            <w:rPr>
                              <w:b/>
                              <w:color w:val="404040" w:themeColor="text1" w:themeTint="BF"/>
                              <w:sz w:val="56"/>
                              <w:szCs w:val="56"/>
                            </w:rPr>
                            <w:t>9</w:t>
                          </w:r>
                        </w:p>
                        <w:p w:rsidR="00DF69F5" w:rsidRPr="00E244B0" w:rsidRDefault="00DF69F5" w:rsidP="00A21A25">
                          <w:pPr>
                            <w:spacing w:line="240" w:lineRule="auto"/>
                            <w:jc w:val="center"/>
                            <w:rPr>
                              <w:b/>
                              <w:color w:val="FFFFFF" w:themeColor="background1"/>
                              <w:sz w:val="72"/>
                              <w:szCs w:val="72"/>
                            </w:rPr>
                          </w:pPr>
                        </w:p>
                      </w:txbxContent>
                    </v:textbox>
                  </v:shape>
                </w:pict>
              </mc:Fallback>
            </mc:AlternateContent>
          </w:r>
        </w:p>
        <w:sdt>
          <w:sdtPr>
            <w:alias w:val="Titel"/>
            <w:tag w:val="Titel"/>
            <w:id w:val="-266001894"/>
            <w:placeholder>
              <w:docPart w:val="3ED557E9DA4643FBBF89705D2642A342"/>
            </w:placeholder>
            <w:showingPlcHdr/>
            <w:text w:multiLine="1"/>
          </w:sdtPr>
          <w:sdtEndPr/>
          <w:sdtContent>
            <w:p w:rsidR="00DF69F5" w:rsidRPr="007959CC" w:rsidRDefault="00DF69F5" w:rsidP="00721359">
              <w:pPr>
                <w:pStyle w:val="UdS-TiteldesDokuments"/>
                <w:rPr>
                  <w:color w:val="5B9BD5" w:themeColor="accent5"/>
                </w:rPr>
              </w:pPr>
              <w:r w:rsidRPr="007959CC">
                <w:rPr>
                  <w:color w:val="5B9BD5" w:themeColor="accent5"/>
                </w:rPr>
                <w:t>Ich bin der Titel des Dokuments,</w:t>
              </w:r>
            </w:p>
            <w:p w:rsidR="00DF69F5" w:rsidRPr="007959CC" w:rsidRDefault="00DF69F5" w:rsidP="00721359">
              <w:pPr>
                <w:pStyle w:val="UdS-TiteldesDokuments"/>
                <w:rPr>
                  <w:color w:val="5B9BD5" w:themeColor="accent5"/>
                </w:rPr>
              </w:pPr>
              <w:r w:rsidRPr="007959CC">
                <w:rPr>
                  <w:color w:val="5B9BD5" w:themeColor="accent5"/>
                </w:rPr>
                <w:t xml:space="preserve">brauche manchmal mehr Platz </w:t>
              </w:r>
            </w:p>
            <w:p w:rsidR="00DF69F5" w:rsidRPr="00DC60ED" w:rsidRDefault="00DF69F5" w:rsidP="00721359">
              <w:pPr>
                <w:pStyle w:val="UdS-TiteldesDokuments"/>
              </w:pPr>
              <w:r w:rsidRPr="007959CC">
                <w:rPr>
                  <w:color w:val="5B9BD5" w:themeColor="accent5"/>
                </w:rPr>
                <w:t>und fülle dann drei Zeilen.</w:t>
              </w:r>
            </w:p>
          </w:sdtContent>
        </w:sdt>
        <w:p w:rsidR="00DF69F5" w:rsidRDefault="00DF69F5" w:rsidP="006A447A"/>
        <w:p w:rsidR="00DF69F5" w:rsidRPr="00DC60ED" w:rsidRDefault="00DF69F5" w:rsidP="006A447A"/>
        <w:p w:rsidR="00DF69F5" w:rsidRDefault="00DF69F5" w:rsidP="006A447A">
          <w:pPr>
            <w:pStyle w:val="UdS-TitelUnterzeile"/>
          </w:pPr>
          <w:r>
            <w:t xml:space="preserve">z.B. </w:t>
          </w:r>
          <w:sdt>
            <w:sdtPr>
              <w:alias w:val="Name"/>
              <w:tag w:val="Name"/>
              <w:id w:val="-411856379"/>
              <w:placeholder>
                <w:docPart w:val="6E01BCFA7BA0412F9AAD43D0B12A4C05"/>
              </w:placeholder>
              <w:showingPlcHdr/>
            </w:sdtPr>
            <w:sdtEndPr/>
            <w:sdtContent>
              <w:r w:rsidRPr="00721359">
                <w:rPr>
                  <w:rStyle w:val="Platzhaltertext"/>
                  <w:color w:val="5B9BD5" w:themeColor="accent5"/>
                </w:rPr>
                <w:t>Name</w:t>
              </w:r>
            </w:sdtContent>
          </w:sdt>
          <w:r>
            <w:t xml:space="preserve"> | </w:t>
          </w:r>
          <w:sdt>
            <w:sdtPr>
              <w:alias w:val="Abteilung"/>
              <w:tag w:val="Abteilung"/>
              <w:id w:val="2007623440"/>
              <w:placeholder>
                <w:docPart w:val="FB0B477DD94C43CC970F600594CD1494"/>
              </w:placeholder>
              <w:showingPlcHdr/>
            </w:sdtPr>
            <w:sdtEndPr/>
            <w:sdtContent>
              <w:r w:rsidRPr="00721359">
                <w:rPr>
                  <w:rStyle w:val="Platzhaltertext"/>
                  <w:color w:val="5B9BD5" w:themeColor="accent5"/>
                </w:rPr>
                <w:t>Abteilung</w:t>
              </w:r>
            </w:sdtContent>
          </w:sdt>
          <w:r>
            <w:t xml:space="preserve"> | </w:t>
          </w:r>
          <w:sdt>
            <w:sdtPr>
              <w:alias w:val="Ort"/>
              <w:tag w:val="Ort"/>
              <w:id w:val="-1225068020"/>
              <w:placeholder>
                <w:docPart w:val="6140D8709A6740ACB29A5233734E5729"/>
              </w:placeholder>
              <w:showingPlcHdr/>
            </w:sdtPr>
            <w:sdtEndPr/>
            <w:sdtContent>
              <w:r w:rsidRPr="00721359">
                <w:rPr>
                  <w:rStyle w:val="Platzhaltertext"/>
                  <w:color w:val="5B9BD5" w:themeColor="accent5"/>
                </w:rPr>
                <w:t>Ort</w:t>
              </w:r>
            </w:sdtContent>
          </w:sdt>
          <w:r w:rsidRPr="00D23977">
            <w:t xml:space="preserve"> | </w:t>
          </w:r>
          <w:sdt>
            <w:sdtPr>
              <w:alias w:val="Datum"/>
              <w:tag w:val="Datum"/>
              <w:id w:val="1868552781"/>
              <w:placeholder>
                <w:docPart w:val="822806A4D7C345249FB51ED923F04756"/>
              </w:placeholder>
              <w:showingPlcHdr/>
              <w:date>
                <w:dateFormat w:val="dd.MM.yyyy"/>
                <w:lid w:val="de-DE"/>
                <w:storeMappedDataAs w:val="dateTime"/>
                <w:calendar w:val="gregorian"/>
              </w:date>
            </w:sdtPr>
            <w:sdtEndPr/>
            <w:sdtContent>
              <w:r w:rsidRPr="007959CC">
                <w:rPr>
                  <w:rStyle w:val="Platzhaltertext"/>
                  <w:color w:val="5B9BD5" w:themeColor="accent5"/>
                </w:rPr>
                <w:t>Datum</w:t>
              </w:r>
            </w:sdtContent>
          </w:sdt>
        </w:p>
        <w:p w:rsidR="00B67376" w:rsidRDefault="00B67376"/>
      </w:docPartBody>
    </w:docPart>
    <w:docPart>
      <w:docPartPr>
        <w:name w:val="Kopfzeile"/>
        <w:style w:val="Standard"/>
        <w:category>
          <w:name w:val="_Universität des Saarlandes"/>
          <w:gallery w:val="hdrs"/>
        </w:category>
        <w:behaviors>
          <w:behavior w:val="content"/>
        </w:behaviors>
        <w:description w:val="Kopfzeile"/>
        <w:guid w:val="{3D1095A8-B8D9-4394-8B27-D3AE315610B7}"/>
      </w:docPartPr>
      <w:docPartBody>
        <w:p w:rsidR="00DF69F5" w:rsidRPr="00D23977" w:rsidRDefault="00DF69F5" w:rsidP="00D23977">
          <w:pPr>
            <w:rPr>
              <w:sz w:val="28"/>
              <w:szCs w:val="28"/>
            </w:rPr>
          </w:pPr>
          <w:r w:rsidRPr="00D23977">
            <w:rPr>
              <w:rFonts w:cs="Segoe UI"/>
              <w:noProof/>
              <w:color w:val="44546A" w:themeColor="text2"/>
              <w:sz w:val="28"/>
              <w:szCs w:val="28"/>
            </w:rPr>
            <w:drawing>
              <wp:anchor distT="0" distB="0" distL="114300" distR="114300" simplePos="0" relativeHeight="251663360" behindDoc="1" locked="0" layoutInCell="1" allowOverlap="1" wp14:anchorId="1DD6362F" wp14:editId="3DE971FB">
                <wp:simplePos x="0" y="0"/>
                <wp:positionH relativeFrom="column">
                  <wp:posOffset>5216303</wp:posOffset>
                </wp:positionH>
                <wp:positionV relativeFrom="paragraph">
                  <wp:posOffset>-71755</wp:posOffset>
                </wp:positionV>
                <wp:extent cx="880745" cy="352425"/>
                <wp:effectExtent l="0" t="0" r="0"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dS_Logo_4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80745" cy="352425"/>
                        </a:xfrm>
                        <a:prstGeom prst="rect">
                          <a:avLst/>
                        </a:prstGeom>
                      </pic:spPr>
                    </pic:pic>
                  </a:graphicData>
                </a:graphic>
                <wp14:sizeRelH relativeFrom="margin">
                  <wp14:pctWidth>0</wp14:pctWidth>
                </wp14:sizeRelH>
                <wp14:sizeRelV relativeFrom="margin">
                  <wp14:pctHeight>0</wp14:pctHeight>
                </wp14:sizeRelV>
              </wp:anchor>
            </w:drawing>
          </w:r>
          <w:r w:rsidRPr="00D23977">
            <w:rPr>
              <w:rFonts w:cs="Segoe UI"/>
              <w:noProof/>
              <w:color w:val="44546A" w:themeColor="text2"/>
              <w:sz w:val="28"/>
              <w:szCs w:val="28"/>
            </w:rPr>
            <w:drawing>
              <wp:anchor distT="0" distB="0" distL="114300" distR="114300" simplePos="0" relativeHeight="251664384" behindDoc="1" locked="0" layoutInCell="1" allowOverlap="1" wp14:anchorId="3FC679E8" wp14:editId="3C3F9D50">
                <wp:simplePos x="0" y="0"/>
                <wp:positionH relativeFrom="column">
                  <wp:posOffset>0</wp:posOffset>
                </wp:positionH>
                <wp:positionV relativeFrom="paragraph">
                  <wp:posOffset>356235</wp:posOffset>
                </wp:positionV>
                <wp:extent cx="6120130" cy="819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sidRPr="00D23977">
            <w:rPr>
              <w:rFonts w:cs="Segoe UI"/>
              <w:color w:val="44546A" w:themeColor="text2"/>
              <w:sz w:val="28"/>
              <w:szCs w:val="28"/>
            </w:rPr>
            <w:t>www.uni-saarland.de</w:t>
          </w:r>
        </w:p>
        <w:p w:rsidR="00B67376" w:rsidRDefault="00B67376"/>
      </w:docPartBody>
    </w:docPart>
    <w:docPart>
      <w:docPartPr>
        <w:name w:val="Fußzeile"/>
        <w:style w:val="Kopf- und Fußzeile"/>
        <w:category>
          <w:name w:val="_Universität des Saarlandes"/>
          <w:gallery w:val="ftrs"/>
        </w:category>
        <w:behaviors>
          <w:behavior w:val="content"/>
        </w:behaviors>
        <w:description w:val="Fußzeile"/>
        <w:guid w:val="{12AE2436-9AC9-4244-8B3E-2884D1C1F3B4}"/>
      </w:docPartPr>
      <w:docPartBody>
        <w:sdt>
          <w:sdtPr>
            <w:id w:val="74329613"/>
            <w:docPartObj>
              <w:docPartGallery w:val="Page Numbers (Bottom of Page)"/>
              <w:docPartUnique/>
            </w:docPartObj>
          </w:sdtPr>
          <w:sdtEndPr/>
          <w:sdtContent>
            <w:p w:rsidR="00DF69F5" w:rsidRDefault="00DF69F5">
              <w:pPr>
                <w:pStyle w:val="Fuzeile"/>
                <w:jc w:val="right"/>
              </w:pPr>
              <w:r>
                <w:fldChar w:fldCharType="begin"/>
              </w:r>
              <w:r>
                <w:instrText>PAGE   \* MERGEFORMAT</w:instrText>
              </w:r>
              <w:r>
                <w:fldChar w:fldCharType="separate"/>
              </w:r>
              <w:r>
                <w:rPr>
                  <w:noProof/>
                </w:rPr>
                <w:t>9</w:t>
              </w:r>
              <w:r>
                <w:fldChar w:fldCharType="end"/>
              </w:r>
            </w:p>
          </w:sdtContent>
        </w:sdt>
        <w:p w:rsidR="00DF69F5" w:rsidRDefault="00DF69F5">
          <w:pPr>
            <w:pStyle w:val="Fuzeile"/>
          </w:pPr>
        </w:p>
        <w:p w:rsidR="00B67376" w:rsidRDefault="00B67376"/>
      </w:docPartBody>
    </w:docPart>
    <w:docPart>
      <w:docPartPr>
        <w:name w:val="Inhaltsverzeichnis "/>
        <w:style w:val="Inhaltsverzeichnisüberschrift"/>
        <w:category>
          <w:name w:val="_Universität des Saarlandes"/>
          <w:gallery w:val="tblOfContents"/>
        </w:category>
        <w:behaviors>
          <w:behavior w:val="p"/>
        </w:behaviors>
        <w:description w:val="Inhaltsverzeichnis "/>
        <w:guid w:val="{FC1DA278-9E77-4291-8F59-6D6276888645}"/>
      </w:docPartPr>
      <w:docPartBody>
        <w:sdt>
          <w:sdtPr>
            <w:rPr>
              <w:rFonts w:asciiTheme="minorHAnsi" w:eastAsiaTheme="minorEastAsia" w:hAnsiTheme="minorHAnsi" w:cs="Times New Roman"/>
              <w:color w:val="3C3C3C"/>
              <w:sz w:val="22"/>
              <w:szCs w:val="3276"/>
            </w:rPr>
            <w:id w:val="1379659018"/>
            <w:docPartObj>
              <w:docPartGallery w:val="Table of Contents"/>
              <w:docPartUnique/>
            </w:docPartObj>
          </w:sdtPr>
          <w:sdtEndPr>
            <w:rPr>
              <w:b/>
              <w:bCs/>
              <w:color w:val="auto"/>
              <w:sz w:val="3276"/>
            </w:rPr>
          </w:sdtEndPr>
          <w:sdtContent>
            <w:p w:rsidR="00DF69F5" w:rsidRDefault="00DF69F5" w:rsidP="005A75FE">
              <w:pPr>
                <w:pStyle w:val="Inhaltsverzeichnisberschrift"/>
              </w:pPr>
              <w:r>
                <w:t>Inhalt</w:t>
              </w:r>
            </w:p>
            <w:p w:rsidR="00DF69F5" w:rsidRDefault="00DF69F5" w:rsidP="00EC1090">
              <w:pPr>
                <w:pStyle w:val="Verzeichnis1"/>
                <w:rPr>
                  <w:rFonts w:asciiTheme="minorHAnsi" w:eastAsiaTheme="minorEastAsia" w:hAnsiTheme="minorHAnsi" w:cstheme="minorBidi"/>
                  <w:color w:val="auto"/>
                  <w:szCs w:val="22"/>
                  <w:lang w:val="de-DE"/>
                </w:rPr>
              </w:pPr>
              <w:r>
                <w:fldChar w:fldCharType="begin"/>
              </w:r>
              <w:r>
                <w:instrText xml:space="preserve"> TOC \o "1-3" \h \z \u </w:instrText>
              </w:r>
              <w:r>
                <w:fldChar w:fldCharType="separate"/>
              </w:r>
              <w:hyperlink w:anchor="_Toc31886841" w:history="1">
                <w:r w:rsidRPr="00DD193A">
                  <w:rPr>
                    <w:rStyle w:val="Hyperlink"/>
                  </w:rPr>
                  <w:t>1</w:t>
                </w:r>
                <w:r>
                  <w:rPr>
                    <w:rFonts w:asciiTheme="minorHAnsi" w:eastAsiaTheme="minorEastAsia" w:hAnsiTheme="minorHAnsi" w:cstheme="minorBidi"/>
                    <w:color w:val="auto"/>
                    <w:szCs w:val="22"/>
                    <w:lang w:val="de-DE"/>
                  </w:rPr>
                  <w:tab/>
                </w:r>
                <w:r w:rsidRPr="00DD193A">
                  <w:rPr>
                    <w:rStyle w:val="Hyperlink"/>
                  </w:rPr>
                  <w:t>Ich bin eine wichtige Headline.</w:t>
                </w:r>
                <w:r>
                  <w:rPr>
                    <w:webHidden/>
                  </w:rPr>
                  <w:tab/>
                </w:r>
                <w:r>
                  <w:rPr>
                    <w:webHidden/>
                  </w:rPr>
                  <w:fldChar w:fldCharType="begin"/>
                </w:r>
                <w:r>
                  <w:rPr>
                    <w:webHidden/>
                  </w:rPr>
                  <w:instrText xml:space="preserve"> PAGEREF _Toc31886841 \h </w:instrText>
                </w:r>
                <w:r>
                  <w:rPr>
                    <w:webHidden/>
                  </w:rPr>
                </w:r>
                <w:r>
                  <w:rPr>
                    <w:webHidden/>
                  </w:rPr>
                  <w:fldChar w:fldCharType="separate"/>
                </w:r>
                <w:r>
                  <w:rPr>
                    <w:webHidden/>
                  </w:rPr>
                  <w:t>7</w:t>
                </w:r>
                <w:r>
                  <w:rPr>
                    <w:webHidden/>
                  </w:rPr>
                  <w:fldChar w:fldCharType="end"/>
                </w:r>
              </w:hyperlink>
            </w:p>
            <w:p w:rsidR="00DF69F5" w:rsidRDefault="002B471D">
              <w:pPr>
                <w:pStyle w:val="Verzeichnis2"/>
                <w:rPr>
                  <w:rFonts w:asciiTheme="minorHAnsi" w:eastAsiaTheme="minorEastAsia" w:hAnsiTheme="minorHAnsi" w:cstheme="minorBidi"/>
                  <w:color w:val="auto"/>
                  <w:szCs w:val="22"/>
                </w:rPr>
              </w:pPr>
              <w:hyperlink w:anchor="_Toc31886842" w:history="1">
                <w:r w:rsidR="00DF69F5" w:rsidRPr="00DD193A">
                  <w:rPr>
                    <w:rStyle w:val="Hyperlink"/>
                  </w:rPr>
                  <w:t>1.1</w:t>
                </w:r>
                <w:r w:rsidR="00DF69F5">
                  <w:rPr>
                    <w:rFonts w:asciiTheme="minorHAnsi" w:eastAsiaTheme="minorEastAsia" w:hAnsiTheme="minorHAnsi" w:cstheme="minorBidi"/>
                    <w:color w:val="auto"/>
                    <w:szCs w:val="22"/>
                  </w:rPr>
                  <w:tab/>
                </w:r>
                <w:r w:rsidR="00DF69F5" w:rsidRPr="00DD193A">
                  <w:rPr>
                    <w:rStyle w:val="Hyperlink"/>
                  </w:rPr>
                  <w:t>Ich bin eine Subline und bin etwas kleiner, obwohl ich auch wichtig bin.</w:t>
                </w:r>
                <w:r w:rsidR="00DF69F5">
                  <w:rPr>
                    <w:webHidden/>
                  </w:rPr>
                  <w:tab/>
                </w:r>
                <w:r w:rsidR="00DF69F5">
                  <w:rPr>
                    <w:webHidden/>
                  </w:rPr>
                  <w:fldChar w:fldCharType="begin"/>
                </w:r>
                <w:r w:rsidR="00DF69F5">
                  <w:rPr>
                    <w:webHidden/>
                  </w:rPr>
                  <w:instrText xml:space="preserve"> PAGEREF _Toc31886842 \h </w:instrText>
                </w:r>
                <w:r w:rsidR="00DF69F5">
                  <w:rPr>
                    <w:webHidden/>
                  </w:rPr>
                </w:r>
                <w:r w:rsidR="00DF69F5">
                  <w:rPr>
                    <w:webHidden/>
                  </w:rPr>
                  <w:fldChar w:fldCharType="separate"/>
                </w:r>
                <w:r w:rsidR="00DF69F5">
                  <w:rPr>
                    <w:webHidden/>
                  </w:rPr>
                  <w:t>7</w:t>
                </w:r>
                <w:r w:rsidR="00DF69F5">
                  <w:rPr>
                    <w:webHidden/>
                  </w:rPr>
                  <w:fldChar w:fldCharType="end"/>
                </w:r>
              </w:hyperlink>
            </w:p>
            <w:p w:rsidR="00DF69F5" w:rsidRDefault="002B471D">
              <w:pPr>
                <w:pStyle w:val="Verzeichnis3"/>
                <w:rPr>
                  <w:rFonts w:asciiTheme="minorHAnsi" w:eastAsiaTheme="minorEastAsia" w:hAnsiTheme="minorHAnsi" w:cstheme="minorBidi"/>
                  <w:color w:val="auto"/>
                  <w:szCs w:val="22"/>
                </w:rPr>
              </w:pPr>
              <w:hyperlink w:anchor="_Toc31886843" w:history="1">
                <w:r w:rsidR="00DF69F5" w:rsidRPr="00DD193A">
                  <w:rPr>
                    <w:rStyle w:val="Hyperlink"/>
                  </w:rPr>
                  <w:t>1.1.1</w:t>
                </w:r>
                <w:r w:rsidR="00DF69F5">
                  <w:rPr>
                    <w:rFonts w:asciiTheme="minorHAnsi" w:eastAsiaTheme="minorEastAsia" w:hAnsiTheme="minorHAnsi" w:cstheme="minorBidi"/>
                    <w:color w:val="auto"/>
                    <w:szCs w:val="22"/>
                  </w:rPr>
                  <w:tab/>
                </w:r>
                <w:r w:rsidR="00DF69F5" w:rsidRPr="00DD193A">
                  <w:rPr>
                    <w:rStyle w:val="Hyperlink"/>
                  </w:rPr>
                  <w:t>Ich bin eine Sub-Subline und bin noch etwas kleiner.</w:t>
                </w:r>
                <w:r w:rsidR="00DF69F5">
                  <w:rPr>
                    <w:webHidden/>
                  </w:rPr>
                  <w:tab/>
                </w:r>
                <w:r w:rsidR="00DF69F5">
                  <w:rPr>
                    <w:webHidden/>
                  </w:rPr>
                  <w:fldChar w:fldCharType="begin"/>
                </w:r>
                <w:r w:rsidR="00DF69F5">
                  <w:rPr>
                    <w:webHidden/>
                  </w:rPr>
                  <w:instrText xml:space="preserve"> PAGEREF _Toc31886843 \h </w:instrText>
                </w:r>
                <w:r w:rsidR="00DF69F5">
                  <w:rPr>
                    <w:webHidden/>
                  </w:rPr>
                </w:r>
                <w:r w:rsidR="00DF69F5">
                  <w:rPr>
                    <w:webHidden/>
                  </w:rPr>
                  <w:fldChar w:fldCharType="separate"/>
                </w:r>
                <w:r w:rsidR="00DF69F5">
                  <w:rPr>
                    <w:webHidden/>
                  </w:rPr>
                  <w:t>7</w:t>
                </w:r>
                <w:r w:rsidR="00DF69F5">
                  <w:rPr>
                    <w:webHidden/>
                  </w:rPr>
                  <w:fldChar w:fldCharType="end"/>
                </w:r>
              </w:hyperlink>
            </w:p>
            <w:p w:rsidR="00DF69F5" w:rsidRDefault="002B471D">
              <w:pPr>
                <w:pStyle w:val="Verzeichnis2"/>
                <w:rPr>
                  <w:rFonts w:asciiTheme="minorHAnsi" w:eastAsiaTheme="minorEastAsia" w:hAnsiTheme="minorHAnsi" w:cstheme="minorBidi"/>
                  <w:color w:val="auto"/>
                  <w:szCs w:val="22"/>
                </w:rPr>
              </w:pPr>
              <w:hyperlink w:anchor="_Toc31886844" w:history="1">
                <w:r w:rsidR="00DF69F5" w:rsidRPr="00DD193A">
                  <w:rPr>
                    <w:rStyle w:val="Hyperlink"/>
                  </w:rPr>
                  <w:t>1.2</w:t>
                </w:r>
                <w:r w:rsidR="00DF69F5">
                  <w:rPr>
                    <w:rFonts w:asciiTheme="minorHAnsi" w:eastAsiaTheme="minorEastAsia" w:hAnsiTheme="minorHAnsi" w:cstheme="minorBidi"/>
                    <w:color w:val="auto"/>
                    <w:szCs w:val="22"/>
                  </w:rPr>
                  <w:tab/>
                </w:r>
                <w:r w:rsidR="00DF69F5" w:rsidRPr="00DD193A">
                  <w:rPr>
                    <w:rStyle w:val="Hyperlink"/>
                  </w:rPr>
                  <w:t>Ich bin eine Subline und bin etwas kleiner, obwohl ich auch wichtig bin.</w:t>
                </w:r>
                <w:r w:rsidR="00DF69F5">
                  <w:rPr>
                    <w:webHidden/>
                  </w:rPr>
                  <w:tab/>
                </w:r>
                <w:r w:rsidR="00DF69F5">
                  <w:rPr>
                    <w:webHidden/>
                  </w:rPr>
                  <w:fldChar w:fldCharType="begin"/>
                </w:r>
                <w:r w:rsidR="00DF69F5">
                  <w:rPr>
                    <w:webHidden/>
                  </w:rPr>
                  <w:instrText xml:space="preserve"> PAGEREF _Toc31886844 \h </w:instrText>
                </w:r>
                <w:r w:rsidR="00DF69F5">
                  <w:rPr>
                    <w:webHidden/>
                  </w:rPr>
                </w:r>
                <w:r w:rsidR="00DF69F5">
                  <w:rPr>
                    <w:webHidden/>
                  </w:rPr>
                  <w:fldChar w:fldCharType="separate"/>
                </w:r>
                <w:r w:rsidR="00DF69F5">
                  <w:rPr>
                    <w:webHidden/>
                  </w:rPr>
                  <w:t>7</w:t>
                </w:r>
                <w:r w:rsidR="00DF69F5">
                  <w:rPr>
                    <w:webHidden/>
                  </w:rPr>
                  <w:fldChar w:fldCharType="end"/>
                </w:r>
              </w:hyperlink>
            </w:p>
            <w:p w:rsidR="00DF69F5" w:rsidRDefault="002B471D">
              <w:pPr>
                <w:pStyle w:val="Verzeichnis2"/>
                <w:rPr>
                  <w:rFonts w:asciiTheme="minorHAnsi" w:eastAsiaTheme="minorEastAsia" w:hAnsiTheme="minorHAnsi" w:cstheme="minorBidi"/>
                  <w:color w:val="auto"/>
                  <w:szCs w:val="22"/>
                </w:rPr>
              </w:pPr>
              <w:hyperlink w:anchor="_Toc31886845" w:history="1">
                <w:r w:rsidR="00DF69F5" w:rsidRPr="00DD193A">
                  <w:rPr>
                    <w:rStyle w:val="Hyperlink"/>
                  </w:rPr>
                  <w:t>1.3</w:t>
                </w:r>
                <w:r w:rsidR="00DF69F5">
                  <w:rPr>
                    <w:rFonts w:asciiTheme="minorHAnsi" w:eastAsiaTheme="minorEastAsia" w:hAnsiTheme="minorHAnsi" w:cstheme="minorBidi"/>
                    <w:color w:val="auto"/>
                    <w:szCs w:val="22"/>
                  </w:rPr>
                  <w:tab/>
                </w:r>
                <w:r w:rsidR="00DF69F5" w:rsidRPr="00DD193A">
                  <w:rPr>
                    <w:rStyle w:val="Hyperlink"/>
                  </w:rPr>
                  <w:t>Ich bin eine Subline und bin etwas kleiner, obwohl ich auch wichtig bin.</w:t>
                </w:r>
                <w:r w:rsidR="00DF69F5">
                  <w:rPr>
                    <w:webHidden/>
                  </w:rPr>
                  <w:tab/>
                </w:r>
                <w:r w:rsidR="00DF69F5">
                  <w:rPr>
                    <w:webHidden/>
                  </w:rPr>
                  <w:fldChar w:fldCharType="begin"/>
                </w:r>
                <w:r w:rsidR="00DF69F5">
                  <w:rPr>
                    <w:webHidden/>
                  </w:rPr>
                  <w:instrText xml:space="preserve"> PAGEREF _Toc31886845 \h </w:instrText>
                </w:r>
                <w:r w:rsidR="00DF69F5">
                  <w:rPr>
                    <w:webHidden/>
                  </w:rPr>
                </w:r>
                <w:r w:rsidR="00DF69F5">
                  <w:rPr>
                    <w:webHidden/>
                  </w:rPr>
                  <w:fldChar w:fldCharType="separate"/>
                </w:r>
                <w:r w:rsidR="00DF69F5">
                  <w:rPr>
                    <w:webHidden/>
                  </w:rPr>
                  <w:t>7</w:t>
                </w:r>
                <w:r w:rsidR="00DF69F5">
                  <w:rPr>
                    <w:webHidden/>
                  </w:rPr>
                  <w:fldChar w:fldCharType="end"/>
                </w:r>
              </w:hyperlink>
            </w:p>
            <w:p w:rsidR="00DF69F5" w:rsidRDefault="002B471D">
              <w:pPr>
                <w:pStyle w:val="Verzeichnis3"/>
                <w:rPr>
                  <w:rFonts w:asciiTheme="minorHAnsi" w:eastAsiaTheme="minorEastAsia" w:hAnsiTheme="minorHAnsi" w:cstheme="minorBidi"/>
                  <w:color w:val="auto"/>
                  <w:szCs w:val="22"/>
                </w:rPr>
              </w:pPr>
              <w:hyperlink w:anchor="_Toc31886846" w:history="1">
                <w:r w:rsidR="00DF69F5" w:rsidRPr="00DD193A">
                  <w:rPr>
                    <w:rStyle w:val="Hyperlink"/>
                  </w:rPr>
                  <w:t>1.3.1</w:t>
                </w:r>
                <w:r w:rsidR="00DF69F5">
                  <w:rPr>
                    <w:rFonts w:asciiTheme="minorHAnsi" w:eastAsiaTheme="minorEastAsia" w:hAnsiTheme="minorHAnsi" w:cstheme="minorBidi"/>
                    <w:color w:val="auto"/>
                    <w:szCs w:val="22"/>
                  </w:rPr>
                  <w:tab/>
                </w:r>
                <w:r w:rsidR="00DF69F5" w:rsidRPr="00DD193A">
                  <w:rPr>
                    <w:rStyle w:val="Hyperlink"/>
                  </w:rPr>
                  <w:t>Ich bin eine Sub-Subline und bin noch etwas kleiner.</w:t>
                </w:r>
                <w:r w:rsidR="00DF69F5">
                  <w:rPr>
                    <w:webHidden/>
                  </w:rPr>
                  <w:tab/>
                </w:r>
                <w:r w:rsidR="00DF69F5">
                  <w:rPr>
                    <w:webHidden/>
                  </w:rPr>
                  <w:fldChar w:fldCharType="begin"/>
                </w:r>
                <w:r w:rsidR="00DF69F5">
                  <w:rPr>
                    <w:webHidden/>
                  </w:rPr>
                  <w:instrText xml:space="preserve"> PAGEREF _Toc31886846 \h </w:instrText>
                </w:r>
                <w:r w:rsidR="00DF69F5">
                  <w:rPr>
                    <w:webHidden/>
                  </w:rPr>
                </w:r>
                <w:r w:rsidR="00DF69F5">
                  <w:rPr>
                    <w:webHidden/>
                  </w:rPr>
                  <w:fldChar w:fldCharType="separate"/>
                </w:r>
                <w:r w:rsidR="00DF69F5">
                  <w:rPr>
                    <w:webHidden/>
                  </w:rPr>
                  <w:t>7</w:t>
                </w:r>
                <w:r w:rsidR="00DF69F5">
                  <w:rPr>
                    <w:webHidden/>
                  </w:rPr>
                  <w:fldChar w:fldCharType="end"/>
                </w:r>
              </w:hyperlink>
            </w:p>
            <w:p w:rsidR="00DF69F5" w:rsidRDefault="002B471D" w:rsidP="00EC1090">
              <w:pPr>
                <w:pStyle w:val="Verzeichnis1"/>
                <w:rPr>
                  <w:rFonts w:asciiTheme="minorHAnsi" w:eastAsiaTheme="minorEastAsia" w:hAnsiTheme="minorHAnsi" w:cstheme="minorBidi"/>
                  <w:color w:val="auto"/>
                  <w:szCs w:val="22"/>
                  <w:lang w:val="de-DE"/>
                </w:rPr>
              </w:pPr>
              <w:hyperlink w:anchor="_Toc31886847" w:history="1">
                <w:r w:rsidR="00DF69F5" w:rsidRPr="00DD193A">
                  <w:rPr>
                    <w:rStyle w:val="Hyperlink"/>
                  </w:rPr>
                  <w:t>2</w:t>
                </w:r>
                <w:r w:rsidR="00DF69F5">
                  <w:rPr>
                    <w:rFonts w:asciiTheme="minorHAnsi" w:eastAsiaTheme="minorEastAsia" w:hAnsiTheme="minorHAnsi" w:cstheme="minorBidi"/>
                    <w:color w:val="auto"/>
                    <w:szCs w:val="22"/>
                    <w:lang w:val="de-DE"/>
                  </w:rPr>
                  <w:tab/>
                </w:r>
                <w:r w:rsidR="00DF69F5" w:rsidRPr="00DD193A">
                  <w:rPr>
                    <w:rStyle w:val="Hyperlink"/>
                  </w:rPr>
                  <w:t>Ich bin eine wichtige Headline.</w:t>
                </w:r>
                <w:r w:rsidR="00DF69F5">
                  <w:rPr>
                    <w:webHidden/>
                  </w:rPr>
                  <w:tab/>
                </w:r>
                <w:r w:rsidR="00DF69F5">
                  <w:rPr>
                    <w:webHidden/>
                  </w:rPr>
                  <w:fldChar w:fldCharType="begin"/>
                </w:r>
                <w:r w:rsidR="00DF69F5">
                  <w:rPr>
                    <w:webHidden/>
                  </w:rPr>
                  <w:instrText xml:space="preserve"> PAGEREF _Toc31886847 \h </w:instrText>
                </w:r>
                <w:r w:rsidR="00DF69F5">
                  <w:rPr>
                    <w:webHidden/>
                  </w:rPr>
                </w:r>
                <w:r w:rsidR="00DF69F5">
                  <w:rPr>
                    <w:webHidden/>
                  </w:rPr>
                  <w:fldChar w:fldCharType="separate"/>
                </w:r>
                <w:r w:rsidR="00DF69F5">
                  <w:rPr>
                    <w:webHidden/>
                  </w:rPr>
                  <w:t>8</w:t>
                </w:r>
                <w:r w:rsidR="00DF69F5">
                  <w:rPr>
                    <w:webHidden/>
                  </w:rPr>
                  <w:fldChar w:fldCharType="end"/>
                </w:r>
              </w:hyperlink>
            </w:p>
            <w:p w:rsidR="00DF69F5" w:rsidRDefault="002B471D">
              <w:pPr>
                <w:pStyle w:val="Verzeichnis2"/>
                <w:rPr>
                  <w:rFonts w:asciiTheme="minorHAnsi" w:eastAsiaTheme="minorEastAsia" w:hAnsiTheme="minorHAnsi" w:cstheme="minorBidi"/>
                  <w:color w:val="auto"/>
                  <w:szCs w:val="22"/>
                </w:rPr>
              </w:pPr>
              <w:hyperlink w:anchor="_Toc31886848" w:history="1">
                <w:r w:rsidR="00DF69F5" w:rsidRPr="00DD193A">
                  <w:rPr>
                    <w:rStyle w:val="Hyperlink"/>
                  </w:rPr>
                  <w:t>2.1</w:t>
                </w:r>
                <w:r w:rsidR="00DF69F5">
                  <w:rPr>
                    <w:rFonts w:asciiTheme="minorHAnsi" w:eastAsiaTheme="minorEastAsia" w:hAnsiTheme="minorHAnsi" w:cstheme="minorBidi"/>
                    <w:color w:val="auto"/>
                    <w:szCs w:val="22"/>
                  </w:rPr>
                  <w:tab/>
                </w:r>
                <w:r w:rsidR="00DF69F5" w:rsidRPr="00DD193A">
                  <w:rPr>
                    <w:rStyle w:val="Hyperlink"/>
                  </w:rPr>
                  <w:t>Ich bin eine Subline und bin etwas kleiner, obwohl ich auch wichtig bin. Dafür bin ich oftmals zweizeilig, dann falle auch ich gut auf.</w:t>
                </w:r>
                <w:r w:rsidR="00DF69F5">
                  <w:rPr>
                    <w:webHidden/>
                  </w:rPr>
                  <w:tab/>
                </w:r>
                <w:r w:rsidR="00DF69F5">
                  <w:rPr>
                    <w:webHidden/>
                  </w:rPr>
                  <w:fldChar w:fldCharType="begin"/>
                </w:r>
                <w:r w:rsidR="00DF69F5">
                  <w:rPr>
                    <w:webHidden/>
                  </w:rPr>
                  <w:instrText xml:space="preserve"> PAGEREF _Toc31886848 \h </w:instrText>
                </w:r>
                <w:r w:rsidR="00DF69F5">
                  <w:rPr>
                    <w:webHidden/>
                  </w:rPr>
                </w:r>
                <w:r w:rsidR="00DF69F5">
                  <w:rPr>
                    <w:webHidden/>
                  </w:rPr>
                  <w:fldChar w:fldCharType="separate"/>
                </w:r>
                <w:r w:rsidR="00DF69F5">
                  <w:rPr>
                    <w:webHidden/>
                  </w:rPr>
                  <w:t>8</w:t>
                </w:r>
                <w:r w:rsidR="00DF69F5">
                  <w:rPr>
                    <w:webHidden/>
                  </w:rPr>
                  <w:fldChar w:fldCharType="end"/>
                </w:r>
              </w:hyperlink>
            </w:p>
            <w:p w:rsidR="00DF69F5" w:rsidRDefault="002B471D">
              <w:pPr>
                <w:pStyle w:val="Verzeichnis3"/>
                <w:rPr>
                  <w:rFonts w:asciiTheme="minorHAnsi" w:eastAsiaTheme="minorEastAsia" w:hAnsiTheme="minorHAnsi" w:cstheme="minorBidi"/>
                  <w:color w:val="auto"/>
                  <w:szCs w:val="22"/>
                </w:rPr>
              </w:pPr>
              <w:hyperlink w:anchor="_Toc31886849" w:history="1">
                <w:r w:rsidR="00DF69F5" w:rsidRPr="00DD193A">
                  <w:rPr>
                    <w:rStyle w:val="Hyperlink"/>
                  </w:rPr>
                  <w:t>2.1.1</w:t>
                </w:r>
                <w:r w:rsidR="00DF69F5">
                  <w:rPr>
                    <w:rFonts w:asciiTheme="minorHAnsi" w:eastAsiaTheme="minorEastAsia" w:hAnsiTheme="minorHAnsi" w:cstheme="minorBidi"/>
                    <w:color w:val="auto"/>
                    <w:szCs w:val="22"/>
                  </w:rPr>
                  <w:tab/>
                </w:r>
                <w:r w:rsidR="00DF69F5" w:rsidRPr="00DD193A">
                  <w:rPr>
                    <w:rStyle w:val="Hyperlink"/>
                  </w:rPr>
                  <w:t>Ich bin eine Sub-Subline und bin noch etwas kleiner, obwohl ich auch wichtig bin. Dafür bin ich oftmals zweizeilig, dann falle auch ich gut auf.</w:t>
                </w:r>
                <w:r w:rsidR="00DF69F5">
                  <w:rPr>
                    <w:webHidden/>
                  </w:rPr>
                  <w:tab/>
                </w:r>
                <w:r w:rsidR="00DF69F5">
                  <w:rPr>
                    <w:webHidden/>
                  </w:rPr>
                  <w:fldChar w:fldCharType="begin"/>
                </w:r>
                <w:r w:rsidR="00DF69F5">
                  <w:rPr>
                    <w:webHidden/>
                  </w:rPr>
                  <w:instrText xml:space="preserve"> PAGEREF _Toc31886849 \h </w:instrText>
                </w:r>
                <w:r w:rsidR="00DF69F5">
                  <w:rPr>
                    <w:webHidden/>
                  </w:rPr>
                </w:r>
                <w:r w:rsidR="00DF69F5">
                  <w:rPr>
                    <w:webHidden/>
                  </w:rPr>
                  <w:fldChar w:fldCharType="separate"/>
                </w:r>
                <w:r w:rsidR="00DF69F5">
                  <w:rPr>
                    <w:webHidden/>
                  </w:rPr>
                  <w:t>8</w:t>
                </w:r>
                <w:r w:rsidR="00DF69F5">
                  <w:rPr>
                    <w:webHidden/>
                  </w:rPr>
                  <w:fldChar w:fldCharType="end"/>
                </w:r>
              </w:hyperlink>
            </w:p>
            <w:p w:rsidR="00DF69F5" w:rsidRDefault="002B471D">
              <w:pPr>
                <w:pStyle w:val="Verzeichnis3"/>
                <w:rPr>
                  <w:rFonts w:asciiTheme="minorHAnsi" w:eastAsiaTheme="minorEastAsia" w:hAnsiTheme="minorHAnsi" w:cstheme="minorBidi"/>
                  <w:color w:val="auto"/>
                  <w:szCs w:val="22"/>
                </w:rPr>
              </w:pPr>
              <w:hyperlink w:anchor="_Toc31886850" w:history="1">
                <w:r w:rsidR="00DF69F5" w:rsidRPr="00DD193A">
                  <w:rPr>
                    <w:rStyle w:val="Hyperlink"/>
                  </w:rPr>
                  <w:t>2.1.2</w:t>
                </w:r>
                <w:r w:rsidR="00DF69F5">
                  <w:rPr>
                    <w:rFonts w:asciiTheme="minorHAnsi" w:eastAsiaTheme="minorEastAsia" w:hAnsiTheme="minorHAnsi" w:cstheme="minorBidi"/>
                    <w:color w:val="auto"/>
                    <w:szCs w:val="22"/>
                  </w:rPr>
                  <w:tab/>
                </w:r>
                <w:r w:rsidR="00DF69F5" w:rsidRPr="00DD193A">
                  <w:rPr>
                    <w:rStyle w:val="Hyperlink"/>
                  </w:rPr>
                  <w:t>Ich bin eine Sub-Subline und bin noch etwas kleiner.</w:t>
                </w:r>
                <w:r w:rsidR="00DF69F5">
                  <w:rPr>
                    <w:webHidden/>
                  </w:rPr>
                  <w:tab/>
                </w:r>
                <w:r w:rsidR="00DF69F5">
                  <w:rPr>
                    <w:webHidden/>
                  </w:rPr>
                  <w:fldChar w:fldCharType="begin"/>
                </w:r>
                <w:r w:rsidR="00DF69F5">
                  <w:rPr>
                    <w:webHidden/>
                  </w:rPr>
                  <w:instrText xml:space="preserve"> PAGEREF _Toc31886850 \h </w:instrText>
                </w:r>
                <w:r w:rsidR="00DF69F5">
                  <w:rPr>
                    <w:webHidden/>
                  </w:rPr>
                </w:r>
                <w:r w:rsidR="00DF69F5">
                  <w:rPr>
                    <w:webHidden/>
                  </w:rPr>
                  <w:fldChar w:fldCharType="separate"/>
                </w:r>
                <w:r w:rsidR="00DF69F5">
                  <w:rPr>
                    <w:webHidden/>
                  </w:rPr>
                  <w:t>9</w:t>
                </w:r>
                <w:r w:rsidR="00DF69F5">
                  <w:rPr>
                    <w:webHidden/>
                  </w:rPr>
                  <w:fldChar w:fldCharType="end"/>
                </w:r>
              </w:hyperlink>
            </w:p>
            <w:p w:rsidR="00DF69F5" w:rsidRDefault="00DF69F5">
              <w:r>
                <w:rPr>
                  <w:b/>
                  <w:bCs/>
                </w:rPr>
                <w:fldChar w:fldCharType="end"/>
              </w:r>
            </w:p>
          </w:sdtContent>
        </w:sdt>
        <w:p w:rsidR="00B67376" w:rsidRDefault="00B6737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9F5"/>
    <w:rsid w:val="00021B4F"/>
    <w:rsid w:val="00150782"/>
    <w:rsid w:val="0015696C"/>
    <w:rsid w:val="001D45A9"/>
    <w:rsid w:val="0022312D"/>
    <w:rsid w:val="00425205"/>
    <w:rsid w:val="004E0EE8"/>
    <w:rsid w:val="008C0A57"/>
    <w:rsid w:val="00954789"/>
    <w:rsid w:val="00B6471D"/>
    <w:rsid w:val="00B67376"/>
    <w:rsid w:val="00BD2005"/>
    <w:rsid w:val="00CD3403"/>
    <w:rsid w:val="00CF04CF"/>
    <w:rsid w:val="00DF69F5"/>
    <w:rsid w:val="00E346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F69F5"/>
    <w:rPr>
      <w:rFonts w:cs="Times New Roman"/>
      <w:sz w:val="3276"/>
      <w:szCs w:val="3276"/>
    </w:rPr>
  </w:style>
  <w:style w:type="paragraph" w:styleId="berschrift1">
    <w:name w:val="heading 1"/>
    <w:basedOn w:val="Standard"/>
    <w:next w:val="Standard"/>
    <w:link w:val="berschrift1Zchn"/>
    <w:uiPriority w:val="9"/>
    <w:qFormat/>
    <w:rsid w:val="00DF69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F69F5"/>
    <w:rPr>
      <w:color w:val="808080"/>
    </w:rPr>
  </w:style>
  <w:style w:type="paragraph" w:customStyle="1" w:styleId="UdS-TiteldesDokuments">
    <w:name w:val="UdS-Titel des Dokuments"/>
    <w:link w:val="UdS-TiteldesDokumentsZchn"/>
    <w:uiPriority w:val="29"/>
    <w:qFormat/>
    <w:rsid w:val="00DF69F5"/>
    <w:pPr>
      <w:spacing w:after="0" w:line="307" w:lineRule="auto"/>
      <w:jc w:val="right"/>
    </w:pPr>
    <w:rPr>
      <w:rFonts w:ascii="Segoe UI" w:eastAsia="Times New Roman" w:hAnsi="Segoe UI" w:cs="Segoe UI"/>
      <w:color w:val="004877"/>
      <w:sz w:val="48"/>
      <w:szCs w:val="48"/>
      <w:lang w:eastAsia="en-GB"/>
    </w:rPr>
  </w:style>
  <w:style w:type="character" w:customStyle="1" w:styleId="UdS-TiteldesDokumentsZchn">
    <w:name w:val="UdS-Titel des Dokuments Zchn"/>
    <w:basedOn w:val="Absatz-Standardschriftart"/>
    <w:link w:val="UdS-TiteldesDokuments"/>
    <w:uiPriority w:val="29"/>
    <w:rsid w:val="00DF69F5"/>
    <w:rPr>
      <w:rFonts w:ascii="Segoe UI" w:eastAsia="Times New Roman" w:hAnsi="Segoe UI" w:cs="Segoe UI"/>
      <w:color w:val="004877"/>
      <w:sz w:val="48"/>
      <w:szCs w:val="48"/>
      <w:lang w:eastAsia="en-GB"/>
    </w:rPr>
  </w:style>
  <w:style w:type="paragraph" w:customStyle="1" w:styleId="3ED557E9DA4643FBBF89705D2642A342">
    <w:name w:val="3ED557E9DA4643FBBF89705D2642A342"/>
    <w:rsid w:val="00DF69F5"/>
    <w:pPr>
      <w:spacing w:after="0" w:line="307" w:lineRule="auto"/>
      <w:jc w:val="right"/>
    </w:pPr>
    <w:rPr>
      <w:rFonts w:ascii="Segoe UI" w:eastAsia="Times New Roman" w:hAnsi="Segoe UI" w:cs="Segoe UI"/>
      <w:color w:val="004877"/>
      <w:sz w:val="48"/>
      <w:szCs w:val="48"/>
      <w:lang w:eastAsia="en-GB"/>
    </w:rPr>
  </w:style>
  <w:style w:type="paragraph" w:customStyle="1" w:styleId="6E01BCFA7BA0412F9AAD43D0B12A4C051">
    <w:name w:val="6E01BCFA7BA0412F9AAD43D0B12A4C051"/>
    <w:rsid w:val="00DF69F5"/>
    <w:pPr>
      <w:spacing w:before="80" w:after="80" w:line="307" w:lineRule="auto"/>
      <w:jc w:val="right"/>
    </w:pPr>
    <w:rPr>
      <w:rFonts w:ascii="Segoe UI" w:eastAsia="Times New Roman" w:hAnsi="Segoe UI" w:cs="Times New Roman"/>
      <w:color w:val="004877"/>
      <w:sz w:val="26"/>
      <w:szCs w:val="20"/>
    </w:rPr>
  </w:style>
  <w:style w:type="paragraph" w:customStyle="1" w:styleId="FB0B477DD94C43CC970F600594CD14941">
    <w:name w:val="FB0B477DD94C43CC970F600594CD14941"/>
    <w:rsid w:val="00DF69F5"/>
    <w:pPr>
      <w:spacing w:before="80" w:after="80" w:line="307" w:lineRule="auto"/>
      <w:jc w:val="right"/>
    </w:pPr>
    <w:rPr>
      <w:rFonts w:ascii="Segoe UI" w:eastAsia="Times New Roman" w:hAnsi="Segoe UI" w:cs="Times New Roman"/>
      <w:color w:val="004877"/>
      <w:sz w:val="26"/>
      <w:szCs w:val="20"/>
    </w:rPr>
  </w:style>
  <w:style w:type="paragraph" w:customStyle="1" w:styleId="6140D8709A6740ACB29A5233734E57291">
    <w:name w:val="6140D8709A6740ACB29A5233734E57291"/>
    <w:rsid w:val="00DF69F5"/>
    <w:pPr>
      <w:spacing w:before="80" w:after="80" w:line="307" w:lineRule="auto"/>
      <w:jc w:val="right"/>
    </w:pPr>
    <w:rPr>
      <w:rFonts w:ascii="Segoe UI" w:eastAsia="Times New Roman" w:hAnsi="Segoe UI" w:cs="Times New Roman"/>
      <w:color w:val="004877"/>
      <w:sz w:val="26"/>
      <w:szCs w:val="20"/>
    </w:rPr>
  </w:style>
  <w:style w:type="paragraph" w:customStyle="1" w:styleId="822806A4D7C345249FB51ED923F047561">
    <w:name w:val="822806A4D7C345249FB51ED923F047561"/>
    <w:rsid w:val="00DF69F5"/>
    <w:pPr>
      <w:spacing w:before="80" w:after="80" w:line="307" w:lineRule="auto"/>
      <w:jc w:val="right"/>
    </w:pPr>
    <w:rPr>
      <w:rFonts w:ascii="Segoe UI" w:eastAsia="Times New Roman" w:hAnsi="Segoe UI" w:cs="Times New Roman"/>
      <w:color w:val="004877"/>
      <w:sz w:val="26"/>
      <w:szCs w:val="20"/>
    </w:rPr>
  </w:style>
  <w:style w:type="paragraph" w:customStyle="1" w:styleId="UdS-TitelUnterzeile">
    <w:name w:val="UdS-Titel Unterzeile"/>
    <w:next w:val="Standard"/>
    <w:autoRedefine/>
    <w:uiPriority w:val="29"/>
    <w:qFormat/>
    <w:rsid w:val="00DF69F5"/>
    <w:pPr>
      <w:spacing w:before="80" w:after="80" w:line="307" w:lineRule="auto"/>
      <w:jc w:val="right"/>
    </w:pPr>
    <w:rPr>
      <w:rFonts w:ascii="Segoe UI" w:eastAsia="Times New Roman" w:hAnsi="Segoe UI" w:cs="Times New Roman"/>
      <w:color w:val="004877"/>
      <w:sz w:val="26"/>
      <w:szCs w:val="20"/>
    </w:rPr>
  </w:style>
  <w:style w:type="paragraph" w:styleId="Fuzeile">
    <w:name w:val="footer"/>
    <w:basedOn w:val="Standard"/>
    <w:link w:val="FuzeileZchn"/>
    <w:uiPriority w:val="99"/>
    <w:unhideWhenUsed/>
    <w:rsid w:val="00DF69F5"/>
    <w:pPr>
      <w:tabs>
        <w:tab w:val="center" w:pos="4536"/>
        <w:tab w:val="right" w:pos="9072"/>
      </w:tabs>
      <w:spacing w:before="80" w:after="80" w:line="240" w:lineRule="auto"/>
    </w:pPr>
    <w:rPr>
      <w:rFonts w:ascii="Segoe UI" w:eastAsia="Times New Roman" w:hAnsi="Segoe UI"/>
      <w:color w:val="3C3C3C"/>
      <w:sz w:val="22"/>
      <w:szCs w:val="20"/>
    </w:rPr>
  </w:style>
  <w:style w:type="character" w:customStyle="1" w:styleId="FuzeileZchn">
    <w:name w:val="Fußzeile Zchn"/>
    <w:basedOn w:val="Absatz-Standardschriftart"/>
    <w:link w:val="Fuzeile"/>
    <w:uiPriority w:val="99"/>
    <w:rsid w:val="00DF69F5"/>
    <w:rPr>
      <w:rFonts w:ascii="Segoe UI" w:eastAsia="Times New Roman" w:hAnsi="Segoe UI" w:cs="Times New Roman"/>
      <w:color w:val="3C3C3C"/>
      <w:szCs w:val="20"/>
    </w:rPr>
  </w:style>
  <w:style w:type="paragraph" w:styleId="Verzeichnis1">
    <w:name w:val="toc 1"/>
    <w:next w:val="Standard"/>
    <w:autoRedefine/>
    <w:uiPriority w:val="39"/>
    <w:unhideWhenUsed/>
    <w:rsid w:val="00DF69F5"/>
    <w:pPr>
      <w:tabs>
        <w:tab w:val="left" w:pos="425"/>
        <w:tab w:val="right" w:leader="dot" w:pos="9629"/>
      </w:tabs>
      <w:spacing w:before="240" w:after="80" w:line="307" w:lineRule="auto"/>
      <w:ind w:left="284" w:hanging="284"/>
    </w:pPr>
    <w:rPr>
      <w:rFonts w:ascii="Segoe UI" w:eastAsia="Times New Roman" w:hAnsi="Segoe UI" w:cs="Arial"/>
      <w:bCs/>
      <w:noProof/>
      <w:color w:val="3C3C3C"/>
      <w:szCs w:val="18"/>
      <w:lang w:val="en-GB"/>
    </w:rPr>
  </w:style>
  <w:style w:type="paragraph" w:styleId="Verzeichnis2">
    <w:name w:val="toc 2"/>
    <w:next w:val="Standard"/>
    <w:autoRedefine/>
    <w:uiPriority w:val="39"/>
    <w:unhideWhenUsed/>
    <w:rsid w:val="00DF69F5"/>
    <w:pPr>
      <w:tabs>
        <w:tab w:val="left" w:pos="880"/>
        <w:tab w:val="right" w:leader="dot" w:pos="9629"/>
      </w:tabs>
      <w:spacing w:before="160" w:after="80" w:line="307" w:lineRule="auto"/>
      <w:ind w:left="709" w:hanging="425"/>
    </w:pPr>
    <w:rPr>
      <w:rFonts w:ascii="Segoe UI" w:eastAsia="Times New Roman" w:hAnsi="Segoe UI" w:cs="Times New Roman"/>
      <w:noProof/>
      <w:color w:val="3C3C3C"/>
      <w:szCs w:val="20"/>
    </w:rPr>
  </w:style>
  <w:style w:type="paragraph" w:styleId="Verzeichnis3">
    <w:name w:val="toc 3"/>
    <w:next w:val="Standard"/>
    <w:autoRedefine/>
    <w:uiPriority w:val="39"/>
    <w:unhideWhenUsed/>
    <w:rsid w:val="00DF69F5"/>
    <w:pPr>
      <w:tabs>
        <w:tab w:val="left" w:pos="1320"/>
        <w:tab w:val="right" w:leader="dot" w:pos="9629"/>
      </w:tabs>
      <w:spacing w:before="80" w:after="80" w:line="307" w:lineRule="auto"/>
      <w:ind w:left="1276" w:hanging="567"/>
    </w:pPr>
    <w:rPr>
      <w:rFonts w:ascii="Segoe UI" w:eastAsia="Times New Roman" w:hAnsi="Segoe UI" w:cs="Times New Roman"/>
      <w:noProof/>
      <w:color w:val="3C3C3C"/>
      <w:szCs w:val="20"/>
    </w:rPr>
  </w:style>
  <w:style w:type="character" w:styleId="Hyperlink">
    <w:name w:val="Hyperlink"/>
    <w:uiPriority w:val="99"/>
    <w:rsid w:val="00DF69F5"/>
    <w:rPr>
      <w:rFonts w:ascii="Segoe UI" w:hAnsi="Segoe UI"/>
      <w:color w:val="44546A" w:themeColor="text2"/>
      <w:u w:val="single"/>
    </w:rPr>
  </w:style>
  <w:style w:type="character" w:customStyle="1" w:styleId="berschrift1Zchn">
    <w:name w:val="Überschrift 1 Zchn"/>
    <w:basedOn w:val="Absatz-Standardschriftart"/>
    <w:link w:val="berschrift1"/>
    <w:uiPriority w:val="9"/>
    <w:rsid w:val="00DF69F5"/>
    <w:rPr>
      <w:rFonts w:asciiTheme="majorHAnsi" w:eastAsiaTheme="majorEastAsia" w:hAnsiTheme="majorHAnsi" w:cstheme="majorBidi"/>
      <w:color w:val="2F5496" w:themeColor="accent1" w:themeShade="BF"/>
      <w:sz w:val="32"/>
      <w:szCs w:val="32"/>
    </w:rPr>
  </w:style>
  <w:style w:type="paragraph" w:styleId="Inhaltsverzeichnisberschrift">
    <w:name w:val="TOC Heading"/>
    <w:next w:val="Standard"/>
    <w:uiPriority w:val="99"/>
    <w:semiHidden/>
    <w:unhideWhenUsed/>
    <w:qFormat/>
    <w:rsid w:val="00DF69F5"/>
    <w:pPr>
      <w:spacing w:before="80" w:after="80" w:line="307" w:lineRule="auto"/>
    </w:pPr>
    <w:rPr>
      <w:rFonts w:ascii="Segoe UI" w:eastAsia="Times New Roman" w:hAnsi="Segoe UI" w:cs="Segoe UI"/>
      <w:color w:val="004877"/>
      <w:sz w:val="26"/>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A3E36D54A1F94894DCBD93D1B4B252" ma:contentTypeVersion="10" ma:contentTypeDescription="Create a new document." ma:contentTypeScope="" ma:versionID="22b993904930182036832ae5b0ec5080">
  <xsd:schema xmlns:xsd="http://www.w3.org/2001/XMLSchema" xmlns:xs="http://www.w3.org/2001/XMLSchema" xmlns:p="http://schemas.microsoft.com/office/2006/metadata/properties" xmlns:ns2="2b32b6e6-0bb7-4c82-9f7c-7a818d8561ca" xmlns:ns3="db3cc98f-2351-4d1d-8811-54c0137e49d5" targetNamespace="http://schemas.microsoft.com/office/2006/metadata/properties" ma:root="true" ma:fieldsID="02b3f513f529c73124b3b7df56903c3b" ns2:_="" ns3:_="">
    <xsd:import namespace="2b32b6e6-0bb7-4c82-9f7c-7a818d8561ca"/>
    <xsd:import namespace="db3cc98f-2351-4d1d-8811-54c0137e49d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32b6e6-0bb7-4c82-9f7c-7a818d8561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cc98f-2351-4d1d-8811-54c0137e49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AF2C9-A710-48BC-A690-81653B762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32b6e6-0bb7-4c82-9f7c-7a818d8561ca"/>
    <ds:schemaRef ds:uri="db3cc98f-2351-4d1d-8811-54c0137e4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F193A-EAB0-415F-8402-8989AB3E70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4.xml><?xml version="1.0" encoding="utf-8"?>
<ds:datastoreItem xmlns:ds="http://schemas.openxmlformats.org/officeDocument/2006/customXml" ds:itemID="{FBA01EF9-861F-409D-8FFB-A0743522C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2020-UdS-Dokument-Vorlage.dotx</Template>
  <TotalTime>0</TotalTime>
  <Pages>9</Pages>
  <Words>2169</Words>
  <Characters>12281</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14422</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Johannes Abele;admin@conceptstudio.onmicrosoft.com</dc:creator>
  <cp:keywords/>
  <dc:description/>
  <cp:lastModifiedBy>Dorothea Klein</cp:lastModifiedBy>
  <cp:revision>49</cp:revision>
  <cp:lastPrinted>2019-11-04T08:42:00Z</cp:lastPrinted>
  <dcterms:created xsi:type="dcterms:W3CDTF">2020-02-07T13:45:00Z</dcterms:created>
  <dcterms:modified xsi:type="dcterms:W3CDTF">2020-11-04T12:38:00Z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0x01010028A3E36D54A1F94894DCBD93D1B4B252</vt:lpwstr>
  </property>
</Properties>
</file>