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commentRangeStart w:id="1" w:displacedByCustomXml="prev"/>
        <w:commentRangeEnd w:id="1" w:displacedByCustomXml="prev"/>
        <w:p w14:paraId="1104254A" w14:textId="77777777" w:rsidR="003B676F" w:rsidRPr="00BF6E83" w:rsidRDefault="001F1E51" w:rsidP="006A447A">
          <w:r>
            <w:rPr>
              <w:rStyle w:val="Kommentarzeichen"/>
            </w:rPr>
            <w:commentReference w:id="1"/>
          </w:r>
          <w:r w:rsidR="002422BD">
            <w:rPr>
              <w:noProof/>
              <w:color w:val="004877"/>
              <w:sz w:val="26"/>
            </w:rPr>
            <w:drawing>
              <wp:anchor distT="0" distB="0" distL="114300" distR="114300" simplePos="0" relativeHeight="251663360" behindDoc="1" locked="0" layoutInCell="1" allowOverlap="1" wp14:anchorId="454C638C" wp14:editId="0DE93EF2">
                <wp:simplePos x="0" y="0"/>
                <wp:positionH relativeFrom="column">
                  <wp:posOffset>880109</wp:posOffset>
                </wp:positionH>
                <wp:positionV relativeFrom="page">
                  <wp:posOffset>695326</wp:posOffset>
                </wp:positionV>
                <wp:extent cx="5187315" cy="660496"/>
                <wp:effectExtent l="0" t="0" r="0" b="635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3209" cy="704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71753A2" w14:textId="77777777" w:rsidR="003B676F" w:rsidRPr="00BF6E83" w:rsidRDefault="00781F5A" w:rsidP="006A447A">
          <w:commentRangeStart w:id="2"/>
          <w:commentRangeEnd w:id="2"/>
          <w:r>
            <w:rPr>
              <w:rStyle w:val="Kommentarzeichen"/>
            </w:rPr>
            <w:commentReference w:id="2"/>
          </w:r>
        </w:p>
        <w:p w14:paraId="04F06032" w14:textId="77777777" w:rsidR="003B676F" w:rsidRDefault="00C05293" w:rsidP="007454AD">
          <w:pPr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484E006" wp14:editId="155BB0CF">
                <wp:simplePos x="0" y="0"/>
                <wp:positionH relativeFrom="column">
                  <wp:posOffset>-243840</wp:posOffset>
                </wp:positionH>
                <wp:positionV relativeFrom="page">
                  <wp:posOffset>1986915</wp:posOffset>
                </wp:positionV>
                <wp:extent cx="6570980" cy="1130935"/>
                <wp:effectExtent l="0" t="0" r="1270" b="0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113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4A718B0" w14:textId="77777777" w:rsidR="003B676F" w:rsidRDefault="003B676F" w:rsidP="007454AD">
          <w:pPr>
            <w:spacing w:line="240" w:lineRule="auto"/>
          </w:pPr>
        </w:p>
        <w:p w14:paraId="696AC617" w14:textId="1465C21B" w:rsidR="003B676F" w:rsidRPr="008B64FF" w:rsidRDefault="00786BC7" w:rsidP="007454AD">
          <w:pPr>
            <w:pStyle w:val="URKUNDE-Bezeichnung"/>
            <w:spacing w:line="240" w:lineRule="auto"/>
          </w:pPr>
          <w:r>
            <w:rPr>
              <w:caps/>
            </w:rPr>
            <w:t>Dipl</w:t>
          </w:r>
          <w:r w:rsidR="00781F5A">
            <w:rPr>
              <w:rFonts w:cs="Segoe UI"/>
              <w:caps/>
            </w:rPr>
            <w:t>Ô</w:t>
          </w:r>
          <w:r>
            <w:rPr>
              <w:caps/>
            </w:rPr>
            <w:t>me de LICENCE/de MASTER</w:t>
          </w:r>
        </w:p>
        <w:p w14:paraId="403E5C5D" w14:textId="77777777" w:rsidR="003B676F" w:rsidRDefault="003B676F" w:rsidP="00EB4E82">
          <w:pPr>
            <w:ind w:left="1418"/>
          </w:pPr>
        </w:p>
        <w:p w14:paraId="336A26DD" w14:textId="77777777" w:rsidR="00B032E9" w:rsidRDefault="003B676F" w:rsidP="00B032E9">
          <w:pPr>
            <w:ind w:left="156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5C7471B0" wp14:editId="7A3A6305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35092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24"/>
                                  </w:rPr>
                                  <w:t>Leibniz-</w:t>
                                </w:r>
                                <w:proofErr w:type="spellStart"/>
                                <w:r>
                                  <w:rPr>
                                    <w:color w:val="404040" w:themeColor="text1" w:themeTint="BF"/>
                                    <w:sz w:val="24"/>
                                  </w:rPr>
                                  <w:t>Preisträger</w:t>
                                </w:r>
                                <w:proofErr w:type="spellEnd"/>
                              </w:p>
                              <w:p w14:paraId="5AB6C029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color w:val="404040" w:themeColor="text1" w:themeTint="BF"/>
                                    <w:sz w:val="56"/>
                                  </w:rPr>
                                  <w:t>9</w:t>
                                </w:r>
                              </w:p>
                              <w:p w14:paraId="2FF6DDE8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7471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" filled="f" stroked="f">
                    <v:textbox>
                      <w:txbxContent>
                        <w:p w14:paraId="3A835092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24"/>
                            </w:rPr>
                            <w:t>Leibniz-</w:t>
                          </w:r>
                          <w:proofErr w:type="spellStart"/>
                          <w:r>
                            <w:rPr>
                              <w:color w:val="404040" w:themeColor="text1" w:themeTint="BF"/>
                              <w:sz w:val="24"/>
                            </w:rPr>
                            <w:t>Preisträger</w:t>
                          </w:r>
                          <w:proofErr w:type="spellEnd"/>
                        </w:p>
                        <w:p w14:paraId="5AB6C029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color w:val="404040" w:themeColor="text1" w:themeTint="BF"/>
                              <w:sz w:val="56"/>
                            </w:rPr>
                            <w:t>9</w:t>
                          </w:r>
                        </w:p>
                        <w:p w14:paraId="2FF6DDE8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0A61C647" w14:textId="539AD895" w:rsidR="009A172A" w:rsidRPr="00735E20" w:rsidRDefault="00AA7D2C" w:rsidP="00CD3B05">
      <w:pPr>
        <w:pStyle w:val="Urkundentextallgemein"/>
        <w:spacing w:line="240" w:lineRule="auto"/>
      </w:pPr>
      <w:r>
        <w:t>La Faculté de Sciences humaines et gestion d’entreprise de l’Université de la Sarre,</w:t>
      </w:r>
      <w:r>
        <w:br/>
        <w:t>représentée par son doyen,</w:t>
      </w:r>
      <w:r>
        <w:cr/>
      </w:r>
      <w:proofErr w:type="gramStart"/>
      <w:r>
        <w:t>le</w:t>
      </w:r>
      <w:proofErr w:type="gramEnd"/>
      <w:r>
        <w:t xml:space="preserve"> </w:t>
      </w:r>
      <w:r w:rsidR="001E335C">
        <w:t>Univ.-</w:t>
      </w:r>
      <w:r>
        <w:t xml:space="preserve">Prof. Dr. </w:t>
      </w:r>
      <w:proofErr w:type="spellStart"/>
      <w:r>
        <w:t>pol</w:t>
      </w:r>
      <w:proofErr w:type="spellEnd"/>
      <w:r>
        <w:t xml:space="preserve">. Stefan </w:t>
      </w:r>
      <w:proofErr w:type="spellStart"/>
      <w:r>
        <w:t>Strohmeier</w:t>
      </w:r>
      <w:proofErr w:type="spellEnd"/>
      <w:r>
        <w:t>,</w:t>
      </w:r>
      <w:r>
        <w:cr/>
      </w:r>
      <w:proofErr w:type="gramStart"/>
      <w:r>
        <w:t>décerne</w:t>
      </w:r>
      <w:proofErr w:type="gramEnd"/>
      <w:r>
        <w:t xml:space="preserve"> par la présente à</w:t>
      </w:r>
    </w:p>
    <w:p w14:paraId="64004B09" w14:textId="77777777" w:rsidR="009A172A" w:rsidRPr="002E66D9" w:rsidRDefault="009A172A" w:rsidP="00CD3B05">
      <w:pPr>
        <w:pStyle w:val="Urkundentextallgemein"/>
        <w:spacing w:line="240" w:lineRule="auto"/>
      </w:pPr>
    </w:p>
    <w:p w14:paraId="7A4B8FC7" w14:textId="4C63239E" w:rsidR="009A172A" w:rsidRPr="00735E20" w:rsidRDefault="00AA7D2C" w:rsidP="00CD3B05">
      <w:pPr>
        <w:pStyle w:val="Urkundentextallgemein"/>
        <w:spacing w:line="240" w:lineRule="auto"/>
      </w:pPr>
      <w:r>
        <w:rPr>
          <w:rStyle w:val="UrkundentextHervorhebungenfettZchn"/>
        </w:rPr>
        <w:t xml:space="preserve">Mme / M. </w:t>
      </w:r>
      <w:proofErr w:type="spellStart"/>
      <w:r>
        <w:rPr>
          <w:rStyle w:val="UrkundentextHervorhebungenfettZchn"/>
        </w:rPr>
        <w:t>Titel</w:t>
      </w:r>
      <w:proofErr w:type="spellEnd"/>
      <w:r>
        <w:rPr>
          <w:rStyle w:val="UrkundentextHervorhebungenfettZchn"/>
        </w:rPr>
        <w:t xml:space="preserve"> </w:t>
      </w:r>
      <w:proofErr w:type="spellStart"/>
      <w:r>
        <w:rPr>
          <w:rStyle w:val="UrkundentextHervorhebungenfettZchn"/>
        </w:rPr>
        <w:t>Vorname</w:t>
      </w:r>
      <w:proofErr w:type="spellEnd"/>
      <w:r>
        <w:rPr>
          <w:rStyle w:val="UrkundentextHervorhebungenfettZchn"/>
        </w:rPr>
        <w:t xml:space="preserve"> Name</w:t>
      </w:r>
      <w:r>
        <w:br/>
      </w:r>
      <w:commentRangeStart w:id="3"/>
      <w:proofErr w:type="spellStart"/>
      <w:r>
        <w:t>né-e</w:t>
      </w:r>
      <w:commentRangeEnd w:id="3"/>
      <w:proofErr w:type="spellEnd"/>
      <w:r w:rsidR="00AB55BA">
        <w:rPr>
          <w:rStyle w:val="Kommentarzeichen"/>
        </w:rPr>
        <w:commentReference w:id="3"/>
      </w:r>
      <w:r>
        <w:t xml:space="preserve"> le XX mois XXXX</w:t>
      </w:r>
    </w:p>
    <w:p w14:paraId="3FD7BAA2" w14:textId="77777777" w:rsidR="00CD3B05" w:rsidRPr="002E66D9" w:rsidRDefault="00CD3B05" w:rsidP="00CD3B05">
      <w:pPr>
        <w:pStyle w:val="Urkundentextallgemein"/>
        <w:spacing w:line="240" w:lineRule="auto"/>
      </w:pPr>
    </w:p>
    <w:p w14:paraId="521F9DB6" w14:textId="433F8BE4" w:rsidR="009A172A" w:rsidRPr="00735E20" w:rsidRDefault="00840051" w:rsidP="00CD3B05">
      <w:pPr>
        <w:pStyle w:val="Urkundentextallgemein"/>
        <w:spacing w:line="240" w:lineRule="auto"/>
      </w:pPr>
      <w:proofErr w:type="gramStart"/>
      <w:r>
        <w:t>le</w:t>
      </w:r>
      <w:proofErr w:type="gramEnd"/>
      <w:r>
        <w:t xml:space="preserve"> grade académique de </w:t>
      </w:r>
    </w:p>
    <w:p w14:paraId="21F22630" w14:textId="77777777" w:rsidR="00B032E9" w:rsidRPr="002E66D9" w:rsidRDefault="00B032E9" w:rsidP="00CD3B05">
      <w:pPr>
        <w:pStyle w:val="Urkundentextallgemein"/>
        <w:spacing w:line="240" w:lineRule="auto"/>
      </w:pPr>
    </w:p>
    <w:p w14:paraId="61AFB576" w14:textId="71025434" w:rsidR="009A172A" w:rsidRPr="00735E20" w:rsidRDefault="009A172A" w:rsidP="00CD3B05">
      <w:pPr>
        <w:pStyle w:val="Urkunde-Anlass"/>
        <w:spacing w:line="240" w:lineRule="auto"/>
      </w:pPr>
      <w:r>
        <w:t>Master of Arts (M.A.)</w:t>
      </w:r>
    </w:p>
    <w:p w14:paraId="2CD14849" w14:textId="3F534A01" w:rsidR="009A172A" w:rsidRPr="00735E20" w:rsidRDefault="00840051" w:rsidP="00CD3B05">
      <w:pPr>
        <w:pStyle w:val="Urkundentextallgemein"/>
        <w:spacing w:line="240" w:lineRule="auto"/>
      </w:pPr>
      <w:proofErr w:type="gramStart"/>
      <w:r>
        <w:t>obtenu</w:t>
      </w:r>
      <w:proofErr w:type="gramEnd"/>
      <w:r>
        <w:t xml:space="preserve"> dans le cadre du cursus de master</w:t>
      </w:r>
    </w:p>
    <w:p w14:paraId="73CED8E1" w14:textId="77777777" w:rsidR="009A172A" w:rsidRPr="002E66D9" w:rsidRDefault="009A172A" w:rsidP="00CD3B05">
      <w:pPr>
        <w:pStyle w:val="Urkunde-Anlass"/>
        <w:spacing w:line="240" w:lineRule="auto"/>
      </w:pPr>
    </w:p>
    <w:p w14:paraId="61633110" w14:textId="708796B6" w:rsidR="009A172A" w:rsidRPr="002E66D9" w:rsidRDefault="009A172A" w:rsidP="00CD3B05">
      <w:pPr>
        <w:pStyle w:val="Urkunde-Anlass"/>
        <w:spacing w:line="240" w:lineRule="auto"/>
        <w:rPr>
          <w:lang w:val="en-GB"/>
        </w:rPr>
      </w:pPr>
      <w:r w:rsidRPr="002E66D9">
        <w:rPr>
          <w:lang w:val="en-GB"/>
        </w:rPr>
        <w:t>Master</w:t>
      </w:r>
      <w:proofErr w:type="gramStart"/>
      <w:r w:rsidR="000505EB">
        <w:rPr>
          <w:lang w:val="en-GB"/>
        </w:rPr>
        <w:t>-</w:t>
      </w:r>
      <w:r w:rsidRPr="002E66D9">
        <w:rPr>
          <w:lang w:val="en-GB"/>
        </w:rPr>
        <w:t>(</w:t>
      </w:r>
      <w:proofErr w:type="gramEnd"/>
      <w:r w:rsidRPr="002E66D9">
        <w:rPr>
          <w:lang w:val="en-GB"/>
        </w:rPr>
        <w:t xml:space="preserve">Blended Learning) of Evaluation </w:t>
      </w:r>
      <w:r w:rsidR="000505EB">
        <w:rPr>
          <w:lang w:val="en-GB"/>
        </w:rPr>
        <w:t>(</w:t>
      </w:r>
      <w:r w:rsidRPr="002E66D9">
        <w:rPr>
          <w:lang w:val="en-GB"/>
        </w:rPr>
        <w:t>Mable</w:t>
      </w:r>
      <w:r w:rsidR="000505EB">
        <w:rPr>
          <w:lang w:val="en-GB"/>
        </w:rPr>
        <w:t>)</w:t>
      </w:r>
    </w:p>
    <w:p w14:paraId="355E206F" w14:textId="77777777" w:rsidR="00B032E9" w:rsidRPr="00735E20" w:rsidRDefault="00B032E9" w:rsidP="00CD3B05">
      <w:pPr>
        <w:pStyle w:val="Urkundentextallgemein"/>
        <w:spacing w:line="240" w:lineRule="auto"/>
        <w:rPr>
          <w:lang w:val="en-US"/>
        </w:rPr>
      </w:pPr>
    </w:p>
    <w:p w14:paraId="770F1232" w14:textId="27442C59" w:rsidR="00B032E9" w:rsidRPr="00735E20" w:rsidRDefault="00840051" w:rsidP="00CD3B05">
      <w:pPr>
        <w:pStyle w:val="Urkundentextallgemein"/>
        <w:spacing w:line="240" w:lineRule="auto"/>
      </w:pPr>
      <w:r>
        <w:t>Mention et note globale :</w:t>
      </w:r>
      <w:r w:rsidR="00781F5A">
        <w:t xml:space="preserve"> </w:t>
      </w:r>
      <w:commentRangeStart w:id="4"/>
      <w:r w:rsidR="00BC2DD4">
        <w:rPr>
          <w:rStyle w:val="UrkundentextHervorhebungenfettZchn"/>
        </w:rPr>
        <w:t>m</w:t>
      </w:r>
      <w:r>
        <w:rPr>
          <w:rStyle w:val="UrkundentextHervorhebungenfettZchn"/>
        </w:rPr>
        <w:t>ention</w:t>
      </w:r>
      <w:r>
        <w:t xml:space="preserve"> </w:t>
      </w:r>
      <w:commentRangeEnd w:id="4"/>
      <w:r w:rsidR="00781F5A">
        <w:rPr>
          <w:rStyle w:val="Kommentarzeichen"/>
        </w:rPr>
        <w:commentReference w:id="4"/>
      </w:r>
      <w:r>
        <w:rPr>
          <w:rStyle w:val="UrkundentextHervorhebungenfettZchn"/>
        </w:rPr>
        <w:t>(</w:t>
      </w:r>
      <w:proofErr w:type="gramStart"/>
      <w:r>
        <w:rPr>
          <w:rStyle w:val="UrkundentextHervorhebungenfettZchn"/>
        </w:rPr>
        <w:t>X,X</w:t>
      </w:r>
      <w:proofErr w:type="gramEnd"/>
      <w:r>
        <w:rPr>
          <w:rStyle w:val="UrkundentextHervorhebungenfettZchn"/>
        </w:rPr>
        <w:t>)</w:t>
      </w:r>
      <w:r>
        <w:t>.</w:t>
      </w:r>
    </w:p>
    <w:p w14:paraId="1839FA22" w14:textId="77777777" w:rsidR="009A172A" w:rsidRPr="002E66D9" w:rsidRDefault="009A172A" w:rsidP="00CD3B05">
      <w:pPr>
        <w:pStyle w:val="Urkundentextallgemein"/>
        <w:spacing w:line="240" w:lineRule="auto"/>
      </w:pPr>
    </w:p>
    <w:p w14:paraId="631C4251" w14:textId="3918E651" w:rsidR="007D63CD" w:rsidRDefault="00840051" w:rsidP="00CD3B05">
      <w:pPr>
        <w:pStyle w:val="Urkundentextallgemein"/>
        <w:spacing w:line="240" w:lineRule="auto"/>
      </w:pPr>
      <w:r>
        <w:t xml:space="preserve">Date de la dernière épreuve passée : </w:t>
      </w:r>
      <w:r>
        <w:rPr>
          <w:b/>
          <w:color w:val="1F497D"/>
        </w:rPr>
        <w:t>xx mois 20xx</w:t>
      </w:r>
    </w:p>
    <w:p w14:paraId="158B92E7" w14:textId="77777777" w:rsidR="007D63CD" w:rsidRPr="002E66D9" w:rsidRDefault="007D63CD" w:rsidP="00CD3B05">
      <w:pPr>
        <w:pStyle w:val="Urkundentextallgemein"/>
        <w:spacing w:line="240" w:lineRule="auto"/>
      </w:pPr>
    </w:p>
    <w:p w14:paraId="033DA879" w14:textId="2C4891CC" w:rsidR="0041474B" w:rsidRPr="00735E20" w:rsidRDefault="009A172A" w:rsidP="00CD3B05">
      <w:pPr>
        <w:pStyle w:val="Urkundentextallgemein"/>
        <w:spacing w:line="240" w:lineRule="auto"/>
      </w:pPr>
      <w:r>
        <w:br/>
      </w:r>
      <w:r>
        <w:rPr>
          <w:sz w:val="20"/>
        </w:rPr>
        <w:t>Sarrebruck, le XX mois 20XX</w:t>
      </w:r>
    </w:p>
    <w:p w14:paraId="6EF5B8CD" w14:textId="41DDA798" w:rsidR="0041474B" w:rsidRPr="00735E20" w:rsidRDefault="000505EB" w:rsidP="00CD3B05">
      <w:pPr>
        <w:pStyle w:val="Urkundentextallgemein"/>
        <w:spacing w:line="240" w:lineRule="auto"/>
      </w:pPr>
      <w:r w:rsidRPr="00CD3B0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A0ED2C5" wp14:editId="1D77C17B">
                <wp:simplePos x="0" y="0"/>
                <wp:positionH relativeFrom="column">
                  <wp:posOffset>-102870</wp:posOffset>
                </wp:positionH>
                <wp:positionV relativeFrom="paragraph">
                  <wp:posOffset>116840</wp:posOffset>
                </wp:positionV>
                <wp:extent cx="4220209" cy="1282064"/>
                <wp:effectExtent l="0" t="0" r="9525" b="571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09" cy="1282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E972" w14:textId="108C450D" w:rsidR="000505EB" w:rsidRPr="000505EB" w:rsidRDefault="000505EB" w:rsidP="000505EB">
                            <w:pPr>
                              <w:pStyle w:val="UnterzeichnendePerson"/>
                              <w:rPr>
                                <w:lang w:val="de-DE"/>
                              </w:rPr>
                            </w:pPr>
                            <w:r w:rsidRPr="000505EB">
                              <w:rPr>
                                <w:lang w:val="en-US"/>
                              </w:rPr>
                              <w:t xml:space="preserve">Le doyen de la </w:t>
                            </w:r>
                            <w:proofErr w:type="spellStart"/>
                            <w:r w:rsidRPr="000505EB">
                              <w:rPr>
                                <w:lang w:val="en-US"/>
                              </w:rPr>
                              <w:t>Faculté</w:t>
                            </w:r>
                            <w:proofErr w:type="spellEnd"/>
                            <w:r w:rsidRPr="000505EB">
                              <w:rPr>
                                <w:lang w:val="en-US"/>
                              </w:rPr>
                              <w:t xml:space="preserve"> de Sciences </w:t>
                            </w:r>
                            <w:proofErr w:type="spellStart"/>
                            <w:r w:rsidRPr="000505EB">
                              <w:rPr>
                                <w:lang w:val="en-US"/>
                              </w:rPr>
                              <w:t>humaines</w:t>
                            </w:r>
                            <w:proofErr w:type="spellEnd"/>
                            <w:r w:rsidRPr="000505EB">
                              <w:rPr>
                                <w:lang w:val="en-US"/>
                              </w:rPr>
                              <w:t xml:space="preserve"> et gestion </w:t>
                            </w:r>
                            <w:proofErr w:type="spellStart"/>
                            <w:r w:rsidRPr="000505EB">
                              <w:rPr>
                                <w:lang w:val="en-US"/>
                              </w:rPr>
                              <w:t>d’entreprise</w:t>
                            </w:r>
                            <w:proofErr w:type="spellEnd"/>
                            <w:r w:rsidRPr="00735E20">
                              <w:rPr>
                                <w:lang w:val="en-US"/>
                              </w:rP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0505EB">
                              <w:rPr>
                                <w:lang w:val="de-DE"/>
                              </w:rPr>
                              <w:t xml:space="preserve">Univ.-Prof. Dr. pol. </w:t>
                            </w:r>
                            <w:r w:rsidRPr="000505EB">
                              <w:rPr>
                                <w:lang w:val="de-DE"/>
                              </w:rPr>
                              <w:br/>
                              <w:t>Stefan Strohmeier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ED2C5" id="_x0000_s1027" type="#_x0000_t202" style="position:absolute;left:0;text-align:left;margin-left:-8.1pt;margin-top:9.2pt;width:332.3pt;height:100.95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" stroked="f">
                <v:textbox style="mso-fit-shape-to-text:t">
                  <w:txbxContent>
                    <w:p w14:paraId="609FE972" w14:textId="108C450D" w:rsidR="000505EB" w:rsidRPr="000505EB" w:rsidRDefault="000505EB" w:rsidP="000505EB">
                      <w:pPr>
                        <w:pStyle w:val="UnterzeichnendePerson"/>
                        <w:rPr>
                          <w:lang w:val="de-DE"/>
                        </w:rPr>
                      </w:pPr>
                      <w:r w:rsidRPr="000505EB">
                        <w:rPr>
                          <w:lang w:val="en-US"/>
                        </w:rPr>
                        <w:t xml:space="preserve">Le doyen de la </w:t>
                      </w:r>
                      <w:proofErr w:type="spellStart"/>
                      <w:r w:rsidRPr="000505EB">
                        <w:rPr>
                          <w:lang w:val="en-US"/>
                        </w:rPr>
                        <w:t>Faculté</w:t>
                      </w:r>
                      <w:proofErr w:type="spellEnd"/>
                      <w:r w:rsidRPr="000505EB">
                        <w:rPr>
                          <w:lang w:val="en-US"/>
                        </w:rPr>
                        <w:t xml:space="preserve"> de Sciences </w:t>
                      </w:r>
                      <w:proofErr w:type="spellStart"/>
                      <w:r w:rsidRPr="000505EB">
                        <w:rPr>
                          <w:lang w:val="en-US"/>
                        </w:rPr>
                        <w:t>humaines</w:t>
                      </w:r>
                      <w:proofErr w:type="spellEnd"/>
                      <w:r w:rsidRPr="000505EB">
                        <w:rPr>
                          <w:lang w:val="en-US"/>
                        </w:rPr>
                        <w:t xml:space="preserve"> et gestion </w:t>
                      </w:r>
                      <w:proofErr w:type="spellStart"/>
                      <w:r w:rsidRPr="000505EB">
                        <w:rPr>
                          <w:lang w:val="en-US"/>
                        </w:rPr>
                        <w:t>d’entreprise</w:t>
                      </w:r>
                      <w:proofErr w:type="spellEnd"/>
                      <w:r w:rsidRPr="00735E20">
                        <w:rPr>
                          <w:lang w:val="en-US"/>
                        </w:rP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 w:rsidRPr="000505EB">
                        <w:rPr>
                          <w:lang w:val="de-DE"/>
                        </w:rPr>
                        <w:t xml:space="preserve">Univ.-Prof. Dr. pol. </w:t>
                      </w:r>
                      <w:r w:rsidRPr="000505EB">
                        <w:rPr>
                          <w:lang w:val="de-DE"/>
                        </w:rPr>
                        <w:br/>
                        <w:t>Stefan Strohmeier</w:t>
                      </w:r>
                    </w:p>
                  </w:txbxContent>
                </v:textbox>
              </v:shape>
            </w:pict>
          </mc:Fallback>
        </mc:AlternateContent>
      </w:r>
      <w:r w:rsidR="00CD3B05">
        <w:rPr>
          <w:rStyle w:val="UrkundentextHervorhebungenfettZchn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CF5C136" wp14:editId="0582E994">
                <wp:simplePos x="0" y="0"/>
                <wp:positionH relativeFrom="column">
                  <wp:posOffset>3079750</wp:posOffset>
                </wp:positionH>
                <wp:positionV relativeFrom="paragraph">
                  <wp:posOffset>128905</wp:posOffset>
                </wp:positionV>
                <wp:extent cx="4220209" cy="1543684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09" cy="1543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12D00" w14:textId="4D68FC8A" w:rsidR="00CD3B05" w:rsidRPr="0081537C" w:rsidRDefault="00840051" w:rsidP="00CD3B05">
                            <w:pPr>
                              <w:pStyle w:val="UnterzeichnendePerson"/>
                            </w:pPr>
                            <w:r>
                              <w:t>Le président/la présidente de la commission d’examen</w:t>
                            </w:r>
                            <w:r>
                              <w:cr/>
                              <w:t>Master</w:t>
                            </w:r>
                            <w:proofErr w:type="gramStart"/>
                            <w:r w:rsidR="000505EB">
                              <w:t>-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 xml:space="preserve">Blended Learning) of Evaluation </w:t>
                            </w:r>
                            <w:r w:rsidR="000505EB">
                              <w:t>(</w:t>
                            </w:r>
                            <w:r>
                              <w:t>MABLE</w:t>
                            </w:r>
                            <w:r w:rsidR="000505EB">
                              <w:t>)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 xml:space="preserve">Univ.-Prof. Dr. </w:t>
                            </w:r>
                            <w:proofErr w:type="spellStart"/>
                            <w:r>
                              <w:t>phil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br/>
                              <w:t xml:space="preserve">Reinhard </w:t>
                            </w:r>
                            <w:proofErr w:type="spellStart"/>
                            <w:r>
                              <w:t>Stockman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5C136" id="_x0000_s1028" type="#_x0000_t202" style="position:absolute;left:0;text-align:left;margin-left:242.5pt;margin-top:10.15pt;width:332.3pt;height:121.5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" stroked="f">
                <v:textbox style="mso-fit-shape-to-text:t">
                  <w:txbxContent>
                    <w:p w14:paraId="56112D00" w14:textId="4D68FC8A" w:rsidR="00CD3B05" w:rsidRPr="0081537C" w:rsidRDefault="00840051" w:rsidP="00CD3B05">
                      <w:pPr>
                        <w:pStyle w:val="UnterzeichnendePerson"/>
                      </w:pPr>
                      <w:r>
                        <w:t>Le président/la présidente de la commission d’examen</w:t>
                      </w:r>
                      <w:r>
                        <w:cr/>
                        <w:t>Master</w:t>
                      </w:r>
                      <w:proofErr w:type="gramStart"/>
                      <w:r w:rsidR="000505EB">
                        <w:t>-</w:t>
                      </w:r>
                      <w:r>
                        <w:t>(</w:t>
                      </w:r>
                      <w:proofErr w:type="gramEnd"/>
                      <w:r>
                        <w:t xml:space="preserve">Blended Learning) of Evaluation </w:t>
                      </w:r>
                      <w:r w:rsidR="000505EB">
                        <w:t>(</w:t>
                      </w:r>
                      <w:r>
                        <w:t>MABLE</w:t>
                      </w:r>
                      <w:r w:rsidR="000505EB">
                        <w:t>)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 xml:space="preserve">Univ.-Prof. Dr. </w:t>
                      </w:r>
                      <w:proofErr w:type="spellStart"/>
                      <w:r>
                        <w:t>phil</w:t>
                      </w:r>
                      <w:proofErr w:type="spellEnd"/>
                      <w:r>
                        <w:t xml:space="preserve">. </w:t>
                      </w:r>
                      <w:r>
                        <w:br/>
                        <w:t xml:space="preserve">Reinhard </w:t>
                      </w:r>
                      <w:proofErr w:type="spellStart"/>
                      <w:r>
                        <w:t>Stockman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BF8489" w14:textId="605BEE9B" w:rsidR="00D812D8" w:rsidRPr="000505EB" w:rsidRDefault="00B06EE0" w:rsidP="000505EB">
      <w:pPr>
        <w:pStyle w:val="UnterzeichnendePerson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741E4" wp14:editId="3E8EF57A">
                <wp:simplePos x="0" y="0"/>
                <wp:positionH relativeFrom="margin">
                  <wp:posOffset>2704465</wp:posOffset>
                </wp:positionH>
                <wp:positionV relativeFrom="margin">
                  <wp:posOffset>8406501</wp:posOffset>
                </wp:positionV>
                <wp:extent cx="706755" cy="612140"/>
                <wp:effectExtent l="0" t="0" r="0" b="0"/>
                <wp:wrapNone/>
                <wp:docPr id="1" name="Multiplikationszeich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612140"/>
                        </a:xfrm>
                        <a:prstGeom prst="mathMultiply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F0CE9" w14:textId="62A6898F" w:rsidR="0081537C" w:rsidRDefault="0081537C" w:rsidP="00815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41E4" id="Multiplikationszeichen 1" o:spid="_x0000_s1029" style="position:absolute;left:0;text-align:left;margin-left:212.95pt;margin-top:661.95pt;width:55.65pt;height:48.2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706755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" adj="-11796480,,5400" path="m122615,201436l216875,92606,353378,210834,489880,92606r94260,108830l463333,306070,584140,410704,489880,519534,353378,401306,216875,519534,122615,410704,243422,306070,122615,201436xe" fillcolor="#001a29 [2150]" stroked="f">
                <v:fill color2="#0397ee [1942]" rotate="t" angle="180" colors="0 #011b2a;31457f #01304c;1 #0498ef" focus="100%" type="gradient"/>
                <v:stroke joinstyle="miter"/>
                <v:formulas/>
                <v:path arrowok="t" o:connecttype="custom" o:connectlocs="122615,201436;216875,92606;353378,210834;489880,92606;584140,201436;463333,306070;584140,410704;489880,519534;353378,401306;216875,519534;122615,410704;243422,306070;122615,201436" o:connectangles="0,0,0,0,0,0,0,0,0,0,0,0,0" textboxrect="0,0,706755,612140"/>
                <v:textbox>
                  <w:txbxContent>
                    <w:p w14:paraId="08AF0CE9" w14:textId="62A6898F" w:rsidR="0081537C" w:rsidRDefault="0081537C" w:rsidP="0081537C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505EB" w:rsidRPr="000505EB">
        <w:rPr>
          <w:noProof/>
        </w:rPr>
        <w:t xml:space="preserve"> </w:t>
      </w:r>
    </w:p>
    <w:sectPr w:rsidR="00D812D8" w:rsidRPr="000505EB" w:rsidSect="00840051">
      <w:headerReference w:type="default" r:id="rId16"/>
      <w:footerReference w:type="default" r:id="rId17"/>
      <w:pgSz w:w="11907" w:h="16840" w:code="9"/>
      <w:pgMar w:top="1985" w:right="1134" w:bottom="851" w:left="1134" w:header="578" w:footer="720" w:gutter="0"/>
      <w:pgNumType w:start="0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Helen-Katherine Klein" w:date="2021-06-24T15:56:00Z" w:initials="HK">
    <w:p w14:paraId="23ED88A4" w14:textId="5C26A140" w:rsidR="001F1E51" w:rsidRPr="00781F5A" w:rsidRDefault="001F1E51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="00781F5A" w:rsidRPr="00781F5A">
        <w:rPr>
          <w:lang w:val="de-DE"/>
        </w:rPr>
        <w:t>Bei Weiterbildungs-Studiengängen: Hier bitte das CEC-Saar-Logo ergänzen</w:t>
      </w:r>
    </w:p>
  </w:comment>
  <w:comment w:id="2" w:author="Helen-Katherine Klein" w:date="2021-06-24T15:58:00Z" w:initials="HK">
    <w:p w14:paraId="5F5E2587" w14:textId="075EC036" w:rsidR="00781F5A" w:rsidRPr="00781F5A" w:rsidRDefault="00781F5A" w:rsidP="00781F5A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781F5A">
        <w:rPr>
          <w:lang w:val="de-DE"/>
        </w:rPr>
        <w:t xml:space="preserve">Die vorliegende Vorlage ist exemplarisch für die Fakultät HW aufgesetzt. Bitte passen Sie entsprechend die Fakultäts-bezogenen Formulierungen - z.B. Name der Fakultät und Name Dekan/in - an. Streichen Sie bitte außerdem nicht benötigte Abkürzungen (bspw. bei </w:t>
      </w:r>
      <w:proofErr w:type="spellStart"/>
      <w:r w:rsidRPr="00781F5A">
        <w:rPr>
          <w:lang w:val="de-DE"/>
        </w:rPr>
        <w:t>M</w:t>
      </w:r>
      <w:r w:rsidR="00D16B4C">
        <w:rPr>
          <w:lang w:val="de-DE"/>
        </w:rPr>
        <w:t>me</w:t>
      </w:r>
      <w:proofErr w:type="spellEnd"/>
      <w:r w:rsidRPr="00781F5A">
        <w:rPr>
          <w:lang w:val="de-DE"/>
        </w:rPr>
        <w:t xml:space="preserve"> / M</w:t>
      </w:r>
      <w:r w:rsidR="00D16B4C">
        <w:rPr>
          <w:lang w:val="de-DE"/>
        </w:rPr>
        <w:t>.</w:t>
      </w:r>
      <w:r w:rsidRPr="00781F5A">
        <w:rPr>
          <w:lang w:val="de-DE"/>
        </w:rPr>
        <w:t xml:space="preserve">) aus dem Dokument. Ergänzen Sie Titel, Vorname, Name des/r Absolventen/in sowie den akademischen Grad und die vollständige Bezeichnung des Studiengangs. Bitte ergänzen Sie die Gesamtnote außerdem um die Einordnung in eine Kategorie mit der Note in Klammern – z.B.: </w:t>
      </w:r>
      <w:r>
        <w:rPr>
          <w:lang w:val="de-DE"/>
        </w:rPr>
        <w:t xml:space="preserve">très </w:t>
      </w:r>
      <w:proofErr w:type="spellStart"/>
      <w:r>
        <w:rPr>
          <w:lang w:val="de-DE"/>
        </w:rPr>
        <w:t>bien</w:t>
      </w:r>
      <w:proofErr w:type="spellEnd"/>
      <w:r w:rsidRPr="00781F5A">
        <w:rPr>
          <w:lang w:val="de-DE"/>
        </w:rPr>
        <w:t xml:space="preserve"> (1</w:t>
      </w:r>
      <w:r>
        <w:rPr>
          <w:lang w:val="de-DE"/>
        </w:rPr>
        <w:t>,</w:t>
      </w:r>
      <w:r w:rsidRPr="00781F5A">
        <w:rPr>
          <w:lang w:val="de-DE"/>
        </w:rPr>
        <w:t>3).</w:t>
      </w:r>
    </w:p>
    <w:p w14:paraId="39D29F35" w14:textId="77777777" w:rsidR="00781F5A" w:rsidRPr="00781F5A" w:rsidRDefault="00781F5A" w:rsidP="00781F5A">
      <w:pPr>
        <w:pStyle w:val="Kommentartext"/>
        <w:rPr>
          <w:lang w:val="de-DE"/>
        </w:rPr>
      </w:pPr>
    </w:p>
    <w:p w14:paraId="6032950F" w14:textId="77777777" w:rsidR="00781F5A" w:rsidRPr="00781F5A" w:rsidRDefault="00781F5A" w:rsidP="00781F5A">
      <w:pPr>
        <w:pStyle w:val="Kommentartext"/>
        <w:rPr>
          <w:lang w:val="de-DE"/>
        </w:rPr>
      </w:pPr>
      <w:r w:rsidRPr="00781F5A">
        <w:rPr>
          <w:lang w:val="de-DE"/>
        </w:rPr>
        <w:t xml:space="preserve">Diese Vorlage kann sowohl für Bachelor- als auch für Master-Abschlüsse genutzt werden. </w:t>
      </w:r>
    </w:p>
    <w:p w14:paraId="0F8D545E" w14:textId="77777777" w:rsidR="00781F5A" w:rsidRPr="00781F5A" w:rsidRDefault="00781F5A" w:rsidP="00781F5A">
      <w:pPr>
        <w:pStyle w:val="Kommentartext"/>
        <w:rPr>
          <w:lang w:val="de-DE"/>
        </w:rPr>
      </w:pPr>
    </w:p>
    <w:p w14:paraId="247087A2" w14:textId="3BEA4D8D" w:rsidR="00781F5A" w:rsidRPr="00D16B4C" w:rsidRDefault="00781F5A" w:rsidP="00781F5A">
      <w:pPr>
        <w:pStyle w:val="Kommentartext"/>
        <w:rPr>
          <w:lang w:val="de-DE"/>
        </w:rPr>
      </w:pPr>
      <w:r w:rsidRPr="00781F5A">
        <w:rPr>
          <w:lang w:val="de-DE"/>
        </w:rPr>
        <w:t xml:space="preserve">Am Ende des Dokuments ist eine mögliche Stelle für das Fakultätssiegel der verleihenden Fakultät gekennzeichnet. </w:t>
      </w:r>
      <w:r w:rsidRPr="00D16B4C">
        <w:rPr>
          <w:lang w:val="de-DE"/>
        </w:rPr>
        <w:t>Bitte entfernen Sie den Platzhalter vor dem Ausdrucken.</w:t>
      </w:r>
    </w:p>
  </w:comment>
  <w:comment w:id="3" w:author="Helen-Katherine Klein" w:date="2021-06-25T08:41:00Z" w:initials="HK">
    <w:p w14:paraId="4747DF91" w14:textId="55D6941F" w:rsidR="00AB55BA" w:rsidRPr="00AB55BA" w:rsidRDefault="00AB55BA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AB55BA">
        <w:rPr>
          <w:lang w:val="de-DE"/>
        </w:rPr>
        <w:t>B</w:t>
      </w:r>
      <w:r>
        <w:rPr>
          <w:lang w:val="de-DE"/>
        </w:rPr>
        <w:t>itte für den jeweiligen Fall anpassen.</w:t>
      </w:r>
    </w:p>
  </w:comment>
  <w:comment w:id="4" w:author="Helen-Katherine Klein" w:date="2021-06-24T15:59:00Z" w:initials="HK">
    <w:p w14:paraId="7D660F3F" w14:textId="1AE18A32" w:rsidR="00781F5A" w:rsidRPr="00D16B4C" w:rsidRDefault="00781F5A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D16B4C">
        <w:rPr>
          <w:lang w:val="de-DE"/>
        </w:rPr>
        <w:t xml:space="preserve">Hier bitte die Notenbezeichnung eintragen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3ED88A4" w15:done="0"/>
  <w15:commentEx w15:paraId="247087A2" w15:done="0"/>
  <w15:commentEx w15:paraId="4747DF91" w15:done="0"/>
  <w15:commentEx w15:paraId="7D660F3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ED88A4" w16cid:durableId="24843084"/>
  <w16cid:commentId w16cid:paraId="247087A2" w16cid:durableId="24843085"/>
  <w16cid:commentId w16cid:paraId="4747DF91" w16cid:durableId="2480152F"/>
  <w16cid:commentId w16cid:paraId="7D660F3F" w16cid:durableId="247F2A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C4AA2" w14:textId="77777777" w:rsidR="00AE704C" w:rsidRDefault="00AE704C">
      <w:r>
        <w:separator/>
      </w:r>
    </w:p>
  </w:endnote>
  <w:endnote w:type="continuationSeparator" w:id="0">
    <w:p w14:paraId="7913B8D3" w14:textId="77777777" w:rsidR="00AE704C" w:rsidRDefault="00AE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29613"/>
      <w:docPartObj>
        <w:docPartGallery w:val="Page Numbers (Bottom of Page)"/>
        <w:docPartUnique/>
      </w:docPartObj>
    </w:sdtPr>
    <w:sdtEndPr/>
    <w:sdtContent>
      <w:p w14:paraId="4FD552F4" w14:textId="233633BB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051">
          <w:t>1</w:t>
        </w:r>
        <w:r>
          <w:fldChar w:fldCharType="end"/>
        </w:r>
      </w:p>
    </w:sdtContent>
  </w:sdt>
  <w:p w14:paraId="45DC3095" w14:textId="77777777" w:rsidR="0082581A" w:rsidRDefault="008258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3C1BE" w14:textId="77777777" w:rsidR="00AE704C" w:rsidRDefault="00AE704C">
      <w:r>
        <w:separator/>
      </w:r>
    </w:p>
  </w:footnote>
  <w:footnote w:type="continuationSeparator" w:id="0">
    <w:p w14:paraId="3FA5E5CE" w14:textId="77777777" w:rsidR="00AE704C" w:rsidRDefault="00AE7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DFA06" w14:textId="77777777" w:rsidR="002F4B57" w:rsidRPr="00D23977" w:rsidRDefault="00E91983" w:rsidP="00D23977">
    <w:pPr>
      <w:rPr>
        <w:sz w:val="28"/>
        <w:szCs w:val="28"/>
      </w:rPr>
    </w:pPr>
    <w:r>
      <w:rPr>
        <w:noProof/>
        <w:color w:val="1F497D" w:themeColor="text2"/>
        <w:sz w:val="28"/>
      </w:rPr>
      <w:drawing>
        <wp:anchor distT="0" distB="0" distL="114300" distR="114300" simplePos="0" relativeHeight="251659264" behindDoc="1" locked="0" layoutInCell="1" allowOverlap="1" wp14:anchorId="165B0F76" wp14:editId="3E6CE4EE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F497D" w:themeColor="text2"/>
        <w:sz w:val="28"/>
      </w:rPr>
      <w:drawing>
        <wp:anchor distT="0" distB="0" distL="114300" distR="114300" simplePos="0" relativeHeight="251660288" behindDoc="1" locked="0" layoutInCell="1" allowOverlap="1" wp14:anchorId="729747BD" wp14:editId="30A8103A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color w:val="1F497D" w:themeColor="text2"/>
        <w:sz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elen-Katherine Klein">
    <w15:presenceInfo w15:providerId="AD" w15:userId="S-1-5-21-1194730986-1335034351-945835055-94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25BE"/>
    <w:rsid w:val="000408B8"/>
    <w:rsid w:val="00046F83"/>
    <w:rsid w:val="000505EB"/>
    <w:rsid w:val="00050DE3"/>
    <w:rsid w:val="000512E4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17DBB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335C"/>
    <w:rsid w:val="001E7BD6"/>
    <w:rsid w:val="001E7C6A"/>
    <w:rsid w:val="001F1E51"/>
    <w:rsid w:val="001F1E6D"/>
    <w:rsid w:val="00215DA5"/>
    <w:rsid w:val="00216097"/>
    <w:rsid w:val="002215E7"/>
    <w:rsid w:val="002310C0"/>
    <w:rsid w:val="0023415D"/>
    <w:rsid w:val="00242254"/>
    <w:rsid w:val="002422BD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66D9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0B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427C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C62AF"/>
    <w:rsid w:val="005D3FDE"/>
    <w:rsid w:val="005D4314"/>
    <w:rsid w:val="005D58F3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5055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3A3"/>
    <w:rsid w:val="006F24FB"/>
    <w:rsid w:val="006F7970"/>
    <w:rsid w:val="00721359"/>
    <w:rsid w:val="007215C7"/>
    <w:rsid w:val="0072223F"/>
    <w:rsid w:val="00726094"/>
    <w:rsid w:val="00727D58"/>
    <w:rsid w:val="00730F4E"/>
    <w:rsid w:val="007324FB"/>
    <w:rsid w:val="007331D7"/>
    <w:rsid w:val="00735E20"/>
    <w:rsid w:val="00736FD4"/>
    <w:rsid w:val="00743F70"/>
    <w:rsid w:val="007454AD"/>
    <w:rsid w:val="00745DC5"/>
    <w:rsid w:val="00755886"/>
    <w:rsid w:val="0075615E"/>
    <w:rsid w:val="00761783"/>
    <w:rsid w:val="00761804"/>
    <w:rsid w:val="00765B18"/>
    <w:rsid w:val="00771E2F"/>
    <w:rsid w:val="00772689"/>
    <w:rsid w:val="00772EB2"/>
    <w:rsid w:val="00781F5A"/>
    <w:rsid w:val="007861DC"/>
    <w:rsid w:val="007865D6"/>
    <w:rsid w:val="00786BC7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D32F6"/>
    <w:rsid w:val="007D63CD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1537C"/>
    <w:rsid w:val="0082581A"/>
    <w:rsid w:val="00827751"/>
    <w:rsid w:val="008379CE"/>
    <w:rsid w:val="00840051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A2B32"/>
    <w:rsid w:val="008B64D1"/>
    <w:rsid w:val="008B64FF"/>
    <w:rsid w:val="008C01D6"/>
    <w:rsid w:val="008C2F48"/>
    <w:rsid w:val="008D0D3A"/>
    <w:rsid w:val="008D1A34"/>
    <w:rsid w:val="008D3706"/>
    <w:rsid w:val="008D5772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172A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5BAB"/>
    <w:rsid w:val="009F6091"/>
    <w:rsid w:val="00A0682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A7D2C"/>
    <w:rsid w:val="00AB10FC"/>
    <w:rsid w:val="00AB1890"/>
    <w:rsid w:val="00AB1EC2"/>
    <w:rsid w:val="00AB55BA"/>
    <w:rsid w:val="00AC303F"/>
    <w:rsid w:val="00AC5058"/>
    <w:rsid w:val="00AC5610"/>
    <w:rsid w:val="00AE6731"/>
    <w:rsid w:val="00AE704C"/>
    <w:rsid w:val="00AE7A72"/>
    <w:rsid w:val="00AF2DCE"/>
    <w:rsid w:val="00AF3F4A"/>
    <w:rsid w:val="00AF67BE"/>
    <w:rsid w:val="00B032E9"/>
    <w:rsid w:val="00B06EE0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DD4"/>
    <w:rsid w:val="00BC2E5C"/>
    <w:rsid w:val="00BC323A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D3B05"/>
    <w:rsid w:val="00CF0088"/>
    <w:rsid w:val="00CF25AB"/>
    <w:rsid w:val="00CF3D1B"/>
    <w:rsid w:val="00CF7A70"/>
    <w:rsid w:val="00D07A87"/>
    <w:rsid w:val="00D16B4C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579EA"/>
    <w:rsid w:val="00D71B9F"/>
    <w:rsid w:val="00D72590"/>
    <w:rsid w:val="00D812D8"/>
    <w:rsid w:val="00D83BA0"/>
    <w:rsid w:val="00D91A44"/>
    <w:rsid w:val="00D929E6"/>
    <w:rsid w:val="00D9666D"/>
    <w:rsid w:val="00D97009"/>
    <w:rsid w:val="00D97EA4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5E32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3F4B88BB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fr-FR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fr-FR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fr-FR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fr-FR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fr-FR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fr-FR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fr-FR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fr-FR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fr-FR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fr-FR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fr-FR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fr-FR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fr-FR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fr-FR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fr-FR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fr-FR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fr-FR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fr-FR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8B64FF"/>
    <w:pPr>
      <w:jc w:val="center"/>
    </w:pPr>
    <w:rPr>
      <w:color w:val="FFFFFF" w:themeColor="background1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8B64FF"/>
    <w:rPr>
      <w:rFonts w:ascii="Segoe UI" w:hAnsi="Segoe UI"/>
      <w:color w:val="FFFFFF" w:themeColor="background1"/>
      <w:spacing w:val="20"/>
      <w:sz w:val="48"/>
      <w:szCs w:val="48"/>
      <w:lang w:val="fr-FR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fr-FR" w:eastAsia="de-DE"/>
    </w:rPr>
  </w:style>
  <w:style w:type="paragraph" w:customStyle="1" w:styleId="Urkunde-Anlass">
    <w:name w:val="Urkunde-Anlass"/>
    <w:basedOn w:val="Urkundentextallgemein"/>
    <w:link w:val="Urkunde-Anlass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fr-FR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Urkunde-AnlassZchn">
    <w:name w:val="Urkunde-Anlass Zchn"/>
    <w:basedOn w:val="UrkundentextallgemeinZchn"/>
    <w:link w:val="Urkunde-Anlass"/>
    <w:rsid w:val="0041474B"/>
    <w:rPr>
      <w:rFonts w:ascii="Segoe UI" w:hAnsi="Segoe UI"/>
      <w:caps/>
      <w:color w:val="1F497D" w:themeColor="text2"/>
      <w:spacing w:val="20"/>
      <w:sz w:val="32"/>
      <w:lang w:val="fr-FR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fr-FR" w:eastAsia="de-DE"/>
    </w:rPr>
  </w:style>
  <w:style w:type="paragraph" w:styleId="StandardWeb">
    <w:name w:val="Normal (Web)"/>
    <w:basedOn w:val="Standard"/>
    <w:uiPriority w:val="99"/>
    <w:semiHidden/>
    <w:unhideWhenUsed/>
    <w:rsid w:val="000512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D0E12-E362-44A3-BFDF-7165E17169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infopath/2007/PartnerControls"/>
    <ds:schemaRef ds:uri="http://schemas.microsoft.com/office/2006/metadata/properties"/>
    <ds:schemaRef ds:uri="2b32b6e6-0bb7-4c82-9f7c-7a818d8561c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db3cc98f-2351-4d1d-8811-54c0137e49d5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86</Words>
  <Characters>456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541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Cyra Theresa Sammtleben</cp:lastModifiedBy>
  <cp:revision>2</cp:revision>
  <cp:lastPrinted>2019-11-04T08:42:00Z</cp:lastPrinted>
  <dcterms:created xsi:type="dcterms:W3CDTF">2021-06-28T09:50:00Z</dcterms:created>
  <dcterms:modified xsi:type="dcterms:W3CDTF">2021-06-28T09:50:00Z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