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3933134" w:displacedByCustomXml="next"/>
    <w:sdt>
      <w:sdtPr>
        <w:rPr>
          <w:color w:val="004877"/>
          <w:sz w:val="26"/>
        </w:rPr>
        <w:id w:val="-90165407"/>
        <w:docPartObj>
          <w:docPartGallery w:val="Cover Pages"/>
          <w:docPartUnique/>
        </w:docPartObj>
      </w:sdtPr>
      <w:sdtEndPr>
        <w:rPr>
          <w:color w:val="auto"/>
          <w:sz w:val="22"/>
        </w:rPr>
      </w:sdtEndPr>
      <w:sdtContent>
        <w:commentRangeStart w:id="1" w:displacedByCustomXml="prev"/>
        <w:commentRangeEnd w:id="1" w:displacedByCustomXml="prev"/>
        <w:p w14:paraId="1104254A" w14:textId="77777777" w:rsidR="003B676F" w:rsidRPr="00BF6E83" w:rsidRDefault="00E02A64" w:rsidP="006A447A">
          <w:r>
            <w:rPr>
              <w:rStyle w:val="Kommentarzeichen"/>
            </w:rPr>
            <w:commentReference w:id="1"/>
          </w:r>
          <w:commentRangeStart w:id="2"/>
          <w:r w:rsidR="002422BD" w:rsidRPr="008A2B32">
            <w:rPr>
              <w:noProof/>
              <w:color w:val="004877"/>
              <w:sz w:val="26"/>
            </w:rPr>
            <w:drawing>
              <wp:anchor distT="0" distB="0" distL="114300" distR="114300" simplePos="0" relativeHeight="251663360" behindDoc="1" locked="0" layoutInCell="1" allowOverlap="1" wp14:anchorId="454C638C" wp14:editId="0DE93EF2">
                <wp:simplePos x="0" y="0"/>
                <wp:positionH relativeFrom="column">
                  <wp:posOffset>880109</wp:posOffset>
                </wp:positionH>
                <wp:positionV relativeFrom="page">
                  <wp:posOffset>695326</wp:posOffset>
                </wp:positionV>
                <wp:extent cx="5187315" cy="660496"/>
                <wp:effectExtent l="0" t="0" r="0" b="6350"/>
                <wp:wrapNone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Grafik 28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3209" cy="704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commentRangeEnd w:id="2"/>
          <w:r w:rsidR="009F5BAB">
            <w:rPr>
              <w:rStyle w:val="Kommentarzeichen"/>
            </w:rPr>
            <w:commentReference w:id="2"/>
          </w:r>
        </w:p>
        <w:p w14:paraId="671753A2" w14:textId="77777777" w:rsidR="003B676F" w:rsidRPr="00BF6E83" w:rsidRDefault="003B676F" w:rsidP="006A447A"/>
        <w:p w14:paraId="04F06032" w14:textId="77777777" w:rsidR="003B676F" w:rsidRDefault="00C05293" w:rsidP="007454AD">
          <w:pPr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2484E006" wp14:editId="155BB0CF">
                <wp:simplePos x="0" y="0"/>
                <wp:positionH relativeFrom="column">
                  <wp:posOffset>-243840</wp:posOffset>
                </wp:positionH>
                <wp:positionV relativeFrom="page">
                  <wp:posOffset>1986915</wp:posOffset>
                </wp:positionV>
                <wp:extent cx="6570980" cy="1130935"/>
                <wp:effectExtent l="0" t="0" r="1270" b="0"/>
                <wp:wrapNone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2019-10-FactSheet-Header-Bild-1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980" cy="113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4A718B0" w14:textId="77777777" w:rsidR="003B676F" w:rsidRDefault="003B676F" w:rsidP="007454AD">
          <w:pPr>
            <w:spacing w:line="240" w:lineRule="auto"/>
          </w:pPr>
        </w:p>
        <w:p w14:paraId="696AC617" w14:textId="09684E48" w:rsidR="003B676F" w:rsidRPr="008B64FF" w:rsidRDefault="00786BC7" w:rsidP="007454AD">
          <w:pPr>
            <w:pStyle w:val="URKUNDE-Bezeichnung"/>
            <w:spacing w:line="240" w:lineRule="auto"/>
          </w:pPr>
          <w:r>
            <w:rPr>
              <w:caps/>
            </w:rPr>
            <w:t>Bachelor/Master-urkunde</w:t>
          </w:r>
        </w:p>
        <w:p w14:paraId="403E5C5D" w14:textId="77777777" w:rsidR="003B676F" w:rsidRDefault="003B676F" w:rsidP="00EB4E82">
          <w:pPr>
            <w:ind w:left="1418"/>
          </w:pPr>
        </w:p>
        <w:p w14:paraId="336A26DD" w14:textId="77777777" w:rsidR="00B032E9" w:rsidRDefault="003B676F" w:rsidP="00B032E9">
          <w:pPr>
            <w:ind w:left="1560"/>
          </w:pPr>
          <w:r w:rsidRPr="00583EB1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5C7471B0" wp14:editId="7A3A6305">
                    <wp:simplePos x="0" y="0"/>
                    <wp:positionH relativeFrom="column">
                      <wp:posOffset>-3046095</wp:posOffset>
                    </wp:positionH>
                    <wp:positionV relativeFrom="paragraph">
                      <wp:posOffset>5312410</wp:posOffset>
                    </wp:positionV>
                    <wp:extent cx="1982470" cy="723900"/>
                    <wp:effectExtent l="0" t="0" r="0" b="0"/>
                    <wp:wrapNone/>
                    <wp:docPr id="1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2470" cy="723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35092" w14:textId="77777777" w:rsidR="003B676F" w:rsidRPr="00477A2B" w:rsidRDefault="003B676F" w:rsidP="00884E5D">
                                <w:pPr>
                                  <w:spacing w:line="240" w:lineRule="auto"/>
                                  <w:jc w:val="center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477A2B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Leibniz-Preisträger</w:t>
                                </w:r>
                              </w:p>
                              <w:p w14:paraId="5AB6C029" w14:textId="77777777" w:rsidR="003B676F" w:rsidRPr="00477A2B" w:rsidRDefault="003B676F" w:rsidP="00477A2B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 w:rsidRPr="00477A2B">
                                  <w:rPr>
                                    <w:b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  <w:t>9</w:t>
                                </w:r>
                              </w:p>
                              <w:p w14:paraId="2FF6DDE8" w14:textId="77777777" w:rsidR="003B676F" w:rsidRPr="00E244B0" w:rsidRDefault="003B676F" w:rsidP="00A21A25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7471B0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-239.85pt;margin-top:418.3pt;width:156.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" filled="f" stroked="f">
                    <v:textbox>
                      <w:txbxContent>
                        <w:p w14:paraId="3A835092" w14:textId="77777777" w:rsidR="003B676F" w:rsidRPr="00477A2B" w:rsidRDefault="003B676F" w:rsidP="00884E5D">
                          <w:pPr>
                            <w:spacing w:line="240" w:lineRule="auto"/>
                            <w:jc w:val="center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477A2B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Leibniz-Preisträger</w:t>
                          </w:r>
                        </w:p>
                        <w:p w14:paraId="5AB6C029" w14:textId="77777777" w:rsidR="003B676F" w:rsidRPr="00477A2B" w:rsidRDefault="003B676F" w:rsidP="00477A2B">
                          <w:pPr>
                            <w:spacing w:line="240" w:lineRule="auto"/>
                            <w:jc w:val="center"/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 w:rsidRPr="00477A2B">
                            <w:rPr>
                              <w:b/>
                              <w:color w:val="404040" w:themeColor="text1" w:themeTint="BF"/>
                              <w:sz w:val="56"/>
                              <w:szCs w:val="56"/>
                            </w:rPr>
                            <w:t>9</w:t>
                          </w:r>
                        </w:p>
                        <w:p w14:paraId="2FF6DDE8" w14:textId="77777777" w:rsidR="003B676F" w:rsidRPr="00E244B0" w:rsidRDefault="003B676F" w:rsidP="00A21A25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bookmarkEnd w:id="0"/>
    <w:p w14:paraId="0A61C647" w14:textId="004205C1" w:rsidR="009A172A" w:rsidRPr="00A70F98" w:rsidRDefault="00AA7D2C" w:rsidP="00CD3B05">
      <w:pPr>
        <w:pStyle w:val="Urkundentextallgemein"/>
        <w:spacing w:line="240" w:lineRule="auto"/>
      </w:pPr>
      <w:r w:rsidRPr="00780D08">
        <w:t>Die</w:t>
      </w:r>
      <w:r w:rsidRPr="00AA7D2C">
        <w:t xml:space="preserve"> Fakultät</w:t>
      </w:r>
      <w:r w:rsidRPr="00780D08">
        <w:t xml:space="preserve"> für Empirische Humanwissenschaften und</w:t>
      </w:r>
      <w:r w:rsidRPr="007324FB">
        <w:t xml:space="preserve"> Wirtschaftswissenschaft</w:t>
      </w:r>
      <w:r w:rsidR="00786BC7">
        <w:t xml:space="preserve"> der Universität des Saarlandes</w:t>
      </w:r>
      <w:r w:rsidR="009A172A" w:rsidRPr="00780D08">
        <w:br/>
      </w:r>
      <w:r w:rsidRPr="00780D08">
        <w:t>vertreten durch den Dekan</w:t>
      </w:r>
      <w:r w:rsidR="009A172A" w:rsidRPr="00780D08">
        <w:br/>
        <w:t xml:space="preserve">Univ.-Prof. </w:t>
      </w:r>
      <w:r w:rsidR="009A172A" w:rsidRPr="00A70F98">
        <w:t>Dr. pol. Stefan Strohmeier</w:t>
      </w:r>
      <w:r w:rsidR="009A172A" w:rsidRPr="00A70F98">
        <w:br/>
      </w:r>
      <w:r w:rsidRPr="00A70F98">
        <w:t>verleiht hiermit</w:t>
      </w:r>
    </w:p>
    <w:p w14:paraId="64004B09" w14:textId="77777777" w:rsidR="009A172A" w:rsidRPr="00A70F98" w:rsidRDefault="009A172A" w:rsidP="00CD3B05">
      <w:pPr>
        <w:pStyle w:val="Urkundentextallgemein"/>
        <w:spacing w:line="240" w:lineRule="auto"/>
      </w:pPr>
    </w:p>
    <w:p w14:paraId="7A4B8FC7" w14:textId="03961CE9" w:rsidR="009A172A" w:rsidRPr="00780D08" w:rsidRDefault="00AA7D2C" w:rsidP="00CD3B05">
      <w:pPr>
        <w:pStyle w:val="Urkundentextallgemein"/>
        <w:spacing w:line="240" w:lineRule="auto"/>
      </w:pPr>
      <w:r w:rsidRPr="00780D08">
        <w:rPr>
          <w:rStyle w:val="UrkundentextHervorhebungenfettZchn"/>
        </w:rPr>
        <w:t>Frau</w:t>
      </w:r>
      <w:r w:rsidR="00A70F98">
        <w:rPr>
          <w:rStyle w:val="UrkundentextHervorhebungenfettZchn"/>
        </w:rPr>
        <w:t>/</w:t>
      </w:r>
      <w:r w:rsidRPr="00780D08">
        <w:rPr>
          <w:rStyle w:val="UrkundentextHervorhebungenfettZchn"/>
        </w:rPr>
        <w:t>Herrn</w:t>
      </w:r>
      <w:r w:rsidR="009A172A" w:rsidRPr="00780D08">
        <w:rPr>
          <w:rStyle w:val="UrkundentextHervorhebungenfettZchn"/>
        </w:rPr>
        <w:t xml:space="preserve"> </w:t>
      </w:r>
      <w:r w:rsidR="00786BC7" w:rsidRPr="00780D08">
        <w:rPr>
          <w:rStyle w:val="UrkundentextHervorhebungenfettZchn"/>
        </w:rPr>
        <w:t>Titel Vorname</w:t>
      </w:r>
      <w:r w:rsidR="00B032E9" w:rsidRPr="00780D08">
        <w:rPr>
          <w:rStyle w:val="UrkundentextHervorhebungenfettZchn"/>
        </w:rPr>
        <w:t xml:space="preserve"> Name</w:t>
      </w:r>
      <w:r w:rsidR="009A172A" w:rsidRPr="00780D08">
        <w:br/>
      </w:r>
      <w:r w:rsidRPr="00780D08">
        <w:t>geboren am XX</w:t>
      </w:r>
      <w:r w:rsidR="004E5119">
        <w:t>.</w:t>
      </w:r>
      <w:r w:rsidRPr="00780D08">
        <w:t xml:space="preserve"> Monat XXXX</w:t>
      </w:r>
    </w:p>
    <w:p w14:paraId="3FD7BAA2" w14:textId="77777777" w:rsidR="00CD3B05" w:rsidRPr="00780D08" w:rsidRDefault="00CD3B05" w:rsidP="00CD3B05">
      <w:pPr>
        <w:pStyle w:val="Urkundentextallgemein"/>
        <w:spacing w:line="240" w:lineRule="auto"/>
      </w:pPr>
    </w:p>
    <w:p w14:paraId="521F9DB6" w14:textId="433F8BE4" w:rsidR="009A172A" w:rsidRPr="00780D08" w:rsidRDefault="00840051" w:rsidP="00CD3B05">
      <w:pPr>
        <w:pStyle w:val="Urkundentextallgemein"/>
        <w:spacing w:line="240" w:lineRule="auto"/>
      </w:pPr>
      <w:r w:rsidRPr="00780D08">
        <w:t xml:space="preserve">den akademischen Grad </w:t>
      </w:r>
    </w:p>
    <w:p w14:paraId="21F22630" w14:textId="77777777" w:rsidR="00B032E9" w:rsidRPr="00780D08" w:rsidRDefault="00B032E9" w:rsidP="00CD3B05">
      <w:pPr>
        <w:pStyle w:val="Urkundentextallgemein"/>
        <w:spacing w:line="240" w:lineRule="auto"/>
      </w:pPr>
    </w:p>
    <w:p w14:paraId="61AFB576" w14:textId="71025434" w:rsidR="009A172A" w:rsidRPr="00780D08" w:rsidRDefault="009A172A" w:rsidP="00CD3B05">
      <w:pPr>
        <w:pStyle w:val="Urkunde-Anlass"/>
        <w:spacing w:line="240" w:lineRule="auto"/>
      </w:pPr>
      <w:r w:rsidRPr="00780D08">
        <w:t>Master of Arts (M.A.)</w:t>
      </w:r>
    </w:p>
    <w:p w14:paraId="2CD14849" w14:textId="3F534A01" w:rsidR="009A172A" w:rsidRPr="00735E20" w:rsidRDefault="00840051" w:rsidP="00CD3B05">
      <w:pPr>
        <w:pStyle w:val="Urkundentextallgemein"/>
        <w:spacing w:line="240" w:lineRule="auto"/>
        <w:rPr>
          <w:lang w:val="en-US"/>
        </w:rPr>
      </w:pPr>
      <w:r>
        <w:rPr>
          <w:lang w:val="en-US"/>
        </w:rPr>
        <w:t>im Master-Studiengang</w:t>
      </w:r>
    </w:p>
    <w:p w14:paraId="73CED8E1" w14:textId="77777777" w:rsidR="009A172A" w:rsidRPr="00735E20" w:rsidRDefault="009A172A" w:rsidP="00CD3B05">
      <w:pPr>
        <w:pStyle w:val="Urkunde-Anlass"/>
        <w:spacing w:line="240" w:lineRule="auto"/>
        <w:rPr>
          <w:lang w:val="en-US"/>
        </w:rPr>
      </w:pPr>
    </w:p>
    <w:p w14:paraId="61633110" w14:textId="31AD75CE" w:rsidR="009A172A" w:rsidRPr="00735E20" w:rsidRDefault="007C4F41" w:rsidP="00CD3B05">
      <w:pPr>
        <w:pStyle w:val="Urkunde-Anlass"/>
        <w:spacing w:line="240" w:lineRule="auto"/>
        <w:rPr>
          <w:lang w:val="en-US"/>
        </w:rPr>
      </w:pPr>
      <w:r>
        <w:rPr>
          <w:lang w:val="en-US"/>
        </w:rPr>
        <w:t>Master</w:t>
      </w:r>
      <w:proofErr w:type="gramStart"/>
      <w:r>
        <w:rPr>
          <w:lang w:val="en-US"/>
        </w:rPr>
        <w:t>-</w:t>
      </w:r>
      <w:r w:rsidR="009A172A" w:rsidRPr="00735E20">
        <w:rPr>
          <w:lang w:val="en-US"/>
        </w:rPr>
        <w:t>(</w:t>
      </w:r>
      <w:proofErr w:type="gramEnd"/>
      <w:r w:rsidR="009A172A" w:rsidRPr="00735E20">
        <w:rPr>
          <w:lang w:val="en-US"/>
        </w:rPr>
        <w:t>Blended Learning)</w:t>
      </w:r>
      <w:r w:rsidR="005D58F3" w:rsidRPr="00735E20">
        <w:rPr>
          <w:lang w:val="en-US"/>
        </w:rPr>
        <w:br/>
      </w:r>
      <w:r w:rsidR="009A172A" w:rsidRPr="00735E20">
        <w:rPr>
          <w:lang w:val="en-US"/>
        </w:rPr>
        <w:t xml:space="preserve">Of Evaluation </w:t>
      </w:r>
      <w:r>
        <w:rPr>
          <w:lang w:val="en-US"/>
        </w:rPr>
        <w:t>(</w:t>
      </w:r>
      <w:r w:rsidR="009A172A" w:rsidRPr="00735E20">
        <w:rPr>
          <w:lang w:val="en-US"/>
        </w:rPr>
        <w:t>Mable</w:t>
      </w:r>
      <w:r>
        <w:rPr>
          <w:lang w:val="en-US"/>
        </w:rPr>
        <w:t>)</w:t>
      </w:r>
    </w:p>
    <w:p w14:paraId="355E206F" w14:textId="531A136C" w:rsidR="00B032E9" w:rsidRPr="00735E20" w:rsidRDefault="00B032E9" w:rsidP="00CD3B05">
      <w:pPr>
        <w:pStyle w:val="Urkundentextallgemein"/>
        <w:spacing w:line="240" w:lineRule="auto"/>
        <w:rPr>
          <w:lang w:val="en-US"/>
        </w:rPr>
      </w:pPr>
    </w:p>
    <w:p w14:paraId="770F1232" w14:textId="454BFF85" w:rsidR="00B032E9" w:rsidRPr="00780D08" w:rsidRDefault="00840051" w:rsidP="00CD3B05">
      <w:pPr>
        <w:pStyle w:val="Urkundentextallgemein"/>
        <w:spacing w:line="240" w:lineRule="auto"/>
      </w:pPr>
      <w:r w:rsidRPr="00780D08">
        <w:t xml:space="preserve">mit der Gesamtnote </w:t>
      </w:r>
      <w:commentRangeStart w:id="3"/>
      <w:r w:rsidRPr="00780D08">
        <w:rPr>
          <w:rStyle w:val="UrkundentextHervorhebungenfettZchn"/>
        </w:rPr>
        <w:t>Notenbezeichnung</w:t>
      </w:r>
      <w:commentRangeEnd w:id="3"/>
      <w:r w:rsidR="00ED0E45">
        <w:rPr>
          <w:rStyle w:val="Kommentarzeichen"/>
        </w:rPr>
        <w:commentReference w:id="3"/>
      </w:r>
      <w:r w:rsidR="009F5BAB" w:rsidRPr="00780D08">
        <w:t xml:space="preserve"> </w:t>
      </w:r>
      <w:r w:rsidRPr="00780D08">
        <w:rPr>
          <w:rStyle w:val="UrkundentextHervorhebungenfettZchn"/>
        </w:rPr>
        <w:t>(</w:t>
      </w:r>
      <w:proofErr w:type="gramStart"/>
      <w:r w:rsidR="008D5772" w:rsidRPr="00780D08">
        <w:rPr>
          <w:rStyle w:val="UrkundentextHervorhebungenfettZchn"/>
        </w:rPr>
        <w:t>X,X</w:t>
      </w:r>
      <w:proofErr w:type="gramEnd"/>
      <w:r w:rsidRPr="00780D08">
        <w:rPr>
          <w:rStyle w:val="UrkundentextHervorhebungenfettZchn"/>
        </w:rPr>
        <w:t>)</w:t>
      </w:r>
      <w:r w:rsidR="008D5772" w:rsidRPr="00780D08">
        <w:t>.</w:t>
      </w:r>
    </w:p>
    <w:p w14:paraId="1839FA22" w14:textId="6B37FAA1" w:rsidR="009A172A" w:rsidRPr="00780D08" w:rsidRDefault="009A172A" w:rsidP="00CD3B05">
      <w:pPr>
        <w:pStyle w:val="Urkundentextallgemein"/>
        <w:spacing w:line="240" w:lineRule="auto"/>
      </w:pPr>
    </w:p>
    <w:p w14:paraId="631C4251" w14:textId="4FB3AAD0" w:rsidR="007D63CD" w:rsidRPr="00780D08" w:rsidRDefault="00840051" w:rsidP="00CD3B05">
      <w:pPr>
        <w:pStyle w:val="Urkundentextallgemein"/>
        <w:spacing w:line="240" w:lineRule="auto"/>
      </w:pPr>
      <w:r w:rsidRPr="00780D08">
        <w:t xml:space="preserve">Datum der letzten Prüfungsleistung: </w:t>
      </w:r>
      <w:commentRangeStart w:id="4"/>
      <w:r w:rsidR="009F5BAB" w:rsidRPr="00780D08">
        <w:rPr>
          <w:b/>
          <w:color w:val="1F497D"/>
        </w:rPr>
        <w:t>xx</w:t>
      </w:r>
      <w:r w:rsidR="00DE1186">
        <w:rPr>
          <w:b/>
          <w:color w:val="1F497D"/>
        </w:rPr>
        <w:t>.</w:t>
      </w:r>
      <w:r w:rsidR="009F5BAB" w:rsidRPr="00780D08">
        <w:rPr>
          <w:b/>
          <w:color w:val="1F497D"/>
        </w:rPr>
        <w:t xml:space="preserve"> </w:t>
      </w:r>
      <w:r w:rsidR="00E02A64">
        <w:rPr>
          <w:b/>
          <w:color w:val="1F497D"/>
        </w:rPr>
        <w:t>Monat</w:t>
      </w:r>
      <w:r w:rsidR="009F5BAB" w:rsidRPr="00780D08">
        <w:rPr>
          <w:b/>
          <w:color w:val="1F497D"/>
        </w:rPr>
        <w:t xml:space="preserve"> 20xx</w:t>
      </w:r>
      <w:commentRangeEnd w:id="4"/>
      <w:r w:rsidR="00E02A64">
        <w:rPr>
          <w:rStyle w:val="Kommentarzeichen"/>
        </w:rPr>
        <w:commentReference w:id="4"/>
      </w:r>
    </w:p>
    <w:p w14:paraId="158B92E7" w14:textId="1045767B" w:rsidR="007D63CD" w:rsidRPr="00780D08" w:rsidRDefault="007D63CD" w:rsidP="00CD3B05">
      <w:pPr>
        <w:pStyle w:val="Urkundentextallgemein"/>
        <w:spacing w:line="240" w:lineRule="auto"/>
      </w:pPr>
    </w:p>
    <w:p w14:paraId="033DA879" w14:textId="3AACC036" w:rsidR="0041474B" w:rsidRPr="00780D08" w:rsidRDefault="009A172A" w:rsidP="00CD3B05">
      <w:pPr>
        <w:pStyle w:val="Urkundentextallgemein"/>
        <w:spacing w:line="240" w:lineRule="auto"/>
      </w:pPr>
      <w:r w:rsidRPr="00780D08">
        <w:br/>
      </w:r>
      <w:r w:rsidRPr="00780D08">
        <w:rPr>
          <w:sz w:val="20"/>
        </w:rPr>
        <w:t>Saarbrücken, XX</w:t>
      </w:r>
      <w:r w:rsidR="00DE1186">
        <w:rPr>
          <w:sz w:val="20"/>
        </w:rPr>
        <w:t>.</w:t>
      </w:r>
      <w:r w:rsidRPr="00780D08">
        <w:rPr>
          <w:sz w:val="20"/>
        </w:rPr>
        <w:t xml:space="preserve"> </w:t>
      </w:r>
      <w:r w:rsidR="00840051" w:rsidRPr="00780D08">
        <w:rPr>
          <w:sz w:val="20"/>
        </w:rPr>
        <w:t>Monat</w:t>
      </w:r>
      <w:r w:rsidRPr="00780D08">
        <w:rPr>
          <w:sz w:val="20"/>
        </w:rPr>
        <w:t xml:space="preserve"> 20</w:t>
      </w:r>
      <w:r w:rsidR="00840051" w:rsidRPr="00780D08">
        <w:rPr>
          <w:sz w:val="20"/>
        </w:rPr>
        <w:t>XX</w:t>
      </w:r>
    </w:p>
    <w:p w14:paraId="6EF5B8CD" w14:textId="57E63E29" w:rsidR="0041474B" w:rsidRPr="00780D08" w:rsidRDefault="00AA3922" w:rsidP="00CD3B05">
      <w:pPr>
        <w:pStyle w:val="Urkundentextallgemein"/>
        <w:spacing w:line="240" w:lineRule="auto"/>
      </w:pPr>
      <w:r w:rsidRPr="00CD3B0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F5CB199" wp14:editId="058EC0C1">
                <wp:simplePos x="0" y="0"/>
                <wp:positionH relativeFrom="column">
                  <wp:posOffset>-94448</wp:posOffset>
                </wp:positionH>
                <wp:positionV relativeFrom="paragraph">
                  <wp:posOffset>125062</wp:posOffset>
                </wp:positionV>
                <wp:extent cx="3994484" cy="1282699"/>
                <wp:effectExtent l="0" t="0" r="6350" b="889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484" cy="12826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C6E76" w14:textId="5ECF1198" w:rsidR="00AA3922" w:rsidRPr="00780D08" w:rsidRDefault="00AA3922" w:rsidP="00AA3922">
                            <w:pPr>
                              <w:pStyle w:val="UnterzeichnendePerson"/>
                              <w:ind w:right="317"/>
                              <w:contextualSpacing/>
                            </w:pPr>
                            <w:r>
                              <w:t>D</w:t>
                            </w:r>
                            <w:r w:rsidRPr="00780D08">
                              <w:t>er Dekan der Fakultät für Empirische Humanwissenschaften und Wirtschaftswissenschaft</w:t>
                            </w:r>
                          </w:p>
                          <w:p w14:paraId="525681C7" w14:textId="77777777" w:rsidR="00AA3922" w:rsidRPr="006259DE" w:rsidRDefault="00AA3922" w:rsidP="00AA3922">
                            <w:pPr>
                              <w:pStyle w:val="UnterzeichnendePerson"/>
                              <w:ind w:right="317"/>
                              <w:contextualSpacing/>
                            </w:pPr>
                            <w:r w:rsidRPr="00780D08">
                              <w:br/>
                            </w:r>
                            <w:r w:rsidRPr="00780D08">
                              <w:br/>
                            </w:r>
                            <w:r w:rsidRPr="00780D08">
                              <w:br/>
                            </w:r>
                            <w:r w:rsidRPr="00780D08">
                              <w:br/>
                              <w:t xml:space="preserve">Univ.-Prof. Dr. pol. </w:t>
                            </w:r>
                            <w:r w:rsidRPr="00780D08">
                              <w:br/>
                            </w:r>
                            <w:r w:rsidRPr="006259DE">
                              <w:t>Stefan Strohmeier</w:t>
                            </w:r>
                          </w:p>
                          <w:p w14:paraId="32BFE042" w14:textId="06B4366D" w:rsidR="00AA3922" w:rsidRPr="00780D08" w:rsidRDefault="00AA3922" w:rsidP="00AA3922">
                            <w:pPr>
                              <w:pStyle w:val="UnterzeichnendePerson"/>
                              <w:ind w:right="31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CB199" id="_x0000_s1027" type="#_x0000_t202" style="position:absolute;left:0;text-align:left;margin-left:-7.45pt;margin-top:9.85pt;width:314.55pt;height:101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" stroked="f">
                <v:textbox style="mso-fit-shape-to-text:t">
                  <w:txbxContent>
                    <w:p w14:paraId="5DEC6E76" w14:textId="5ECF1198" w:rsidR="00AA3922" w:rsidRPr="00780D08" w:rsidRDefault="00AA3922" w:rsidP="00AA3922">
                      <w:pPr>
                        <w:pStyle w:val="UnterzeichnendePerson"/>
                        <w:ind w:right="317"/>
                        <w:contextualSpacing/>
                      </w:pPr>
                      <w:r>
                        <w:t>D</w:t>
                      </w:r>
                      <w:r w:rsidRPr="00780D08">
                        <w:t>er Dekan der Fakultät für Empirische Humanwissenschaften und Wirtschaftswissenschaft</w:t>
                      </w:r>
                    </w:p>
                    <w:p w14:paraId="525681C7" w14:textId="77777777" w:rsidR="00AA3922" w:rsidRPr="007D63CD" w:rsidRDefault="00AA3922" w:rsidP="00AA3922">
                      <w:pPr>
                        <w:pStyle w:val="UnterzeichnendePerson"/>
                        <w:ind w:right="317"/>
                        <w:contextualSpacing/>
                        <w:rPr>
                          <w:lang w:val="en-GB"/>
                        </w:rPr>
                      </w:pPr>
                      <w:r w:rsidRPr="00780D08">
                        <w:br/>
                      </w:r>
                      <w:r w:rsidRPr="00780D08">
                        <w:br/>
                      </w:r>
                      <w:r w:rsidRPr="00780D08">
                        <w:br/>
                      </w:r>
                      <w:r w:rsidRPr="00780D08">
                        <w:br/>
                        <w:t xml:space="preserve">Univ.-Prof. Dr. pol. </w:t>
                      </w:r>
                      <w:r w:rsidRPr="00780D08">
                        <w:br/>
                      </w:r>
                      <w:r w:rsidRPr="007D63CD">
                        <w:rPr>
                          <w:lang w:val="en-GB"/>
                        </w:rPr>
                        <w:t>Stefan Strohmeier</w:t>
                      </w:r>
                    </w:p>
                    <w:p w14:paraId="32BFE042" w14:textId="06B4366D" w:rsidR="00AA3922" w:rsidRPr="00780D08" w:rsidRDefault="00AA3922" w:rsidP="00AA3922">
                      <w:pPr>
                        <w:pStyle w:val="UnterzeichnendePerson"/>
                        <w:ind w:right="317"/>
                      </w:pPr>
                    </w:p>
                  </w:txbxContent>
                </v:textbox>
              </v:shape>
            </w:pict>
          </mc:Fallback>
        </mc:AlternateContent>
      </w:r>
      <w:r w:rsidR="00CD3B05" w:rsidRPr="00CD3B05">
        <w:rPr>
          <w:rStyle w:val="UrkundentextHervorhebungenfettZchn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CF5C136" wp14:editId="33B6D1DE">
                <wp:simplePos x="0" y="0"/>
                <wp:positionH relativeFrom="column">
                  <wp:posOffset>3079750</wp:posOffset>
                </wp:positionH>
                <wp:positionV relativeFrom="paragraph">
                  <wp:posOffset>128905</wp:posOffset>
                </wp:positionV>
                <wp:extent cx="4220209" cy="1543684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09" cy="15436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12D00" w14:textId="5D41FCF9" w:rsidR="00CD3B05" w:rsidRPr="00780D08" w:rsidRDefault="006259DE" w:rsidP="00CD3B05">
                            <w:pPr>
                              <w:pStyle w:val="UnterzeichnendePerson"/>
                            </w:pPr>
                            <w:r>
                              <w:t xml:space="preserve">Der </w:t>
                            </w:r>
                            <w:r w:rsidR="00840051" w:rsidRPr="00780D08">
                              <w:t>Vorsitz</w:t>
                            </w:r>
                            <w:r w:rsidR="00652854">
                              <w:t>ende</w:t>
                            </w:r>
                            <w:r w:rsidR="00840051" w:rsidRPr="00780D08">
                              <w:t xml:space="preserve"> des Prüfungsausschusses</w:t>
                            </w:r>
                            <w:r w:rsidR="007C4F41">
                              <w:br/>
                              <w:t>Master</w:t>
                            </w:r>
                            <w:proofErr w:type="gramStart"/>
                            <w:r w:rsidR="007C4F41">
                              <w:t>-</w:t>
                            </w:r>
                            <w:r w:rsidR="00CD3B05" w:rsidRPr="006259DE">
                              <w:t>(</w:t>
                            </w:r>
                            <w:proofErr w:type="gramEnd"/>
                            <w:r w:rsidR="00CD3B05" w:rsidRPr="006259DE">
                              <w:t xml:space="preserve">Blended Learning) of Evaluation </w:t>
                            </w:r>
                            <w:r w:rsidR="007C4F41">
                              <w:t>(</w:t>
                            </w:r>
                            <w:r w:rsidR="00CD3B05" w:rsidRPr="006259DE">
                              <w:t>MABLE</w:t>
                            </w:r>
                            <w:r w:rsidR="007C4F41">
                              <w:t>)</w:t>
                            </w:r>
                            <w:r w:rsidR="007C4F41">
                              <w:br/>
                            </w:r>
                            <w:r w:rsidR="00CD3B05" w:rsidRPr="006259DE">
                              <w:br/>
                            </w:r>
                            <w:r w:rsidR="00CD3B05" w:rsidRPr="006259DE">
                              <w:br/>
                            </w:r>
                            <w:r w:rsidR="00CD3B05" w:rsidRPr="006259DE">
                              <w:br/>
                              <w:t xml:space="preserve">Univ.-Prof. </w:t>
                            </w:r>
                            <w:r w:rsidR="00CD3B05" w:rsidRPr="007C4F41">
                              <w:t xml:space="preserve">Dr. phil. </w:t>
                            </w:r>
                            <w:r w:rsidR="00CD3B05" w:rsidRPr="007C4F41">
                              <w:br/>
                            </w:r>
                            <w:r w:rsidR="00CD3B05" w:rsidRPr="00780D08">
                              <w:t>Reinhard Stockman</w:t>
                            </w:r>
                            <w:r w:rsidR="00A70F98"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F5C13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42.5pt;margin-top:10.15pt;width:332.3pt;height:121.5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" stroked="f">
                <v:textbox style="mso-fit-shape-to-text:t">
                  <w:txbxContent>
                    <w:p w14:paraId="56112D00" w14:textId="5D41FCF9" w:rsidR="00CD3B05" w:rsidRPr="00780D08" w:rsidRDefault="006259DE" w:rsidP="00CD3B05">
                      <w:pPr>
                        <w:pStyle w:val="UnterzeichnendePerson"/>
                      </w:pPr>
                      <w:r>
                        <w:t xml:space="preserve">Der </w:t>
                      </w:r>
                      <w:r w:rsidR="00840051" w:rsidRPr="00780D08">
                        <w:t>Vorsitz</w:t>
                      </w:r>
                      <w:r w:rsidR="00652854">
                        <w:t>ende</w:t>
                      </w:r>
                      <w:r w:rsidR="00840051" w:rsidRPr="00780D08">
                        <w:t xml:space="preserve"> des Prüfungsausschusses</w:t>
                      </w:r>
                      <w:r w:rsidR="007C4F41">
                        <w:br/>
                        <w:t>Master-</w:t>
                      </w:r>
                      <w:r w:rsidR="00CD3B05" w:rsidRPr="006259DE">
                        <w:t xml:space="preserve">(Blended Learning) of Evaluation </w:t>
                      </w:r>
                      <w:r w:rsidR="007C4F41">
                        <w:t>(</w:t>
                      </w:r>
                      <w:r w:rsidR="00CD3B05" w:rsidRPr="006259DE">
                        <w:t>MABLE</w:t>
                      </w:r>
                      <w:r w:rsidR="007C4F41">
                        <w:t>)</w:t>
                      </w:r>
                      <w:r w:rsidR="007C4F41">
                        <w:br/>
                      </w:r>
                      <w:bookmarkStart w:id="3" w:name="_GoBack"/>
                      <w:bookmarkEnd w:id="3"/>
                      <w:r w:rsidR="00CD3B05" w:rsidRPr="006259DE">
                        <w:br/>
                      </w:r>
                      <w:r w:rsidR="00CD3B05" w:rsidRPr="006259DE">
                        <w:br/>
                      </w:r>
                      <w:r w:rsidR="00CD3B05" w:rsidRPr="006259DE">
                        <w:br/>
                        <w:t xml:space="preserve">Univ.-Prof. </w:t>
                      </w:r>
                      <w:r w:rsidR="00CD3B05" w:rsidRPr="007C4F41">
                        <w:t xml:space="preserve">Dr. phil. </w:t>
                      </w:r>
                      <w:r w:rsidR="00CD3B05" w:rsidRPr="007C4F41">
                        <w:br/>
                      </w:r>
                      <w:r w:rsidR="00CD3B05" w:rsidRPr="00780D08">
                        <w:t>Reinhard Stockman</w:t>
                      </w:r>
                      <w:r w:rsidR="00A70F98"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63BF8489" w14:textId="142A13EC" w:rsidR="00D812D8" w:rsidRPr="007D63CD" w:rsidRDefault="00B06EE0" w:rsidP="00AA3922">
      <w:pPr>
        <w:pStyle w:val="UnterzeichnendePerson"/>
        <w:contextualSpacing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D741E4" wp14:editId="5D3E34D0">
                <wp:simplePos x="0" y="0"/>
                <wp:positionH relativeFrom="margin">
                  <wp:posOffset>2704465</wp:posOffset>
                </wp:positionH>
                <wp:positionV relativeFrom="margin">
                  <wp:posOffset>8406501</wp:posOffset>
                </wp:positionV>
                <wp:extent cx="706755" cy="612140"/>
                <wp:effectExtent l="0" t="0" r="0" b="0"/>
                <wp:wrapNone/>
                <wp:docPr id="1" name="Multiplikationszeich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612140"/>
                        </a:xfrm>
                        <a:prstGeom prst="mathMultiply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F0CE9" w14:textId="62A6898F" w:rsidR="0081537C" w:rsidRDefault="0081537C" w:rsidP="00815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741E4" id="Multiplikationszeichen 1" o:spid="_x0000_s1029" style="position:absolute;left:0;text-align:left;margin-left:212.95pt;margin-top:661.95pt;width:55.65pt;height:48.2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706755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" adj="-11796480,,5400" path="m122615,201436l216875,92606,353378,210834,489880,92606r94260,108830l463333,306070,584140,410704,489880,519534,353378,401306,216875,519534,122615,410704,243422,306070,122615,201436xe" fillcolor="#001a29 [2150]" stroked="f">
                <v:fill color2="#0397ee [1942]" rotate="t" angle="180" colors="0 #011b2a;31457f #01304c;1 #0498ef" focus="100%" type="gradient"/>
                <v:stroke joinstyle="miter"/>
                <v:formulas/>
                <v:path arrowok="t" o:connecttype="custom" o:connectlocs="122615,201436;216875,92606;353378,210834;489880,92606;584140,201436;463333,306070;584140,410704;489880,519534;353378,401306;216875,519534;122615,410704;243422,306070;122615,201436" o:connectangles="0,0,0,0,0,0,0,0,0,0,0,0,0" textboxrect="0,0,706755,612140"/>
                <v:textbox>
                  <w:txbxContent>
                    <w:p w14:paraId="08AF0CE9" w14:textId="62A6898F" w:rsidR="0081537C" w:rsidRDefault="0081537C" w:rsidP="0081537C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812D8" w:rsidRPr="007D63CD" w:rsidSect="00840051">
      <w:headerReference w:type="default" r:id="rId17"/>
      <w:footerReference w:type="default" r:id="rId18"/>
      <w:pgSz w:w="11907" w:h="16840" w:code="9"/>
      <w:pgMar w:top="1985" w:right="1134" w:bottom="851" w:left="1134" w:header="578" w:footer="720" w:gutter="0"/>
      <w:pgNumType w:start="0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Myriam Baum" w:date="2021-03-22T11:30:00Z" w:initials="MB">
    <w:p w14:paraId="4BBC40C6" w14:textId="4609D8DC" w:rsidR="00E02A64" w:rsidRDefault="00E02A64">
      <w:pPr>
        <w:pStyle w:val="Kommentartext"/>
      </w:pPr>
      <w:r>
        <w:rPr>
          <w:rStyle w:val="Kommentarzeichen"/>
        </w:rPr>
        <w:annotationRef/>
      </w:r>
      <w:r>
        <w:t>Bei Weiterbildungs-Studiengängen: Hier bitte das CEC-Saar-Logo ergänzen</w:t>
      </w:r>
    </w:p>
  </w:comment>
  <w:comment w:id="2" w:author="Myriam Baum" w:date="2021-02-23T14:39:00Z" w:initials="MB">
    <w:p w14:paraId="4B59D16D" w14:textId="15072F70" w:rsidR="0081537C" w:rsidRDefault="00840051">
      <w:pPr>
        <w:pStyle w:val="Kommentartext"/>
        <w:rPr>
          <w:rStyle w:val="Kommentarzeichen"/>
        </w:rPr>
      </w:pPr>
      <w:r w:rsidRPr="00840051">
        <w:rPr>
          <w:rStyle w:val="Kommentarzeichen"/>
        </w:rPr>
        <w:t xml:space="preserve">Die vorliegende Vorlage ist exemplarisch für die Fakultät HW aufgesetzt. Bitte passen Sie entsprechend die Fakultäts-bezogenen Formulierungen </w:t>
      </w:r>
      <w:r w:rsidR="00433C0B">
        <w:rPr>
          <w:rStyle w:val="Kommentarzeichen"/>
        </w:rPr>
        <w:t>(</w:t>
      </w:r>
      <w:r w:rsidRPr="00840051">
        <w:rPr>
          <w:rStyle w:val="Kommentarzeichen"/>
        </w:rPr>
        <w:t>z.B. Name der Fakultät und Name Dekan/in) an. Streichen Sie bitte außerdem nicht benötigte Abkürzungen (bspw. bei</w:t>
      </w:r>
      <w:r w:rsidR="00A70F98">
        <w:rPr>
          <w:rStyle w:val="Kommentarzeichen"/>
        </w:rPr>
        <w:t xml:space="preserve"> Ms/</w:t>
      </w:r>
      <w:r w:rsidRPr="00840051">
        <w:rPr>
          <w:rStyle w:val="Kommentarzeichen"/>
        </w:rPr>
        <w:t xml:space="preserve">Mr) aus dem Dokument. Ergänzen Sie Titel, Vorname, Name des/r Absolventen/in sowie den akademischen Grad und die vollständige Bezeichnung des Studiengangs. Bitte ergänzen Sie die Gesamtnote außerdem um die Einordnung in eine Kategorie mit der Note in </w:t>
      </w:r>
      <w:r w:rsidR="00433C0B">
        <w:rPr>
          <w:rStyle w:val="Kommentarzeichen"/>
        </w:rPr>
        <w:t xml:space="preserve">Klammern </w:t>
      </w:r>
      <w:r w:rsidR="00DE1186">
        <w:rPr>
          <w:rStyle w:val="Kommentarzeichen"/>
        </w:rPr>
        <w:t>–</w:t>
      </w:r>
      <w:r w:rsidR="008C2F48">
        <w:rPr>
          <w:rStyle w:val="Kommentarzeichen"/>
        </w:rPr>
        <w:t xml:space="preserve"> </w:t>
      </w:r>
      <w:r w:rsidR="000512E4">
        <w:rPr>
          <w:rStyle w:val="Kommentarzeichen"/>
        </w:rPr>
        <w:t xml:space="preserve">z.B.: </w:t>
      </w:r>
      <w:r>
        <w:rPr>
          <w:rStyle w:val="Kommentarzeichen"/>
        </w:rPr>
        <w:t>sehr gut (1,3)</w:t>
      </w:r>
      <w:r w:rsidR="000512E4">
        <w:rPr>
          <w:rStyle w:val="Kommentarzeichen"/>
        </w:rPr>
        <w:t>.</w:t>
      </w:r>
    </w:p>
    <w:p w14:paraId="329D79B0" w14:textId="77777777" w:rsidR="000512E4" w:rsidRDefault="000512E4">
      <w:pPr>
        <w:pStyle w:val="Kommentartext"/>
        <w:rPr>
          <w:rStyle w:val="Kommentarzeichen"/>
        </w:rPr>
      </w:pPr>
    </w:p>
    <w:p w14:paraId="5A31C55C" w14:textId="77777777" w:rsidR="000512E4" w:rsidRDefault="000512E4" w:rsidP="000512E4">
      <w:pPr>
        <w:pStyle w:val="StandardWeb"/>
        <w:shd w:val="clear" w:color="auto" w:fill="323131"/>
        <w:spacing w:before="0" w:beforeAutospacing="0" w:after="0" w:afterAutospacing="0"/>
        <w:rPr>
          <w:rFonts w:ascii="Segoe UI" w:hAnsi="Segoe UI" w:cs="Segoe UI"/>
          <w:color w:val="FFFFFF"/>
          <w:sz w:val="21"/>
          <w:szCs w:val="21"/>
        </w:rPr>
      </w:pPr>
      <w:r>
        <w:rPr>
          <w:rFonts w:ascii="Segoe UI" w:hAnsi="Segoe UI" w:cs="Segoe UI"/>
          <w:color w:val="FFFFFF"/>
          <w:sz w:val="18"/>
          <w:szCs w:val="18"/>
        </w:rPr>
        <w:t>Diese Vorlage kann sowohl für Bachelor- als auch für Master-Abschlüsse genutzt werden.</w:t>
      </w:r>
    </w:p>
    <w:p w14:paraId="426D329D" w14:textId="77777777" w:rsidR="000512E4" w:rsidRDefault="000512E4" w:rsidP="000512E4">
      <w:pPr>
        <w:pStyle w:val="StandardWeb"/>
        <w:shd w:val="clear" w:color="auto" w:fill="323131"/>
        <w:spacing w:before="0" w:beforeAutospacing="0" w:after="0" w:afterAutospacing="0"/>
        <w:rPr>
          <w:rFonts w:ascii="Segoe UI" w:hAnsi="Segoe UI" w:cs="Segoe UI"/>
          <w:color w:val="FFFFFF"/>
          <w:sz w:val="21"/>
          <w:szCs w:val="21"/>
        </w:rPr>
      </w:pPr>
    </w:p>
    <w:p w14:paraId="723B82DB" w14:textId="77777777" w:rsidR="000512E4" w:rsidRDefault="000512E4" w:rsidP="000512E4">
      <w:pPr>
        <w:pStyle w:val="StandardWeb"/>
        <w:shd w:val="clear" w:color="auto" w:fill="323131"/>
        <w:spacing w:before="0" w:beforeAutospacing="0" w:after="0" w:afterAutospacing="0"/>
        <w:rPr>
          <w:rFonts w:ascii="Segoe UI" w:hAnsi="Segoe UI" w:cs="Segoe UI"/>
          <w:color w:val="FFFFFF"/>
          <w:sz w:val="21"/>
          <w:szCs w:val="21"/>
        </w:rPr>
      </w:pPr>
      <w:r>
        <w:rPr>
          <w:rFonts w:ascii="Segoe UI" w:hAnsi="Segoe UI" w:cs="Segoe UI"/>
          <w:color w:val="FFFFFF"/>
          <w:sz w:val="22"/>
          <w:szCs w:val="22"/>
        </w:rPr>
        <w:t>Am Ende des Dokuments ist eine mögliche Stelle für das Fakultätssiegel der verleihenden Fakultät gekennzeichnet. Bitte entfernen Sie den Platzhalter vor dem Ausdrucken.</w:t>
      </w:r>
    </w:p>
    <w:p w14:paraId="524D9E45" w14:textId="4FC423C7" w:rsidR="000512E4" w:rsidRDefault="000512E4">
      <w:pPr>
        <w:pStyle w:val="Kommentartext"/>
      </w:pPr>
    </w:p>
  </w:comment>
  <w:comment w:id="3" w:author="Myriam Baum" w:date="2021-03-22T11:31:00Z" w:initials="MB">
    <w:p w14:paraId="242C6F69" w14:textId="080903D7" w:rsidR="00ED0E45" w:rsidRDefault="00ED0E45">
      <w:pPr>
        <w:pStyle w:val="Kommentartext"/>
      </w:pPr>
      <w:r>
        <w:rPr>
          <w:rStyle w:val="Kommentarzeichen"/>
        </w:rPr>
        <w:annotationRef/>
      </w:r>
      <w:r>
        <w:t>Hier bitte die Notenbezeichnung eintragen – siehe BMRPO Art.</w:t>
      </w:r>
      <w:r w:rsidR="00C72A4D">
        <w:t xml:space="preserve"> </w:t>
      </w:r>
      <w:r>
        <w:t>24, Abs. 5</w:t>
      </w:r>
    </w:p>
  </w:comment>
  <w:comment w:id="4" w:author="Myriam Baum" w:date="2021-03-22T11:31:00Z" w:initials="MB">
    <w:p w14:paraId="365F0C37" w14:textId="602FB9D4" w:rsidR="00E02A64" w:rsidRDefault="00E02A64">
      <w:pPr>
        <w:pStyle w:val="Kommentartext"/>
      </w:pPr>
      <w:r>
        <w:rPr>
          <w:rStyle w:val="Kommentarzeichen"/>
        </w:rPr>
        <w:annotationRef/>
      </w:r>
      <w:r>
        <w:t>Datum der letzten Prüfungsleistung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BBC40C6" w15:done="0"/>
  <w15:commentEx w15:paraId="524D9E45" w15:done="0"/>
  <w15:commentEx w15:paraId="242C6F69" w15:done="0"/>
  <w15:commentEx w15:paraId="365F0C3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02FE53" w16cex:dateUtc="2021-03-22T10:30:00Z"/>
  <w16cex:commentExtensible w16cex:durableId="23DF9213" w16cex:dateUtc="2021-02-23T13:39:00Z"/>
  <w16cex:commentExtensible w16cex:durableId="2402FEA5" w16cex:dateUtc="2021-03-22T10:31:00Z"/>
  <w16cex:commentExtensible w16cex:durableId="2402FE76" w16cex:dateUtc="2021-03-22T10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BBC40C6" w16cid:durableId="2402FE53"/>
  <w16cid:commentId w16cid:paraId="524D9E45" w16cid:durableId="23DF9213"/>
  <w16cid:commentId w16cid:paraId="242C6F69" w16cid:durableId="2402FEA5"/>
  <w16cid:commentId w16cid:paraId="365F0C37" w16cid:durableId="2402FE7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13BE0" w14:textId="77777777" w:rsidR="00010C51" w:rsidRDefault="00010C51">
      <w:r>
        <w:separator/>
      </w:r>
    </w:p>
  </w:endnote>
  <w:endnote w:type="continuationSeparator" w:id="0">
    <w:p w14:paraId="3297787D" w14:textId="77777777" w:rsidR="00010C51" w:rsidRDefault="00010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329613"/>
      <w:docPartObj>
        <w:docPartGallery w:val="Page Numbers (Bottom of Page)"/>
        <w:docPartUnique/>
      </w:docPartObj>
    </w:sdtPr>
    <w:sdtEndPr/>
    <w:sdtContent>
      <w:p w14:paraId="4FD552F4" w14:textId="233633BB" w:rsidR="0082581A" w:rsidRDefault="0082581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051">
          <w:rPr>
            <w:noProof/>
          </w:rPr>
          <w:t>1</w:t>
        </w:r>
        <w:r>
          <w:fldChar w:fldCharType="end"/>
        </w:r>
      </w:p>
    </w:sdtContent>
  </w:sdt>
  <w:p w14:paraId="45DC3095" w14:textId="77777777" w:rsidR="0082581A" w:rsidRDefault="008258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29637" w14:textId="77777777" w:rsidR="00010C51" w:rsidRDefault="00010C51">
      <w:r>
        <w:separator/>
      </w:r>
    </w:p>
  </w:footnote>
  <w:footnote w:type="continuationSeparator" w:id="0">
    <w:p w14:paraId="0FD711C3" w14:textId="77777777" w:rsidR="00010C51" w:rsidRDefault="00010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DFA06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165B0F76" wp14:editId="3E6CE4EE">
          <wp:simplePos x="0" y="0"/>
          <wp:positionH relativeFrom="column">
            <wp:posOffset>5216303</wp:posOffset>
          </wp:positionH>
          <wp:positionV relativeFrom="paragraph">
            <wp:posOffset>-71755</wp:posOffset>
          </wp:positionV>
          <wp:extent cx="880745" cy="352425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dS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729747BD" wp14:editId="30A8103A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8"/>
  </w:num>
  <w:num w:numId="12">
    <w:abstractNumId w:val="9"/>
  </w:num>
  <w:num w:numId="13">
    <w:abstractNumId w:val="4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yriam Baum">
    <w15:presenceInfo w15:providerId="Windows Live" w15:userId="acfc8e81e7ba58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DA"/>
    <w:rsid w:val="000024AE"/>
    <w:rsid w:val="00004E0D"/>
    <w:rsid w:val="00010C51"/>
    <w:rsid w:val="000125BE"/>
    <w:rsid w:val="000408B8"/>
    <w:rsid w:val="00046F83"/>
    <w:rsid w:val="00050DE3"/>
    <w:rsid w:val="000512E4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1E3E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17DBB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15DA5"/>
    <w:rsid w:val="00216097"/>
    <w:rsid w:val="002215E7"/>
    <w:rsid w:val="002310C0"/>
    <w:rsid w:val="0023415D"/>
    <w:rsid w:val="00242254"/>
    <w:rsid w:val="002422BD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474B"/>
    <w:rsid w:val="004165BA"/>
    <w:rsid w:val="00422D8F"/>
    <w:rsid w:val="004237E5"/>
    <w:rsid w:val="004304F4"/>
    <w:rsid w:val="00430D6B"/>
    <w:rsid w:val="004310E1"/>
    <w:rsid w:val="00431E70"/>
    <w:rsid w:val="00433C0B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4E5119"/>
    <w:rsid w:val="00502464"/>
    <w:rsid w:val="00517F37"/>
    <w:rsid w:val="00530AE9"/>
    <w:rsid w:val="00537DF4"/>
    <w:rsid w:val="00542DC0"/>
    <w:rsid w:val="00547C89"/>
    <w:rsid w:val="00550D2C"/>
    <w:rsid w:val="00551073"/>
    <w:rsid w:val="00554659"/>
    <w:rsid w:val="00561C45"/>
    <w:rsid w:val="0056427C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C0126"/>
    <w:rsid w:val="005C012D"/>
    <w:rsid w:val="005C5ABF"/>
    <w:rsid w:val="005C62AF"/>
    <w:rsid w:val="005D3FDE"/>
    <w:rsid w:val="005D4314"/>
    <w:rsid w:val="005D58F3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5055"/>
    <w:rsid w:val="006259DE"/>
    <w:rsid w:val="00627F1A"/>
    <w:rsid w:val="00637973"/>
    <w:rsid w:val="00637BD4"/>
    <w:rsid w:val="00641605"/>
    <w:rsid w:val="00652854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D3DBE"/>
    <w:rsid w:val="006E10A8"/>
    <w:rsid w:val="006E157A"/>
    <w:rsid w:val="006F14D2"/>
    <w:rsid w:val="006F23A3"/>
    <w:rsid w:val="006F24FB"/>
    <w:rsid w:val="006F7970"/>
    <w:rsid w:val="00721359"/>
    <w:rsid w:val="007215C7"/>
    <w:rsid w:val="0072223F"/>
    <w:rsid w:val="00726094"/>
    <w:rsid w:val="00727D58"/>
    <w:rsid w:val="00730F4E"/>
    <w:rsid w:val="007324FB"/>
    <w:rsid w:val="007331D7"/>
    <w:rsid w:val="00735E20"/>
    <w:rsid w:val="00736FD4"/>
    <w:rsid w:val="00743F70"/>
    <w:rsid w:val="007454AD"/>
    <w:rsid w:val="00745DC5"/>
    <w:rsid w:val="00755886"/>
    <w:rsid w:val="0075615E"/>
    <w:rsid w:val="00761783"/>
    <w:rsid w:val="00761804"/>
    <w:rsid w:val="00765B18"/>
    <w:rsid w:val="00771E2F"/>
    <w:rsid w:val="00772689"/>
    <w:rsid w:val="00772EB2"/>
    <w:rsid w:val="00780D08"/>
    <w:rsid w:val="007861DC"/>
    <w:rsid w:val="007865D6"/>
    <w:rsid w:val="00786BC7"/>
    <w:rsid w:val="00787F10"/>
    <w:rsid w:val="007915F0"/>
    <w:rsid w:val="007959CC"/>
    <w:rsid w:val="00796380"/>
    <w:rsid w:val="007A0326"/>
    <w:rsid w:val="007A1ADA"/>
    <w:rsid w:val="007A1FAC"/>
    <w:rsid w:val="007A7DAE"/>
    <w:rsid w:val="007B5ED4"/>
    <w:rsid w:val="007C3083"/>
    <w:rsid w:val="007C385D"/>
    <w:rsid w:val="007C4F41"/>
    <w:rsid w:val="007D32F6"/>
    <w:rsid w:val="007D63CD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1537C"/>
    <w:rsid w:val="0082581A"/>
    <w:rsid w:val="00827751"/>
    <w:rsid w:val="008379CE"/>
    <w:rsid w:val="00840051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A2B32"/>
    <w:rsid w:val="008B64D1"/>
    <w:rsid w:val="008B64FF"/>
    <w:rsid w:val="008C01D6"/>
    <w:rsid w:val="008C2F48"/>
    <w:rsid w:val="008D0D3A"/>
    <w:rsid w:val="008D1A34"/>
    <w:rsid w:val="008D3706"/>
    <w:rsid w:val="008D5772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172A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5BAB"/>
    <w:rsid w:val="009F6091"/>
    <w:rsid w:val="00A0682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0F98"/>
    <w:rsid w:val="00A74B6C"/>
    <w:rsid w:val="00A77DFE"/>
    <w:rsid w:val="00A8055C"/>
    <w:rsid w:val="00A8576F"/>
    <w:rsid w:val="00A90FA2"/>
    <w:rsid w:val="00A91284"/>
    <w:rsid w:val="00A922A2"/>
    <w:rsid w:val="00A93B50"/>
    <w:rsid w:val="00AA3922"/>
    <w:rsid w:val="00AA6254"/>
    <w:rsid w:val="00AA7D2C"/>
    <w:rsid w:val="00AB10FC"/>
    <w:rsid w:val="00AB1890"/>
    <w:rsid w:val="00AB1EC2"/>
    <w:rsid w:val="00AC303F"/>
    <w:rsid w:val="00AC5058"/>
    <w:rsid w:val="00AC5610"/>
    <w:rsid w:val="00AE6731"/>
    <w:rsid w:val="00AE704C"/>
    <w:rsid w:val="00AE7A72"/>
    <w:rsid w:val="00AF2DCE"/>
    <w:rsid w:val="00AF3F4A"/>
    <w:rsid w:val="00AF67BE"/>
    <w:rsid w:val="00B032E9"/>
    <w:rsid w:val="00B06EE0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29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A4D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D3B05"/>
    <w:rsid w:val="00CF0088"/>
    <w:rsid w:val="00CF25AB"/>
    <w:rsid w:val="00CF3D1B"/>
    <w:rsid w:val="00CF7A70"/>
    <w:rsid w:val="00D07A87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579EA"/>
    <w:rsid w:val="00D71B9F"/>
    <w:rsid w:val="00D72590"/>
    <w:rsid w:val="00D812D8"/>
    <w:rsid w:val="00D83BA0"/>
    <w:rsid w:val="00D91A44"/>
    <w:rsid w:val="00D929E6"/>
    <w:rsid w:val="00D9666D"/>
    <w:rsid w:val="00D97009"/>
    <w:rsid w:val="00D97EA4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1186"/>
    <w:rsid w:val="00DE200B"/>
    <w:rsid w:val="00DE2481"/>
    <w:rsid w:val="00DF0E03"/>
    <w:rsid w:val="00DF3431"/>
    <w:rsid w:val="00DF362D"/>
    <w:rsid w:val="00DF5C23"/>
    <w:rsid w:val="00E0090E"/>
    <w:rsid w:val="00E02A64"/>
    <w:rsid w:val="00E03223"/>
    <w:rsid w:val="00E11C0E"/>
    <w:rsid w:val="00E121C8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4E82"/>
    <w:rsid w:val="00EB6382"/>
    <w:rsid w:val="00EC1090"/>
    <w:rsid w:val="00EC179C"/>
    <w:rsid w:val="00EC200F"/>
    <w:rsid w:val="00ED0E45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5E32"/>
    <w:rsid w:val="00F67F47"/>
    <w:rsid w:val="00F70CED"/>
    <w:rsid w:val="00F732D8"/>
    <w:rsid w:val="00F7777D"/>
    <w:rsid w:val="00F86B01"/>
    <w:rsid w:val="00F91C01"/>
    <w:rsid w:val="00F92E41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4B88BB"/>
  <w15:docId w15:val="{A6EEA218-7CB1-472D-882F-3998F6F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8B64FF"/>
    <w:pPr>
      <w:spacing w:before="8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RKUNDE-Bezeichnung">
    <w:name w:val="URKUNDE-Bezeichnung"/>
    <w:basedOn w:val="Standard"/>
    <w:link w:val="URKUNDE-BezeichnungZchn"/>
    <w:qFormat/>
    <w:rsid w:val="008B64FF"/>
    <w:pPr>
      <w:jc w:val="center"/>
    </w:pPr>
    <w:rPr>
      <w:color w:val="FFFFFF" w:themeColor="background1"/>
      <w:spacing w:val="20"/>
      <w:sz w:val="48"/>
      <w:szCs w:val="48"/>
    </w:rPr>
  </w:style>
  <w:style w:type="paragraph" w:customStyle="1" w:styleId="EinfAbs">
    <w:name w:val="[Einf. Abs.]"/>
    <w:basedOn w:val="Standard"/>
    <w:uiPriority w:val="99"/>
    <w:rsid w:val="00B032E9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  <w:style w:type="character" w:customStyle="1" w:styleId="URKUNDE-BezeichnungZchn">
    <w:name w:val="URKUNDE-Bezeichnung Zchn"/>
    <w:basedOn w:val="Absatz-Standardschriftart"/>
    <w:link w:val="URKUNDE-Bezeichnung"/>
    <w:rsid w:val="008B64FF"/>
    <w:rPr>
      <w:rFonts w:ascii="Segoe UI" w:hAnsi="Segoe UI"/>
      <w:color w:val="FFFFFF" w:themeColor="background1"/>
      <w:spacing w:val="20"/>
      <w:sz w:val="48"/>
      <w:szCs w:val="48"/>
      <w:lang w:val="de-DE" w:eastAsia="de-DE"/>
    </w:rPr>
  </w:style>
  <w:style w:type="paragraph" w:customStyle="1" w:styleId="Urkundentextallgemein">
    <w:name w:val="Urkundentext allgemein"/>
    <w:basedOn w:val="Standard"/>
    <w:link w:val="UrkundentextallgemeinZchn"/>
    <w:qFormat/>
    <w:rsid w:val="0041474B"/>
    <w:pPr>
      <w:ind w:left="1560" w:right="1417"/>
    </w:pPr>
  </w:style>
  <w:style w:type="paragraph" w:customStyle="1" w:styleId="UrkundentextHervorhebungenfett">
    <w:name w:val="Urkundentext Hervorhebungen fett"/>
    <w:basedOn w:val="Urkundentextallgemein"/>
    <w:link w:val="UrkundentextHervorhebungenfettZchn"/>
    <w:qFormat/>
    <w:rsid w:val="0041474B"/>
    <w:rPr>
      <w:b/>
      <w:color w:val="1F497D" w:themeColor="text2"/>
    </w:rPr>
  </w:style>
  <w:style w:type="character" w:customStyle="1" w:styleId="UrkundentextallgemeinZchn">
    <w:name w:val="Urkundentext allgemein Zchn"/>
    <w:basedOn w:val="Absatz-Standardschriftart"/>
    <w:link w:val="Urkundentextallgemein"/>
    <w:rsid w:val="0041474B"/>
    <w:rPr>
      <w:rFonts w:ascii="Segoe UI" w:hAnsi="Segoe UI"/>
      <w:sz w:val="22"/>
      <w:lang w:val="de-DE" w:eastAsia="de-DE"/>
    </w:rPr>
  </w:style>
  <w:style w:type="paragraph" w:customStyle="1" w:styleId="Urkunde-Anlass">
    <w:name w:val="Urkunde-Anlass"/>
    <w:basedOn w:val="Urkundentextallgemein"/>
    <w:link w:val="Urkunde-AnlassZchn"/>
    <w:qFormat/>
    <w:rsid w:val="0041474B"/>
    <w:rPr>
      <w:caps/>
      <w:color w:val="1F497D" w:themeColor="text2"/>
      <w:spacing w:val="20"/>
      <w:sz w:val="32"/>
    </w:rPr>
  </w:style>
  <w:style w:type="character" w:customStyle="1" w:styleId="UrkundentextHervorhebungenfettZchn">
    <w:name w:val="Urkundentext Hervorhebungen fett Zchn"/>
    <w:basedOn w:val="UrkundentextallgemeinZchn"/>
    <w:link w:val="UrkundentextHervorhebungenfett"/>
    <w:rsid w:val="0041474B"/>
    <w:rPr>
      <w:rFonts w:ascii="Segoe UI" w:hAnsi="Segoe UI"/>
      <w:b/>
      <w:color w:val="1F497D" w:themeColor="text2"/>
      <w:sz w:val="22"/>
      <w:lang w:val="de-DE" w:eastAsia="de-DE"/>
    </w:rPr>
  </w:style>
  <w:style w:type="paragraph" w:customStyle="1" w:styleId="UnterzeichnendePerson">
    <w:name w:val="Unterzeichnende Person"/>
    <w:basedOn w:val="Urkundentextallgemein"/>
    <w:link w:val="UnterzeichnendePersonZchn"/>
    <w:qFormat/>
    <w:rsid w:val="0041474B"/>
    <w:pPr>
      <w:spacing w:line="240" w:lineRule="auto"/>
      <w:ind w:left="1559" w:right="1418"/>
    </w:pPr>
    <w:rPr>
      <w:sz w:val="16"/>
    </w:rPr>
  </w:style>
  <w:style w:type="character" w:customStyle="1" w:styleId="Urkunde-AnlassZchn">
    <w:name w:val="Urkunde-Anlass Zchn"/>
    <w:basedOn w:val="UrkundentextallgemeinZchn"/>
    <w:link w:val="Urkunde-Anlass"/>
    <w:rsid w:val="0041474B"/>
    <w:rPr>
      <w:rFonts w:ascii="Segoe UI" w:hAnsi="Segoe UI"/>
      <w:caps/>
      <w:color w:val="1F497D" w:themeColor="text2"/>
      <w:spacing w:val="20"/>
      <w:sz w:val="32"/>
      <w:lang w:val="de-DE" w:eastAsia="de-DE"/>
    </w:rPr>
  </w:style>
  <w:style w:type="character" w:customStyle="1" w:styleId="UnterzeichnendePersonZchn">
    <w:name w:val="Unterzeichnende Person Zchn"/>
    <w:basedOn w:val="UrkundentextallgemeinZchn"/>
    <w:link w:val="UnterzeichnendePerson"/>
    <w:rsid w:val="0041474B"/>
    <w:rPr>
      <w:rFonts w:ascii="Segoe UI" w:hAnsi="Segoe UI"/>
      <w:sz w:val="16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0512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KWT_WuT\4-Marketing-Design\Design\WuT%20Grafikdesign-Agentur\UdS%20Marketing\2021-02-Urkunden\Arbeitsdateien\2020-UdS-Dokument-Vorlage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B0F772-C251-433F-91FC-B1341E603E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2020-UdS-Dokument-Vorlage.dotx</Template>
  <TotalTime>0</TotalTime>
  <Pages>1</Pages>
  <Words>73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533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Christine Tophoven</dc:creator>
  <cp:keywords/>
  <dc:description/>
  <cp:lastModifiedBy>Dorothea Klein</cp:lastModifiedBy>
  <cp:revision>21</cp:revision>
  <cp:lastPrinted>2019-11-04T08:42:00Z</cp:lastPrinted>
  <dcterms:created xsi:type="dcterms:W3CDTF">2021-03-03T08:33:00Z</dcterms:created>
  <dcterms:modified xsi:type="dcterms:W3CDTF">2021-04-15T10:15:00Z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