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23933134" w:displacedByCustomXml="next"/>
    <w:sdt>
      <w:sdtPr>
        <w:rPr>
          <w:color w:val="004877"/>
          <w:sz w:val="26"/>
        </w:rPr>
        <w:id w:val="-90165407"/>
        <w:docPartObj>
          <w:docPartGallery w:val="Cover Pages"/>
          <w:docPartUnique/>
        </w:docPartObj>
      </w:sdtPr>
      <w:sdtEndPr>
        <w:rPr>
          <w:color w:val="auto"/>
          <w:sz w:val="22"/>
        </w:rPr>
      </w:sdtEndPr>
      <w:sdtContent>
        <w:p w14:paraId="1E0F3F3F" w14:textId="77777777" w:rsidR="003B676F" w:rsidRDefault="002C6184" w:rsidP="006A447A"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B96663B" wp14:editId="23DCA340">
                <wp:simplePos x="0" y="0"/>
                <wp:positionH relativeFrom="column">
                  <wp:posOffset>4537709</wp:posOffset>
                </wp:positionH>
                <wp:positionV relativeFrom="page">
                  <wp:posOffset>733425</wp:posOffset>
                </wp:positionV>
                <wp:extent cx="1588059" cy="636205"/>
                <wp:effectExtent l="0" t="0" r="0" b="0"/>
                <wp:wrapNone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afik 28"/>
                        <pic:cNvPicPr/>
                      </pic:nvPicPr>
                      <pic:blipFill rotWithShape="1">
                        <a:blip r:embed="rId11"/>
                        <a:srcRect l="82" r="82"/>
                        <a:stretch/>
                      </pic:blipFill>
                      <pic:spPr>
                        <a:xfrm>
                          <a:off x="0" y="0"/>
                          <a:ext cx="1634277" cy="654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9FA0484" w14:textId="77777777" w:rsidR="002C6184" w:rsidRPr="002C6184" w:rsidRDefault="002C6184" w:rsidP="006A447A"/>
        <w:p w14:paraId="178C1160" w14:textId="77777777" w:rsidR="003B676F" w:rsidRPr="002C6184" w:rsidRDefault="002C6184" w:rsidP="00752337">
          <w:pPr>
            <w:pStyle w:val="URKUNDE-Bezeichnung"/>
            <w:ind w:left="1560"/>
          </w:pPr>
          <w:r w:rsidRPr="002C6184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26FA278" wp14:editId="6FB8B5B9">
                <wp:simplePos x="0" y="0"/>
                <wp:positionH relativeFrom="column">
                  <wp:posOffset>-244475</wp:posOffset>
                </wp:positionH>
                <wp:positionV relativeFrom="page">
                  <wp:posOffset>2527935</wp:posOffset>
                </wp:positionV>
                <wp:extent cx="6570980" cy="55245"/>
                <wp:effectExtent l="0" t="0" r="1270" b="1905"/>
                <wp:wrapNone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2019-10-FactSheet-Header-Bild-1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980" cy="55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6184">
            <w:t>URKUNDE</w:t>
          </w:r>
        </w:p>
        <w:p w14:paraId="7383460C" w14:textId="77777777" w:rsidR="00B032E9" w:rsidRDefault="003B676F" w:rsidP="00B032E9">
          <w:pPr>
            <w:ind w:left="1560"/>
          </w:pPr>
          <w:r w:rsidRPr="00583EB1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1C207C23" wp14:editId="2546FCFE">
                    <wp:simplePos x="0" y="0"/>
                    <wp:positionH relativeFrom="column">
                      <wp:posOffset>-3046095</wp:posOffset>
                    </wp:positionH>
                    <wp:positionV relativeFrom="paragraph">
                      <wp:posOffset>5312410</wp:posOffset>
                    </wp:positionV>
                    <wp:extent cx="1982470" cy="723900"/>
                    <wp:effectExtent l="0" t="0" r="0" b="0"/>
                    <wp:wrapNone/>
                    <wp:docPr id="1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247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07F1F" w14:textId="77777777" w:rsidR="003B676F" w:rsidRPr="00477A2B" w:rsidRDefault="003B676F" w:rsidP="00884E5D">
                                <w:pPr>
                                  <w:spacing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477A2B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Leibniz-Preisträger</w:t>
                                </w:r>
                              </w:p>
                              <w:p w14:paraId="1069857B" w14:textId="77777777" w:rsidR="003B676F" w:rsidRPr="00477A2B" w:rsidRDefault="003B676F" w:rsidP="00477A2B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 w:rsidRPr="00477A2B"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t>9</w:t>
                                </w:r>
                              </w:p>
                              <w:p w14:paraId="3B328285" w14:textId="77777777" w:rsidR="003B676F" w:rsidRPr="00E244B0" w:rsidRDefault="003B676F" w:rsidP="00A21A2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207C23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-239.85pt;margin-top:418.3pt;width:156.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" filled="f" stroked="f">
                    <v:textbox>
                      <w:txbxContent>
                        <w:p w14:paraId="26907F1F" w14:textId="77777777" w:rsidR="003B676F" w:rsidRPr="00477A2B" w:rsidRDefault="003B676F" w:rsidP="00884E5D">
                          <w:pPr>
                            <w:spacing w:line="240" w:lineRule="auto"/>
                            <w:jc w:val="center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477A2B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Leibniz-Preisträger</w:t>
                          </w:r>
                        </w:p>
                        <w:p w14:paraId="1069857B" w14:textId="77777777" w:rsidR="003B676F" w:rsidRPr="00477A2B" w:rsidRDefault="003B676F" w:rsidP="00477A2B">
                          <w:pPr>
                            <w:spacing w:line="240" w:lineRule="auto"/>
                            <w:jc w:val="center"/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 w:rsidRPr="00477A2B"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  <w:t>9</w:t>
                          </w:r>
                        </w:p>
                        <w:p w14:paraId="3B328285" w14:textId="77777777" w:rsidR="003B676F" w:rsidRPr="00E244B0" w:rsidRDefault="003B676F" w:rsidP="00A21A25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bookmarkEnd w:id="0"/>
    <w:p w14:paraId="0E2320B7" w14:textId="77777777" w:rsidR="002C6184" w:rsidRDefault="002C6184" w:rsidP="0041474B">
      <w:pPr>
        <w:pStyle w:val="Urkundentextallgemein"/>
      </w:pPr>
    </w:p>
    <w:p w14:paraId="74AAC4C0" w14:textId="77777777" w:rsidR="00EB4E82" w:rsidRDefault="00B032E9" w:rsidP="0041474B">
      <w:pPr>
        <w:pStyle w:val="Urkundentextallgemein"/>
      </w:pPr>
      <w:r>
        <w:t>Hiermit ernennen wir</w:t>
      </w:r>
    </w:p>
    <w:p w14:paraId="564AE366" w14:textId="5FCA1125" w:rsidR="00B032E9" w:rsidRDefault="00B032E9" w:rsidP="0041474B">
      <w:pPr>
        <w:pStyle w:val="UrkundentextHervorhebungenfett"/>
      </w:pPr>
      <w:r>
        <w:t>Titel Vorname Name</w:t>
      </w:r>
    </w:p>
    <w:p w14:paraId="12029E64" w14:textId="77777777" w:rsidR="00B032E9" w:rsidRDefault="00B032E9" w:rsidP="0041474B">
      <w:pPr>
        <w:pStyle w:val="Urkundentextallgemein"/>
      </w:pPr>
    </w:p>
    <w:p w14:paraId="0983301B" w14:textId="77777777" w:rsidR="00B032E9" w:rsidRDefault="00B032E9" w:rsidP="0041474B">
      <w:pPr>
        <w:pStyle w:val="Urkundentextallgemein"/>
      </w:pPr>
      <w:r>
        <w:t>zum</w:t>
      </w:r>
    </w:p>
    <w:p w14:paraId="08D9441E" w14:textId="77777777" w:rsidR="00B032E9" w:rsidRDefault="00B032E9" w:rsidP="0041474B">
      <w:pPr>
        <w:pStyle w:val="Urkundentextallgemein"/>
      </w:pPr>
    </w:p>
    <w:p w14:paraId="1216F13E" w14:textId="77777777" w:rsidR="00B032E9" w:rsidRDefault="0041474B" w:rsidP="0041474B">
      <w:pPr>
        <w:pStyle w:val="Urkunde-Anlass"/>
      </w:pPr>
      <w:r>
        <w:t>BLINDTEXT DER</w:t>
      </w:r>
      <w:r>
        <w:br/>
        <w:t>UNIVERSITÄT DES SAARLANDES</w:t>
      </w:r>
    </w:p>
    <w:p w14:paraId="15318FCC" w14:textId="77777777" w:rsidR="00B032E9" w:rsidRDefault="00B032E9" w:rsidP="0041474B">
      <w:pPr>
        <w:pStyle w:val="Urkundentextallgemein"/>
      </w:pPr>
    </w:p>
    <w:p w14:paraId="29664866" w14:textId="77777777" w:rsidR="00B032E9" w:rsidRDefault="00B032E9" w:rsidP="0041474B">
      <w:pPr>
        <w:pStyle w:val="Urkundentextallgemein"/>
      </w:pPr>
      <w:r>
        <w:t>Weit hinten, hinter den Wortbergen, fern der Länder Vokalien und Konsonantien leben die Blindtexte. Abgeschieden wohnen sie in Buchstabhausen an der Küste des Semantik, eines großen Sprachozeans</w:t>
      </w:r>
      <w:r w:rsidR="0041474B">
        <w:t xml:space="preserve"> der Univeristät des Saarlandes.</w:t>
      </w:r>
    </w:p>
    <w:p w14:paraId="53F428E0" w14:textId="77777777" w:rsidR="0041474B" w:rsidRDefault="0041474B" w:rsidP="0041474B">
      <w:pPr>
        <w:pStyle w:val="Urkundentextallgemein"/>
      </w:pPr>
    </w:p>
    <w:p w14:paraId="58D0FF93" w14:textId="77777777" w:rsidR="0041474B" w:rsidRDefault="0041474B" w:rsidP="0041474B">
      <w:pPr>
        <w:pStyle w:val="Urkundentextallgemein"/>
      </w:pPr>
    </w:p>
    <w:p w14:paraId="64E9A150" w14:textId="77777777" w:rsidR="0041474B" w:rsidRDefault="0041474B" w:rsidP="0041474B">
      <w:pPr>
        <w:pStyle w:val="Urkundentextallgemein"/>
      </w:pPr>
    </w:p>
    <w:p w14:paraId="71DE5E04" w14:textId="77777777" w:rsidR="00B032E9" w:rsidRDefault="00B032E9" w:rsidP="0041474B">
      <w:pPr>
        <w:pStyle w:val="Urkundentextallgemein"/>
      </w:pPr>
      <w:r>
        <w:t>Saarbrücken, den 00.00.0000</w:t>
      </w:r>
    </w:p>
    <w:p w14:paraId="7AC9A521" w14:textId="77777777" w:rsidR="0041474B" w:rsidRDefault="0041474B" w:rsidP="0041474B">
      <w:pPr>
        <w:pStyle w:val="Urkundentextallgemein"/>
      </w:pPr>
    </w:p>
    <w:p w14:paraId="24D0CF90" w14:textId="77777777" w:rsidR="0041474B" w:rsidRDefault="0041474B" w:rsidP="0041474B">
      <w:pPr>
        <w:pStyle w:val="Urkundentextallgemein"/>
      </w:pPr>
    </w:p>
    <w:p w14:paraId="79B7826D" w14:textId="77777777" w:rsidR="0041474B" w:rsidRDefault="0041474B" w:rsidP="0041474B">
      <w:pPr>
        <w:pStyle w:val="Urkundentextallgemein"/>
      </w:pPr>
    </w:p>
    <w:p w14:paraId="10139BDE" w14:textId="77777777" w:rsidR="00B032E9" w:rsidRDefault="00B032E9" w:rsidP="0041474B">
      <w:pPr>
        <w:pStyle w:val="UnterzeichnendePerson"/>
      </w:pPr>
      <w:r>
        <w:t>Der Präsident</w:t>
      </w:r>
      <w:r w:rsidR="0041474B">
        <w:t xml:space="preserve"> d</w:t>
      </w:r>
      <w:r>
        <w:t>er Universität des Saarlandes</w:t>
      </w:r>
    </w:p>
    <w:p w14:paraId="5B4F4852" w14:textId="77777777" w:rsidR="00D812D8" w:rsidRPr="0039597B" w:rsidRDefault="0041474B" w:rsidP="0041474B">
      <w:pPr>
        <w:pStyle w:val="UnterzeichnendePerson"/>
      </w:pPr>
      <w:r>
        <w:t>Univ.-Prof. Dr. Manfred Schmitt</w:t>
      </w:r>
    </w:p>
    <w:sectPr w:rsidR="00D812D8" w:rsidRPr="0039597B" w:rsidSect="003B676F">
      <w:headerReference w:type="default" r:id="rId13"/>
      <w:footerReference w:type="default" r:id="rId14"/>
      <w:pgSz w:w="11907" w:h="16840" w:code="9"/>
      <w:pgMar w:top="1985" w:right="1134" w:bottom="1134" w:left="1134" w:header="578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7860D" w14:textId="77777777" w:rsidR="00AE42E6" w:rsidRDefault="00AE42E6">
      <w:r>
        <w:separator/>
      </w:r>
    </w:p>
    <w:p w14:paraId="47CE7E02" w14:textId="77777777" w:rsidR="00AE42E6" w:rsidRDefault="00AE42E6"/>
  </w:endnote>
  <w:endnote w:type="continuationSeparator" w:id="0">
    <w:p w14:paraId="39861EE8" w14:textId="77777777" w:rsidR="00AE42E6" w:rsidRDefault="00AE42E6">
      <w:r>
        <w:continuationSeparator/>
      </w:r>
    </w:p>
    <w:p w14:paraId="695C89BD" w14:textId="77777777" w:rsidR="00AE42E6" w:rsidRDefault="00AE42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329613"/>
      <w:docPartObj>
        <w:docPartGallery w:val="Page Numbers (Bottom of Page)"/>
        <w:docPartUnique/>
      </w:docPartObj>
    </w:sdtPr>
    <w:sdtEndPr/>
    <w:sdtContent>
      <w:p w14:paraId="514F183A" w14:textId="77777777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74B">
          <w:rPr>
            <w:noProof/>
          </w:rPr>
          <w:t>1</w:t>
        </w:r>
        <w:r>
          <w:fldChar w:fldCharType="end"/>
        </w:r>
      </w:p>
    </w:sdtContent>
  </w:sdt>
  <w:p w14:paraId="62614455" w14:textId="77777777" w:rsidR="0082581A" w:rsidRDefault="0082581A">
    <w:pPr>
      <w:pStyle w:val="Fuzeile"/>
    </w:pPr>
  </w:p>
  <w:p w14:paraId="488753DC" w14:textId="77777777" w:rsidR="006E5D1C" w:rsidRDefault="006E5D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7BC23" w14:textId="77777777" w:rsidR="00AE42E6" w:rsidRDefault="00AE42E6">
      <w:r>
        <w:separator/>
      </w:r>
    </w:p>
    <w:p w14:paraId="491960E2" w14:textId="77777777" w:rsidR="00AE42E6" w:rsidRDefault="00AE42E6"/>
  </w:footnote>
  <w:footnote w:type="continuationSeparator" w:id="0">
    <w:p w14:paraId="2A7911BA" w14:textId="77777777" w:rsidR="00AE42E6" w:rsidRDefault="00AE42E6">
      <w:r>
        <w:continuationSeparator/>
      </w:r>
    </w:p>
    <w:p w14:paraId="01A9C871" w14:textId="77777777" w:rsidR="00AE42E6" w:rsidRDefault="00AE42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4C330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3B37A9EF" wp14:editId="617EF9EF">
          <wp:simplePos x="0" y="0"/>
          <wp:positionH relativeFrom="column">
            <wp:posOffset>5216303</wp:posOffset>
          </wp:positionH>
          <wp:positionV relativeFrom="paragraph">
            <wp:posOffset>-71755</wp:posOffset>
          </wp:positionV>
          <wp:extent cx="880745" cy="352425"/>
          <wp:effectExtent l="0" t="0" r="0" b="952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dS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5F4723EF" wp14:editId="473A670F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  <w:p w14:paraId="0630FBE8" w14:textId="77777777" w:rsidR="006E5D1C" w:rsidRDefault="006E5D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8"/>
  </w:num>
  <w:num w:numId="12">
    <w:abstractNumId w:val="9"/>
  </w:num>
  <w:num w:numId="13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DA"/>
    <w:rsid w:val="000024AE"/>
    <w:rsid w:val="00004E0D"/>
    <w:rsid w:val="000125BE"/>
    <w:rsid w:val="000408B8"/>
    <w:rsid w:val="00046F83"/>
    <w:rsid w:val="00047A48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15DA5"/>
    <w:rsid w:val="00216097"/>
    <w:rsid w:val="002215E7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C6184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41729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474B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427C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E5D1C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4AD6"/>
    <w:rsid w:val="00736FD4"/>
    <w:rsid w:val="00743F70"/>
    <w:rsid w:val="00745DC5"/>
    <w:rsid w:val="00752337"/>
    <w:rsid w:val="00755886"/>
    <w:rsid w:val="0075615E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ADA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B64FF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0682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42E6"/>
    <w:rsid w:val="00AE6731"/>
    <w:rsid w:val="00AE7A72"/>
    <w:rsid w:val="00AF2DCE"/>
    <w:rsid w:val="00AF3F4A"/>
    <w:rsid w:val="00AF67BE"/>
    <w:rsid w:val="00B032E9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1E36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29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4E82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4648D0"/>
  <w15:docId w15:val="{A6EEA218-7CB1-472D-882F-3998F6F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8B64FF"/>
    <w:pPr>
      <w:spacing w:before="8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RKUNDE-Bezeichnung">
    <w:name w:val="URKUNDE-Bezeichnung"/>
    <w:basedOn w:val="Standard"/>
    <w:link w:val="URKUNDE-BezeichnungZchn"/>
    <w:qFormat/>
    <w:rsid w:val="002C6184"/>
    <w:rPr>
      <w:color w:val="1F497D" w:themeColor="text2"/>
      <w:spacing w:val="20"/>
      <w:sz w:val="48"/>
      <w:szCs w:val="48"/>
    </w:rPr>
  </w:style>
  <w:style w:type="paragraph" w:customStyle="1" w:styleId="EinfAbs">
    <w:name w:val="[Einf. Abs.]"/>
    <w:basedOn w:val="Standard"/>
    <w:uiPriority w:val="99"/>
    <w:rsid w:val="00B032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  <w:style w:type="character" w:customStyle="1" w:styleId="URKUNDE-BezeichnungZchn">
    <w:name w:val="URKUNDE-Bezeichnung Zchn"/>
    <w:basedOn w:val="Absatz-Standardschriftart"/>
    <w:link w:val="URKUNDE-Bezeichnung"/>
    <w:rsid w:val="002C6184"/>
    <w:rPr>
      <w:rFonts w:ascii="Segoe UI" w:hAnsi="Segoe UI"/>
      <w:color w:val="1F497D" w:themeColor="text2"/>
      <w:spacing w:val="20"/>
      <w:sz w:val="48"/>
      <w:szCs w:val="48"/>
      <w:lang w:val="de-DE" w:eastAsia="de-DE"/>
    </w:rPr>
  </w:style>
  <w:style w:type="paragraph" w:customStyle="1" w:styleId="Urkundentextallgemein">
    <w:name w:val="Urkundentext allgemein"/>
    <w:basedOn w:val="Standard"/>
    <w:link w:val="UrkundentextallgemeinZchn"/>
    <w:qFormat/>
    <w:rsid w:val="0041474B"/>
    <w:pPr>
      <w:ind w:left="1560" w:right="1417"/>
    </w:pPr>
  </w:style>
  <w:style w:type="paragraph" w:customStyle="1" w:styleId="UrkundentextHervorhebungenfett">
    <w:name w:val="Urkundentext Hervorhebungen fett"/>
    <w:basedOn w:val="Urkundentextallgemein"/>
    <w:link w:val="UrkundentextHervorhebungenfettZchn"/>
    <w:qFormat/>
    <w:rsid w:val="0041474B"/>
    <w:rPr>
      <w:b/>
      <w:color w:val="1F497D" w:themeColor="text2"/>
    </w:rPr>
  </w:style>
  <w:style w:type="character" w:customStyle="1" w:styleId="UrkundentextallgemeinZchn">
    <w:name w:val="Urkundentext allgemein Zchn"/>
    <w:basedOn w:val="Absatz-Standardschriftart"/>
    <w:link w:val="Urkundentextallgemein"/>
    <w:rsid w:val="0041474B"/>
    <w:rPr>
      <w:rFonts w:ascii="Segoe UI" w:hAnsi="Segoe UI"/>
      <w:sz w:val="22"/>
      <w:lang w:val="de-DE" w:eastAsia="de-DE"/>
    </w:rPr>
  </w:style>
  <w:style w:type="paragraph" w:customStyle="1" w:styleId="Urkunde-Anlass">
    <w:name w:val="Urkunde-Anlass"/>
    <w:basedOn w:val="Urkundentextallgemein"/>
    <w:link w:val="Urkunde-AnlassZchn"/>
    <w:qFormat/>
    <w:rsid w:val="0041474B"/>
    <w:rPr>
      <w:caps/>
      <w:color w:val="1F497D" w:themeColor="text2"/>
      <w:spacing w:val="20"/>
      <w:sz w:val="32"/>
    </w:rPr>
  </w:style>
  <w:style w:type="character" w:customStyle="1" w:styleId="UrkundentextHervorhebungenfettZchn">
    <w:name w:val="Urkundentext Hervorhebungen fett Zchn"/>
    <w:basedOn w:val="UrkundentextallgemeinZchn"/>
    <w:link w:val="UrkundentextHervorhebungenfett"/>
    <w:rsid w:val="0041474B"/>
    <w:rPr>
      <w:rFonts w:ascii="Segoe UI" w:hAnsi="Segoe UI"/>
      <w:b/>
      <w:color w:val="1F497D" w:themeColor="text2"/>
      <w:sz w:val="22"/>
      <w:lang w:val="de-DE" w:eastAsia="de-DE"/>
    </w:rPr>
  </w:style>
  <w:style w:type="paragraph" w:customStyle="1" w:styleId="UnterzeichnendePerson">
    <w:name w:val="Unterzeichnende Person"/>
    <w:basedOn w:val="Urkundentextallgemein"/>
    <w:link w:val="UnterzeichnendePersonZchn"/>
    <w:qFormat/>
    <w:rsid w:val="0041474B"/>
    <w:pPr>
      <w:spacing w:line="240" w:lineRule="auto"/>
      <w:ind w:left="1559" w:right="1418"/>
    </w:pPr>
    <w:rPr>
      <w:sz w:val="16"/>
    </w:rPr>
  </w:style>
  <w:style w:type="character" w:customStyle="1" w:styleId="Urkunde-AnlassZchn">
    <w:name w:val="Urkunde-Anlass Zchn"/>
    <w:basedOn w:val="UrkundentextallgemeinZchn"/>
    <w:link w:val="Urkunde-Anlass"/>
    <w:rsid w:val="0041474B"/>
    <w:rPr>
      <w:rFonts w:ascii="Segoe UI" w:hAnsi="Segoe UI"/>
      <w:caps/>
      <w:color w:val="1F497D" w:themeColor="text2"/>
      <w:spacing w:val="20"/>
      <w:sz w:val="32"/>
      <w:lang w:val="de-DE" w:eastAsia="de-DE"/>
    </w:rPr>
  </w:style>
  <w:style w:type="character" w:customStyle="1" w:styleId="UnterzeichnendePersonZchn">
    <w:name w:val="Unterzeichnende Person Zchn"/>
    <w:basedOn w:val="UrkundentextallgemeinZchn"/>
    <w:link w:val="UnterzeichnendePerson"/>
    <w:rsid w:val="0041474B"/>
    <w:rPr>
      <w:rFonts w:ascii="Segoe UI" w:hAnsi="Segoe UI"/>
      <w:sz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KWT_WuT\4-Marketing-Design\Design\WuT%20Grafikdesign-Agentur\UdS%20Marketing\2021-02-Urkunden\Arbeitsdateien\2020-UdS-Dokument-Vorlage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256003-273C-4999-8222-D83772F457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2020-UdS-Dokument-Vorlage.dotx</Template>
  <TotalTime>0</TotalTime>
  <Pages>1</Pages>
  <Words>60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442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Christine Tophoven</dc:creator>
  <cp:keywords/>
  <dc:description/>
  <cp:lastModifiedBy>Dorothea Klein</cp:lastModifiedBy>
  <cp:revision>6</cp:revision>
  <cp:lastPrinted>2019-11-04T08:42:00Z</cp:lastPrinted>
  <dcterms:created xsi:type="dcterms:W3CDTF">2021-02-16T12:19:00Z</dcterms:created>
  <dcterms:modified xsi:type="dcterms:W3CDTF">2021-02-17T11:05:00Z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