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DEE8D" w14:textId="77777777" w:rsidR="005B2DEF" w:rsidRPr="00D075A4" w:rsidRDefault="005B2DEF" w:rsidP="004826F3">
      <w:pPr>
        <w:pStyle w:val="berschrift1"/>
        <w:numPr>
          <w:ilvl w:val="0"/>
          <w:numId w:val="0"/>
        </w:numPr>
        <w:spacing w:before="99" w:line="316" w:lineRule="auto"/>
        <w:ind w:right="45"/>
        <w:jc w:val="center"/>
        <w:rPr>
          <w:rFonts w:cs="Segoe UI"/>
        </w:rPr>
      </w:pPr>
      <w:bookmarkStart w:id="0" w:name="Antrag_an_den"/>
      <w:bookmarkEnd w:id="0"/>
      <w:r w:rsidRPr="00D075A4">
        <w:rPr>
          <w:rFonts w:cs="Segoe UI"/>
          <w:color w:val="1F487C"/>
        </w:rPr>
        <w:t>Antrag an den</w:t>
      </w:r>
      <w:bookmarkStart w:id="1" w:name="Forschungsausschuss_der_Universität_des_"/>
      <w:bookmarkEnd w:id="1"/>
      <w:r w:rsidRPr="00D075A4">
        <w:rPr>
          <w:rFonts w:cs="Segoe UI"/>
          <w:color w:val="1F487C"/>
        </w:rPr>
        <w:t xml:space="preserve"> Forschungsausschuss der Universität</w:t>
      </w:r>
      <w:r>
        <w:rPr>
          <w:color w:val="1F487C"/>
        </w:rPr>
        <w:t xml:space="preserve"> </w:t>
      </w:r>
      <w:r w:rsidRPr="00D075A4">
        <w:rPr>
          <w:rFonts w:cs="Segoe UI"/>
          <w:color w:val="1F487C"/>
        </w:rPr>
        <w:t>des Saarlandes</w:t>
      </w:r>
    </w:p>
    <w:p w14:paraId="49D587D7" w14:textId="77777777" w:rsidR="005B2DEF" w:rsidRPr="00D075A4" w:rsidRDefault="005B2DEF" w:rsidP="003156AC">
      <w:pPr>
        <w:spacing w:before="2" w:line="316" w:lineRule="auto"/>
        <w:ind w:right="1235"/>
        <w:jc w:val="center"/>
        <w:rPr>
          <w:color w:val="1F487C"/>
          <w:sz w:val="28"/>
        </w:rPr>
      </w:pPr>
      <w:bookmarkStart w:id="2" w:name="im_Programm_Anschubfinanzierung_von_Fors"/>
      <w:bookmarkStart w:id="3" w:name="im_HH-Jahr_2026/2027"/>
      <w:bookmarkEnd w:id="2"/>
      <w:bookmarkEnd w:id="3"/>
    </w:p>
    <w:p w14:paraId="1FC91D2C" w14:textId="08C4E7FD" w:rsidR="005B2DEF" w:rsidRDefault="37DC37C7" w:rsidP="061027FE">
      <w:pPr>
        <w:spacing w:before="2" w:line="316" w:lineRule="auto"/>
        <w:jc w:val="center"/>
        <w:rPr>
          <w:color w:val="1F487C"/>
          <w:sz w:val="28"/>
          <w:szCs w:val="28"/>
        </w:rPr>
      </w:pPr>
      <w:r w:rsidRPr="10D3DD3F">
        <w:rPr>
          <w:color w:val="1F487C"/>
          <w:sz w:val="28"/>
          <w:szCs w:val="28"/>
        </w:rPr>
        <w:t xml:space="preserve">Programm zur </w:t>
      </w:r>
      <w:r w:rsidR="005B2DEF" w:rsidRPr="10D3DD3F">
        <w:rPr>
          <w:color w:val="1F487C"/>
          <w:sz w:val="28"/>
          <w:szCs w:val="28"/>
        </w:rPr>
        <w:t xml:space="preserve">Anschubfinanzierung </w:t>
      </w:r>
    </w:p>
    <w:p w14:paraId="0170E134" w14:textId="77777777" w:rsidR="005B2DEF" w:rsidRDefault="005B2DEF" w:rsidP="003156AC">
      <w:pPr>
        <w:spacing w:before="2" w:line="316" w:lineRule="auto"/>
        <w:jc w:val="center"/>
        <w:rPr>
          <w:color w:val="1F487C"/>
          <w:sz w:val="28"/>
          <w:szCs w:val="28"/>
        </w:rPr>
      </w:pPr>
      <w:r w:rsidRPr="061027FE">
        <w:rPr>
          <w:color w:val="1F487C"/>
          <w:sz w:val="28"/>
          <w:szCs w:val="28"/>
        </w:rPr>
        <w:t>Förderperiode 01.01.2027 bis 31.12.2027</w:t>
      </w:r>
    </w:p>
    <w:p w14:paraId="5112CCEF" w14:textId="06DD9A9D" w:rsidR="005B2DEF" w:rsidRPr="004826F3" w:rsidRDefault="005B2DEF" w:rsidP="005B2DEF">
      <w:pPr>
        <w:pStyle w:val="UdS-Headline3"/>
        <w:rPr>
          <w:b/>
          <w:bCs/>
          <w:sz w:val="24"/>
          <w:szCs w:val="24"/>
        </w:rPr>
      </w:pPr>
      <w:r w:rsidRPr="004826F3">
        <w:rPr>
          <w:b/>
          <w:bCs/>
          <w:sz w:val="24"/>
          <w:szCs w:val="24"/>
        </w:rPr>
        <w:t>Wichtige Hinweise</w:t>
      </w:r>
    </w:p>
    <w:p w14:paraId="7EEE6E6D" w14:textId="130C214D" w:rsidR="001238A1" w:rsidRPr="003A1FCC" w:rsidRDefault="00A00E9A" w:rsidP="005B2DEF">
      <w:pPr>
        <w:spacing w:before="19" w:line="307" w:lineRule="auto"/>
        <w:ind w:right="107"/>
        <w:jc w:val="both"/>
        <w:rPr>
          <w:i/>
          <w:iCs/>
          <w:sz w:val="18"/>
          <w:szCs w:val="18"/>
        </w:rPr>
      </w:pPr>
      <w:r w:rsidRPr="00497C8E">
        <w:rPr>
          <w:b/>
          <w:bCs/>
          <w:i/>
          <w:iCs/>
          <w:sz w:val="18"/>
          <w:szCs w:val="18"/>
        </w:rPr>
        <w:t>Formulieren Sie allgemeinverständlich</w:t>
      </w:r>
      <w:r>
        <w:rPr>
          <w:i/>
          <w:iCs/>
          <w:sz w:val="18"/>
          <w:szCs w:val="18"/>
        </w:rPr>
        <w:t xml:space="preserve">! </w:t>
      </w:r>
      <w:r w:rsidR="009F2E63">
        <w:rPr>
          <w:i/>
          <w:iCs/>
          <w:sz w:val="18"/>
          <w:szCs w:val="18"/>
        </w:rPr>
        <w:t>Der</w:t>
      </w:r>
      <w:r w:rsidR="009E4E7D">
        <w:rPr>
          <w:i/>
          <w:iCs/>
          <w:sz w:val="18"/>
          <w:szCs w:val="18"/>
        </w:rPr>
        <w:t xml:space="preserve"> </w:t>
      </w:r>
      <w:r w:rsidR="005B2DEF" w:rsidRPr="6FF88E63">
        <w:rPr>
          <w:i/>
          <w:iCs/>
          <w:sz w:val="18"/>
          <w:szCs w:val="18"/>
        </w:rPr>
        <w:t>Forschungsausschuss ist ein interdisziplinär zusammengesetztes Gremium</w:t>
      </w:r>
      <w:r w:rsidR="009F2E63">
        <w:rPr>
          <w:i/>
          <w:iCs/>
          <w:sz w:val="18"/>
          <w:szCs w:val="18"/>
        </w:rPr>
        <w:t xml:space="preserve">. </w:t>
      </w:r>
      <w:r w:rsidR="007A3587">
        <w:rPr>
          <w:i/>
          <w:iCs/>
          <w:sz w:val="18"/>
          <w:szCs w:val="18"/>
        </w:rPr>
        <w:t xml:space="preserve">Bedenken Sie also, dass der Antrag von </w:t>
      </w:r>
      <w:r w:rsidR="00646F0E">
        <w:rPr>
          <w:i/>
          <w:iCs/>
          <w:sz w:val="18"/>
          <w:szCs w:val="18"/>
        </w:rPr>
        <w:t>"fachfremd</w:t>
      </w:r>
      <w:r w:rsidR="00497C8E">
        <w:rPr>
          <w:i/>
          <w:iCs/>
          <w:sz w:val="18"/>
          <w:szCs w:val="18"/>
        </w:rPr>
        <w:t>en"</w:t>
      </w:r>
      <w:r w:rsidR="00646F0E">
        <w:rPr>
          <w:i/>
          <w:iCs/>
          <w:sz w:val="18"/>
          <w:szCs w:val="18"/>
        </w:rPr>
        <w:t xml:space="preserve"> Mitglieder</w:t>
      </w:r>
      <w:r w:rsidR="007A3587">
        <w:rPr>
          <w:i/>
          <w:iCs/>
          <w:sz w:val="18"/>
          <w:szCs w:val="18"/>
        </w:rPr>
        <w:t>n</w:t>
      </w:r>
      <w:r w:rsidR="00646F0E">
        <w:rPr>
          <w:i/>
          <w:iCs/>
          <w:sz w:val="18"/>
          <w:szCs w:val="18"/>
        </w:rPr>
        <w:t xml:space="preserve"> des Forschungsausschusses</w:t>
      </w:r>
      <w:r w:rsidR="005B2DEF" w:rsidRPr="6FF88E63">
        <w:rPr>
          <w:i/>
          <w:iCs/>
          <w:sz w:val="18"/>
          <w:szCs w:val="18"/>
        </w:rPr>
        <w:t xml:space="preserve"> </w:t>
      </w:r>
      <w:r w:rsidR="00497C8E">
        <w:rPr>
          <w:i/>
          <w:iCs/>
          <w:sz w:val="18"/>
          <w:szCs w:val="18"/>
        </w:rPr>
        <w:t>bewertet werden muss</w:t>
      </w:r>
      <w:r w:rsidR="00646F0E">
        <w:rPr>
          <w:i/>
          <w:iCs/>
          <w:sz w:val="18"/>
          <w:szCs w:val="18"/>
        </w:rPr>
        <w:t>.</w:t>
      </w:r>
      <w:r w:rsidR="00EF61DC">
        <w:rPr>
          <w:i/>
          <w:iCs/>
          <w:sz w:val="18"/>
          <w:szCs w:val="18"/>
        </w:rPr>
        <w:t xml:space="preserve"> Auf</w:t>
      </w:r>
      <w:r w:rsidR="005B2DEF" w:rsidRPr="6FF88E63">
        <w:rPr>
          <w:i/>
          <w:iCs/>
          <w:sz w:val="18"/>
          <w:szCs w:val="18"/>
        </w:rPr>
        <w:t xml:space="preserve"> Fachjargo</w:t>
      </w:r>
      <w:r w:rsidR="001238A1" w:rsidRPr="6FF88E63">
        <w:rPr>
          <w:i/>
          <w:iCs/>
          <w:sz w:val="18"/>
          <w:szCs w:val="18"/>
        </w:rPr>
        <w:t xml:space="preserve">n und </w:t>
      </w:r>
      <w:r w:rsidR="00497C8E">
        <w:rPr>
          <w:i/>
          <w:iCs/>
          <w:sz w:val="18"/>
          <w:szCs w:val="18"/>
        </w:rPr>
        <w:t xml:space="preserve">häufige, </w:t>
      </w:r>
      <w:r w:rsidR="001238A1" w:rsidRPr="6FF88E63">
        <w:rPr>
          <w:i/>
          <w:iCs/>
          <w:sz w:val="18"/>
          <w:szCs w:val="18"/>
        </w:rPr>
        <w:t xml:space="preserve">schwer nachvollziehbarer Abkürzungen </w:t>
      </w:r>
      <w:r w:rsidR="00F22DA4">
        <w:rPr>
          <w:i/>
          <w:iCs/>
          <w:sz w:val="18"/>
          <w:szCs w:val="18"/>
        </w:rPr>
        <w:t xml:space="preserve">sollte </w:t>
      </w:r>
      <w:r w:rsidR="00497C8E">
        <w:rPr>
          <w:i/>
          <w:iCs/>
          <w:sz w:val="18"/>
          <w:szCs w:val="18"/>
        </w:rPr>
        <w:t xml:space="preserve">unbedingt </w:t>
      </w:r>
      <w:r w:rsidR="00F22DA4">
        <w:rPr>
          <w:i/>
          <w:iCs/>
          <w:sz w:val="18"/>
          <w:szCs w:val="18"/>
        </w:rPr>
        <w:t>verzichtet werden.</w:t>
      </w:r>
    </w:p>
    <w:p w14:paraId="0EB9CD3B" w14:textId="665B1E93" w:rsidR="001238A1" w:rsidRPr="00D075A4" w:rsidRDefault="00A00E9A" w:rsidP="005B2DEF">
      <w:pPr>
        <w:spacing w:before="19" w:line="307" w:lineRule="auto"/>
        <w:ind w:right="107"/>
        <w:jc w:val="both"/>
        <w:rPr>
          <w:i/>
          <w:iCs/>
          <w:sz w:val="18"/>
        </w:rPr>
      </w:pPr>
      <w:r w:rsidRPr="00497C8E">
        <w:rPr>
          <w:b/>
          <w:bCs/>
          <w:i/>
          <w:iCs/>
          <w:sz w:val="18"/>
        </w:rPr>
        <w:t>B</w:t>
      </w:r>
      <w:r w:rsidR="005B2DEF" w:rsidRPr="00497C8E">
        <w:rPr>
          <w:b/>
          <w:bCs/>
          <w:i/>
          <w:iCs/>
          <w:sz w:val="18"/>
        </w:rPr>
        <w:t>eantworten Sie alle Fragen im Formular</w:t>
      </w:r>
      <w:r w:rsidRPr="00497C8E">
        <w:rPr>
          <w:b/>
          <w:bCs/>
          <w:i/>
          <w:iCs/>
          <w:sz w:val="18"/>
        </w:rPr>
        <w:t>!</w:t>
      </w:r>
      <w:r w:rsidR="005B2DEF" w:rsidRPr="00D075A4">
        <w:rPr>
          <w:i/>
          <w:iCs/>
          <w:sz w:val="18"/>
        </w:rPr>
        <w:t xml:space="preserve"> Falls bestimmte Punkte nicht zutreffen, vermerken Sie dies ausdrücklich mit "keine Angabe".</w:t>
      </w:r>
    </w:p>
    <w:p w14:paraId="75340DF9" w14:textId="3FAFA2F9" w:rsidR="005B2DEF" w:rsidRDefault="00497C8E" w:rsidP="00C765FC">
      <w:pPr>
        <w:spacing w:before="19" w:line="307" w:lineRule="auto"/>
        <w:ind w:right="102"/>
        <w:jc w:val="both"/>
        <w:rPr>
          <w:i/>
          <w:iCs/>
          <w:sz w:val="18"/>
        </w:rPr>
      </w:pPr>
      <w:r w:rsidRPr="00497C8E">
        <w:rPr>
          <w:b/>
          <w:bCs/>
          <w:i/>
          <w:iCs/>
          <w:sz w:val="18"/>
        </w:rPr>
        <w:t>Vermeiden Sie formale Fehler!</w:t>
      </w:r>
      <w:r>
        <w:rPr>
          <w:i/>
          <w:iCs/>
          <w:sz w:val="18"/>
        </w:rPr>
        <w:t xml:space="preserve"> </w:t>
      </w:r>
      <w:r w:rsidR="005B2DEF" w:rsidRPr="00D075A4">
        <w:rPr>
          <w:i/>
          <w:iCs/>
          <w:sz w:val="18"/>
        </w:rPr>
        <w:t xml:space="preserve">Die </w:t>
      </w:r>
      <w:hyperlink r:id="rId11">
        <w:r w:rsidR="005B2DEF" w:rsidRPr="00D075A4">
          <w:rPr>
            <w:i/>
            <w:iCs/>
            <w:color w:val="003F54"/>
            <w:sz w:val="18"/>
            <w:u w:val="single" w:color="003F54"/>
          </w:rPr>
          <w:t>Geschäftsordnung</w:t>
        </w:r>
      </w:hyperlink>
      <w:r w:rsidR="005B2DEF" w:rsidRPr="00D075A4">
        <w:rPr>
          <w:i/>
          <w:iCs/>
          <w:color w:val="003F54"/>
          <w:sz w:val="18"/>
        </w:rPr>
        <w:t xml:space="preserve"> </w:t>
      </w:r>
      <w:r w:rsidR="005B2DEF" w:rsidRPr="00D075A4">
        <w:rPr>
          <w:i/>
          <w:iCs/>
          <w:sz w:val="18"/>
        </w:rPr>
        <w:t xml:space="preserve">des Forschungsausschusses enthält Hinweise zum Bewilligungsverfahren der jeweiligen </w:t>
      </w:r>
      <w:r w:rsidR="005B2DEF" w:rsidRPr="00497C8E">
        <w:rPr>
          <w:i/>
          <w:iCs/>
          <w:sz w:val="18"/>
        </w:rPr>
        <w:t>Förderprogramme.</w:t>
      </w:r>
      <w:r w:rsidR="00692A91" w:rsidRPr="00497C8E">
        <w:rPr>
          <w:i/>
          <w:iCs/>
          <w:sz w:val="18"/>
        </w:rPr>
        <w:t xml:space="preserve"> Formale Fehler,</w:t>
      </w:r>
      <w:r w:rsidR="00692A91">
        <w:rPr>
          <w:i/>
          <w:iCs/>
          <w:sz w:val="18"/>
        </w:rPr>
        <w:t xml:space="preserve"> wie in </w:t>
      </w:r>
      <w:hyperlink r:id="rId12">
        <w:r w:rsidR="00692A91" w:rsidRPr="00D075A4">
          <w:rPr>
            <w:i/>
            <w:iCs/>
            <w:color w:val="003F54"/>
            <w:sz w:val="18"/>
            <w:u w:val="single" w:color="003F54"/>
          </w:rPr>
          <w:t>Geschäftsordnung</w:t>
        </w:r>
      </w:hyperlink>
      <w:r w:rsidR="00692A91">
        <w:t xml:space="preserve"> </w:t>
      </w:r>
      <w:r w:rsidR="00692A91">
        <w:rPr>
          <w:i/>
          <w:iCs/>
          <w:sz w:val="18"/>
        </w:rPr>
        <w:t>aufgelistet, führen zu</w:t>
      </w:r>
      <w:r w:rsidR="00E12077">
        <w:rPr>
          <w:i/>
          <w:iCs/>
          <w:sz w:val="18"/>
        </w:rPr>
        <w:t>m Ausschluss des Antrags.</w:t>
      </w:r>
      <w:r w:rsidR="005B2DEF" w:rsidRPr="00D075A4">
        <w:rPr>
          <w:i/>
          <w:iCs/>
          <w:sz w:val="18"/>
        </w:rPr>
        <w:t xml:space="preserve"> </w:t>
      </w:r>
    </w:p>
    <w:p w14:paraId="7E686088" w14:textId="77777777" w:rsidR="005C0015" w:rsidRPr="00B245E8" w:rsidRDefault="005C0015" w:rsidP="00162F73">
      <w:pPr>
        <w:spacing w:before="19" w:line="307" w:lineRule="auto"/>
        <w:ind w:right="107"/>
        <w:jc w:val="both"/>
        <w:rPr>
          <w:i/>
          <w:iCs/>
          <w:sz w:val="4"/>
          <w:szCs w:val="8"/>
        </w:rPr>
      </w:pPr>
    </w:p>
    <w:p w14:paraId="6909059C" w14:textId="79AF1D75" w:rsidR="005B2DEF" w:rsidRDefault="004353E6" w:rsidP="00E12077">
      <w:pPr>
        <w:spacing w:before="19" w:line="307" w:lineRule="auto"/>
        <w:ind w:right="102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Für die</w:t>
      </w:r>
      <w:r w:rsidR="005B2DEF" w:rsidRPr="6FF88E63">
        <w:rPr>
          <w:i/>
          <w:iCs/>
          <w:sz w:val="18"/>
          <w:szCs w:val="18"/>
        </w:rPr>
        <w:t xml:space="preserve"> Bewertung legt der Forschungsausschuss für Anträge auf Anschubfinanzierung</w:t>
      </w:r>
      <w:r w:rsidR="4AE7B114" w:rsidRPr="6FF88E63">
        <w:rPr>
          <w:i/>
          <w:iCs/>
          <w:sz w:val="18"/>
          <w:szCs w:val="18"/>
        </w:rPr>
        <w:t xml:space="preserve"> folgende Kriterien</w:t>
      </w:r>
      <w:r w:rsidR="005B2DEF" w:rsidRPr="6FF88E63">
        <w:rPr>
          <w:i/>
          <w:iCs/>
          <w:sz w:val="18"/>
          <w:szCs w:val="18"/>
        </w:rPr>
        <w:t xml:space="preserve"> fest:</w:t>
      </w:r>
    </w:p>
    <w:p w14:paraId="1A293121" w14:textId="77777777" w:rsidR="005B2DEF" w:rsidRPr="005B2DEF" w:rsidRDefault="005B2DEF" w:rsidP="00B245E8">
      <w:pPr>
        <w:pStyle w:val="Listenabsatz"/>
        <w:numPr>
          <w:ilvl w:val="1"/>
          <w:numId w:val="25"/>
        </w:numPr>
        <w:spacing w:line="307" w:lineRule="auto"/>
        <w:ind w:right="104"/>
        <w:jc w:val="both"/>
        <w:rPr>
          <w:i/>
          <w:sz w:val="18"/>
          <w:szCs w:val="18"/>
        </w:rPr>
      </w:pPr>
      <w:r w:rsidRPr="061027FE">
        <w:rPr>
          <w:i/>
          <w:sz w:val="18"/>
          <w:szCs w:val="18"/>
        </w:rPr>
        <w:t>Vorarbeiten der Antragstellenden gemessen am Karrierestand </w:t>
      </w:r>
    </w:p>
    <w:p w14:paraId="5E00B172" w14:textId="10C8337E" w:rsidR="00CA17D4" w:rsidRDefault="00A45765" w:rsidP="00B245E8">
      <w:pPr>
        <w:pStyle w:val="Listenabsatz"/>
        <w:numPr>
          <w:ilvl w:val="1"/>
          <w:numId w:val="25"/>
        </w:numPr>
        <w:spacing w:line="307" w:lineRule="auto"/>
        <w:ind w:right="104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Darstellung des Vorhabens (Originalität, </w:t>
      </w:r>
      <w:r w:rsidR="0062797C">
        <w:rPr>
          <w:i/>
          <w:sz w:val="18"/>
          <w:szCs w:val="18"/>
        </w:rPr>
        <w:t xml:space="preserve">Aktualität, </w:t>
      </w:r>
      <w:r>
        <w:rPr>
          <w:i/>
          <w:sz w:val="18"/>
          <w:szCs w:val="18"/>
        </w:rPr>
        <w:t xml:space="preserve">Bedeutung, Nachvollziehbarkeit, Durchführbarkeit) </w:t>
      </w:r>
    </w:p>
    <w:p w14:paraId="2D0FD4ED" w14:textId="708A2D3F" w:rsidR="00A45765" w:rsidRDefault="005B2DEF" w:rsidP="00B245E8">
      <w:pPr>
        <w:pStyle w:val="Listenabsatz"/>
        <w:numPr>
          <w:ilvl w:val="1"/>
          <w:numId w:val="25"/>
        </w:numPr>
        <w:spacing w:line="307" w:lineRule="auto"/>
        <w:ind w:right="104"/>
        <w:jc w:val="both"/>
        <w:rPr>
          <w:i/>
          <w:sz w:val="18"/>
          <w:szCs w:val="18"/>
        </w:rPr>
      </w:pPr>
      <w:r w:rsidRPr="061027FE">
        <w:rPr>
          <w:i/>
          <w:sz w:val="18"/>
          <w:szCs w:val="18"/>
        </w:rPr>
        <w:t>Erfolgsaussicht</w:t>
      </w:r>
      <w:r w:rsidR="0062797C">
        <w:rPr>
          <w:i/>
          <w:sz w:val="18"/>
          <w:szCs w:val="18"/>
        </w:rPr>
        <w:t xml:space="preserve"> einer</w:t>
      </w:r>
      <w:r w:rsidRPr="061027FE">
        <w:rPr>
          <w:i/>
          <w:sz w:val="18"/>
          <w:szCs w:val="18"/>
        </w:rPr>
        <w:t xml:space="preserve"> Drittmitteleinwerbung</w:t>
      </w:r>
      <w:r w:rsidR="001E7BD9" w:rsidRPr="061027FE">
        <w:rPr>
          <w:i/>
          <w:sz w:val="18"/>
          <w:szCs w:val="18"/>
        </w:rPr>
        <w:t xml:space="preserve"> </w:t>
      </w:r>
      <w:r w:rsidRPr="061027FE">
        <w:rPr>
          <w:i/>
          <w:sz w:val="18"/>
          <w:szCs w:val="18"/>
        </w:rPr>
        <w:t>bzw. der Finalisierung der Buchpublikation</w:t>
      </w:r>
    </w:p>
    <w:p w14:paraId="5D640110" w14:textId="311FD3DF" w:rsidR="00B245E8" w:rsidRPr="00A45765" w:rsidRDefault="005B2DEF" w:rsidP="00B245E8">
      <w:pPr>
        <w:pStyle w:val="Listenabsatz"/>
        <w:numPr>
          <w:ilvl w:val="1"/>
          <w:numId w:val="25"/>
        </w:numPr>
        <w:spacing w:line="307" w:lineRule="auto"/>
        <w:ind w:right="104"/>
        <w:jc w:val="both"/>
        <w:rPr>
          <w:i/>
          <w:sz w:val="18"/>
          <w:szCs w:val="18"/>
        </w:rPr>
      </w:pPr>
      <w:r w:rsidRPr="00A45765">
        <w:rPr>
          <w:i/>
          <w:iCs/>
          <w:sz w:val="18"/>
          <w:szCs w:val="18"/>
        </w:rPr>
        <w:t>Angemessenheit der Finanzplanung</w:t>
      </w:r>
      <w:bookmarkStart w:id="4" w:name="1_Angaben_zum/zur_Antragsteller/Antragst"/>
      <w:bookmarkEnd w:id="4"/>
    </w:p>
    <w:p w14:paraId="6062034D" w14:textId="2322F4E9" w:rsidR="005B2DEF" w:rsidRPr="004826F3" w:rsidRDefault="005B2DEF" w:rsidP="17853BA5">
      <w:pPr>
        <w:pStyle w:val="UdS-Headline3"/>
        <w:numPr>
          <w:ilvl w:val="0"/>
          <w:numId w:val="24"/>
        </w:numPr>
        <w:rPr>
          <w:b/>
          <w:bCs/>
          <w:sz w:val="24"/>
          <w:szCs w:val="24"/>
        </w:rPr>
      </w:pPr>
      <w:r w:rsidRPr="004826F3">
        <w:rPr>
          <w:b/>
          <w:bCs/>
          <w:sz w:val="24"/>
          <w:szCs w:val="24"/>
        </w:rPr>
        <w:t>Angaben zur antragstellenden Person</w:t>
      </w:r>
    </w:p>
    <w:p w14:paraId="2B257ABD" w14:textId="7E2C4B24" w:rsidR="005B2DEF" w:rsidRPr="005B2DEF" w:rsidRDefault="005B2DEF" w:rsidP="005B2DEF">
      <w:pPr>
        <w:spacing w:before="81"/>
        <w:ind w:left="539"/>
        <w:jc w:val="both"/>
      </w:pPr>
      <w:bookmarkStart w:id="5" w:name="Titel:_____     "/>
      <w:bookmarkEnd w:id="5"/>
      <w:r w:rsidRPr="005B2DEF">
        <w:t xml:space="preserve">Titel: </w:t>
      </w:r>
      <w:r>
        <w:tab/>
      </w:r>
      <w:r>
        <w:tab/>
      </w:r>
      <w:r w:rsidR="002279AB">
        <w:fldChar w:fldCharType="begin">
          <w:ffData>
            <w:name w:val="Text11"/>
            <w:enabled/>
            <w:calcOnExit w:val="0"/>
            <w:textInput>
              <w:maxLength w:val="20"/>
            </w:textInput>
          </w:ffData>
        </w:fldChar>
      </w:r>
      <w:bookmarkStart w:id="6" w:name="Text11"/>
      <w:r w:rsidR="002279AB">
        <w:instrText xml:space="preserve"> FORMTEXT </w:instrText>
      </w:r>
      <w:r w:rsidR="002279AB">
        <w:fldChar w:fldCharType="separate"/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fldChar w:fldCharType="end"/>
      </w:r>
      <w:bookmarkEnd w:id="6"/>
    </w:p>
    <w:p w14:paraId="57E26F5D" w14:textId="4BC35536" w:rsidR="005B2DEF" w:rsidRPr="005B2DEF" w:rsidRDefault="005B2DEF" w:rsidP="005B2DEF">
      <w:pPr>
        <w:spacing w:before="81"/>
        <w:ind w:left="539"/>
        <w:jc w:val="both"/>
      </w:pPr>
      <w:r w:rsidRPr="005B2DEF">
        <w:t xml:space="preserve">Vorname: </w:t>
      </w:r>
      <w:r>
        <w:tab/>
      </w:r>
      <w:r w:rsidR="002279AB">
        <w:fldChar w:fldCharType="begin">
          <w:ffData>
            <w:name w:val="Text12"/>
            <w:enabled/>
            <w:calcOnExit w:val="0"/>
            <w:textInput>
              <w:maxLength w:val="50"/>
            </w:textInput>
          </w:ffData>
        </w:fldChar>
      </w:r>
      <w:bookmarkStart w:id="7" w:name="Text12"/>
      <w:r w:rsidR="002279AB">
        <w:instrText xml:space="preserve"> FORMTEXT </w:instrText>
      </w:r>
      <w:r w:rsidR="002279AB">
        <w:fldChar w:fldCharType="separate"/>
      </w:r>
      <w:r w:rsidR="002C71D3">
        <w:t> </w:t>
      </w:r>
      <w:r w:rsidR="002C71D3">
        <w:t> </w:t>
      </w:r>
      <w:r w:rsidR="002C71D3">
        <w:t> </w:t>
      </w:r>
      <w:r w:rsidR="002C71D3">
        <w:t> </w:t>
      </w:r>
      <w:r w:rsidR="002C71D3">
        <w:t> </w:t>
      </w:r>
      <w:r w:rsidR="002279AB">
        <w:fldChar w:fldCharType="end"/>
      </w:r>
      <w:bookmarkEnd w:id="7"/>
    </w:p>
    <w:p w14:paraId="24D7204C" w14:textId="63152212" w:rsidR="005B2DEF" w:rsidRPr="005B2DEF" w:rsidRDefault="005B2DEF" w:rsidP="005B2DEF">
      <w:pPr>
        <w:spacing w:before="81"/>
        <w:ind w:left="539"/>
        <w:jc w:val="both"/>
      </w:pPr>
      <w:r w:rsidRPr="005B2DEF">
        <w:t xml:space="preserve">Nachname: </w:t>
      </w:r>
      <w:r>
        <w:tab/>
      </w:r>
      <w:r w:rsidR="002279AB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2279AB">
        <w:instrText xml:space="preserve"> FORMTEXT </w:instrText>
      </w:r>
      <w:r w:rsidR="002279AB">
        <w:fldChar w:fldCharType="separate"/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fldChar w:fldCharType="end"/>
      </w:r>
    </w:p>
    <w:p w14:paraId="6BFED175" w14:textId="07510E54" w:rsidR="005B2DEF" w:rsidRDefault="005B2DEF" w:rsidP="005B2DEF">
      <w:pPr>
        <w:spacing w:before="81"/>
        <w:ind w:left="539"/>
        <w:jc w:val="both"/>
      </w:pPr>
      <w:r w:rsidRPr="005B2DEF">
        <w:t xml:space="preserve">E-Mail-Adresse: </w:t>
      </w:r>
      <w:r w:rsidR="002279AB">
        <w:fldChar w:fldCharType="begin">
          <w:ffData>
            <w:name w:val="Text12"/>
            <w:enabled/>
            <w:calcOnExit w:val="0"/>
            <w:textInput>
              <w:maxLength w:val="50"/>
            </w:textInput>
          </w:ffData>
        </w:fldChar>
      </w:r>
      <w:r w:rsidR="002279AB">
        <w:instrText xml:space="preserve"> FORMTEXT </w:instrText>
      </w:r>
      <w:r w:rsidR="002279AB">
        <w:fldChar w:fldCharType="separate"/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fldChar w:fldCharType="end"/>
      </w:r>
    </w:p>
    <w:p w14:paraId="73D8D258" w14:textId="73F45B2E" w:rsidR="00605233" w:rsidRDefault="00605233" w:rsidP="005B2DEF">
      <w:pPr>
        <w:spacing w:before="81"/>
        <w:ind w:left="539"/>
        <w:jc w:val="both"/>
      </w:pPr>
      <w:r>
        <w:t xml:space="preserve">ORCID </w:t>
      </w:r>
      <w:r w:rsidR="008F5AC6">
        <w:t>ID</w:t>
      </w:r>
      <w:r>
        <w:t>:</w:t>
      </w:r>
      <w:r>
        <w:tab/>
      </w:r>
      <w:r w:rsidR="002279AB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2279AB">
        <w:instrText xml:space="preserve"> FORMTEXT </w:instrText>
      </w:r>
      <w:r w:rsidR="002279AB">
        <w:fldChar w:fldCharType="separate"/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fldChar w:fldCharType="end"/>
      </w:r>
    </w:p>
    <w:p w14:paraId="491CD7F7" w14:textId="36395B32" w:rsidR="005B2DEF" w:rsidRPr="005B2DEF" w:rsidRDefault="005B2DEF" w:rsidP="005B2DEF">
      <w:pPr>
        <w:spacing w:before="81"/>
        <w:ind w:left="539"/>
        <w:jc w:val="both"/>
      </w:pPr>
      <w:r>
        <w:t>Dienststellung:</w:t>
      </w:r>
      <w:r w:rsidRPr="005B2DEF">
        <w:t xml:space="preserve"> </w:t>
      </w:r>
      <w:sdt>
        <w:sdtPr>
          <w:alias w:val="bitte auswählen"/>
          <w:tag w:val="bitte auswählen"/>
          <w:id w:val="-894421622"/>
          <w:placeholder>
            <w:docPart w:val="720AB099DF2545A988A049A0D37965F0"/>
          </w:placeholder>
          <w:showingPlcHdr/>
          <w:dropDownList>
            <w:listItem w:value="Wählen Sie ein Element aus."/>
            <w:listItem w:displayText="W2/W3/C3/C4-Professur" w:value="W2/W3/C3/C4-Professur"/>
            <w:listItem w:displayText="W1/Junior-Professur" w:value="W1/Junior-Professur"/>
            <w:listItem w:displayText="Habilitierte/promovierte wiss. Mitarbeiter:in" w:value="Habilitierte/promovierte wiss. Mitarbeiter:in"/>
            <w:listItem w:displayText="Promovierende wiss. Mitarbeiterin" w:value="Promovierende wiss. Mitarbeiterin"/>
          </w:dropDownList>
        </w:sdtPr>
        <w:sdtContent>
          <w:r w:rsidR="00E22B50" w:rsidRPr="00E22B50">
            <w:rPr>
              <w:rStyle w:val="Platzhaltertext"/>
              <w:lang w:eastAsia="en-GB" w:bidi="ar-SA"/>
            </w:rPr>
            <w:t>Wählen Sie ein Element aus.</w:t>
          </w:r>
        </w:sdtContent>
      </w:sdt>
    </w:p>
    <w:p w14:paraId="2E95A941" w14:textId="77777777" w:rsidR="00E22B50" w:rsidRPr="00B245E8" w:rsidRDefault="00E22B50" w:rsidP="005B2DEF">
      <w:pPr>
        <w:pStyle w:val="Textkrper"/>
        <w:spacing w:line="192" w:lineRule="exact"/>
        <w:ind w:left="539"/>
        <w:jc w:val="both"/>
        <w:rPr>
          <w:sz w:val="8"/>
          <w:szCs w:val="8"/>
        </w:rPr>
      </w:pPr>
    </w:p>
    <w:p w14:paraId="27AF46F5" w14:textId="50A4001C" w:rsidR="005B2DEF" w:rsidRDefault="005B2DEF" w:rsidP="00E22B50">
      <w:pPr>
        <w:pStyle w:val="Textkrper"/>
        <w:spacing w:line="192" w:lineRule="exact"/>
        <w:ind w:left="539"/>
        <w:jc w:val="both"/>
      </w:pPr>
      <w:r w:rsidRPr="00D075A4">
        <w:t>(</w:t>
      </w:r>
      <w:r w:rsidR="00E22B50">
        <w:t>Für wissenschaftliche Mitarbeitende ist eine</w:t>
      </w:r>
      <w:r w:rsidRPr="00D075A4">
        <w:t xml:space="preserve"> </w:t>
      </w:r>
      <w:r w:rsidRPr="00A60E4F">
        <w:rPr>
          <w:b/>
          <w:bCs/>
        </w:rPr>
        <w:t>mindestens 50%</w:t>
      </w:r>
      <w:r w:rsidR="00E22B50" w:rsidRPr="00A60E4F">
        <w:rPr>
          <w:b/>
          <w:bCs/>
        </w:rPr>
        <w:t>-Beschäftigung an der UdS</w:t>
      </w:r>
      <w:r w:rsidR="00E22B50">
        <w:t xml:space="preserve"> Voraussetzung sowie </w:t>
      </w:r>
      <w:r w:rsidRPr="00D075A4">
        <w:t>die schriftliche Befürwortung des</w:t>
      </w:r>
      <w:r w:rsidR="00E22B50">
        <w:t>:</w:t>
      </w:r>
      <w:r w:rsidRPr="00D075A4">
        <w:t>der Inhabe</w:t>
      </w:r>
      <w:r w:rsidR="00E22B50">
        <w:t>r:in</w:t>
      </w:r>
      <w:r w:rsidRPr="00D075A4">
        <w:t xml:space="preserve"> der Professur</w:t>
      </w:r>
      <w:r w:rsidR="008F5AC6">
        <w:t xml:space="preserve">. </w:t>
      </w:r>
      <w:r w:rsidR="00A60E4F">
        <w:t>Bei einer noch nicht abgeschlossenen</w:t>
      </w:r>
      <w:r w:rsidR="00E22B50">
        <w:t xml:space="preserve"> Promotion ist ein</w:t>
      </w:r>
      <w:r w:rsidRPr="00D075A4">
        <w:t xml:space="preserve"> schriftlicher </w:t>
      </w:r>
      <w:r w:rsidRPr="00A60E4F">
        <w:rPr>
          <w:b/>
          <w:bCs/>
        </w:rPr>
        <w:t>Nachweis über</w:t>
      </w:r>
      <w:r w:rsidR="00E22B50" w:rsidRPr="00A60E4F">
        <w:rPr>
          <w:b/>
          <w:bCs/>
        </w:rPr>
        <w:t xml:space="preserve"> die</w:t>
      </w:r>
      <w:r w:rsidRPr="00A60E4F">
        <w:rPr>
          <w:b/>
          <w:bCs/>
        </w:rPr>
        <w:t xml:space="preserve"> Eröffnung des Begutachtungsverfahrens der Promotion</w:t>
      </w:r>
      <w:r w:rsidR="00E22B50">
        <w:t xml:space="preserve"> erforderlich</w:t>
      </w:r>
      <w:r w:rsidRPr="00D075A4">
        <w:t>.)</w:t>
      </w:r>
    </w:p>
    <w:p w14:paraId="25A5157B" w14:textId="77777777" w:rsidR="00E22B50" w:rsidRPr="00E22B50" w:rsidRDefault="00E22B50" w:rsidP="00E22B50">
      <w:pPr>
        <w:pStyle w:val="Textkrper"/>
        <w:spacing w:line="192" w:lineRule="exact"/>
        <w:ind w:left="539"/>
        <w:jc w:val="both"/>
      </w:pPr>
    </w:p>
    <w:p w14:paraId="0A41FDE9" w14:textId="77777777" w:rsidR="005B2DEF" w:rsidRPr="00FD3DC7" w:rsidRDefault="005B2DEF" w:rsidP="005B2DEF">
      <w:pPr>
        <w:spacing w:before="81"/>
        <w:ind w:left="539"/>
        <w:jc w:val="both"/>
      </w:pPr>
      <w:r w:rsidRPr="00FD3DC7">
        <w:t xml:space="preserve">Fakultät: </w:t>
      </w:r>
      <w:sdt>
        <w:sdtPr>
          <w:alias w:val="Fakultät auswählen"/>
          <w:tag w:val="Fakultät M"/>
          <w:id w:val="-1884636098"/>
          <w:placeholder>
            <w:docPart w:val="114A8E9AB3804AF1A60686A5EAABBC83"/>
          </w:placeholder>
          <w:showingPlcHdr/>
          <w:dropDownList>
            <w:listItem w:value="Wählen Sie ein Element aus."/>
            <w:listItem w:displayText="Fakultät HW" w:value="Fakultät HW"/>
            <w:listItem w:displayText="Fakultät M" w:value="Fakultät M"/>
            <w:listItem w:displayText="Fakultät MI" w:value="Fakultät MI"/>
            <w:listItem w:displayText="Fakultät NT" w:value="Fakultät NT"/>
            <w:listItem w:displayText="Fakultät P" w:value="Fakultät P"/>
            <w:listItem w:displayText="Fakultät R" w:value="Fakultät R"/>
          </w:dropDownList>
        </w:sdtPr>
        <w:sdtContent>
          <w:r w:rsidRPr="00FD3DC7">
            <w:rPr>
              <w:rStyle w:val="Platzhaltertext"/>
              <w:lang w:eastAsia="en-US" w:bidi="ar-SA"/>
            </w:rPr>
            <w:t>Wählen Sie ein Element aus.</w:t>
          </w:r>
        </w:sdtContent>
      </w:sdt>
    </w:p>
    <w:p w14:paraId="20B687C2" w14:textId="5EBC321B" w:rsidR="005B2DEF" w:rsidRPr="00FD3DC7" w:rsidRDefault="005B2DEF" w:rsidP="00FD3DC7">
      <w:pPr>
        <w:spacing w:before="81"/>
        <w:ind w:left="539"/>
        <w:jc w:val="both"/>
      </w:pPr>
      <w:r w:rsidRPr="00FD3DC7">
        <w:t>Bezeichnung der Professur:</w:t>
      </w:r>
      <w:r w:rsidR="00FD3DC7" w:rsidRPr="00FD3DC7">
        <w:tab/>
      </w:r>
      <w:r w:rsidR="002279AB">
        <w:fldChar w:fldCharType="begin">
          <w:ffData>
            <w:name w:val="Text12"/>
            <w:enabled/>
            <w:calcOnExit w:val="0"/>
            <w:textInput>
              <w:maxLength w:val="50"/>
            </w:textInput>
          </w:ffData>
        </w:fldChar>
      </w:r>
      <w:r w:rsidR="002279AB">
        <w:instrText xml:space="preserve"> FORMTEXT </w:instrText>
      </w:r>
      <w:r w:rsidR="002279AB">
        <w:fldChar w:fldCharType="separate"/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fldChar w:fldCharType="end"/>
      </w:r>
    </w:p>
    <w:p w14:paraId="1582F0D6" w14:textId="6AF1DBCD" w:rsidR="005B2DEF" w:rsidRPr="00FD3DC7" w:rsidRDefault="005B2DEF" w:rsidP="005B2DEF">
      <w:pPr>
        <w:spacing w:before="81"/>
        <w:ind w:left="539"/>
        <w:jc w:val="both"/>
      </w:pPr>
      <w:r w:rsidRPr="00FD3DC7">
        <w:t xml:space="preserve">Inhaber:in der Professur: </w:t>
      </w:r>
      <w:r w:rsidR="00FD3DC7" w:rsidRPr="00FD3DC7">
        <w:tab/>
      </w:r>
      <w:r w:rsidR="002279AB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2279AB">
        <w:instrText xml:space="preserve"> FORMTEXT </w:instrText>
      </w:r>
      <w:r w:rsidR="002279AB">
        <w:fldChar w:fldCharType="separate"/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fldChar w:fldCharType="end"/>
      </w:r>
    </w:p>
    <w:p w14:paraId="30C399C1" w14:textId="0737AD38" w:rsidR="005B2DEF" w:rsidRDefault="005B2DEF" w:rsidP="00E22B50">
      <w:pPr>
        <w:spacing w:before="81"/>
        <w:ind w:left="539"/>
        <w:jc w:val="both"/>
      </w:pPr>
      <w:r w:rsidRPr="00FD3DC7">
        <w:t>Finanzstelle der Professur</w:t>
      </w:r>
      <w:r w:rsidR="00FD3DC7" w:rsidRPr="00FD3DC7">
        <w:t xml:space="preserve">: </w:t>
      </w:r>
      <w:r w:rsidR="00FD3DC7" w:rsidRPr="00FD3DC7">
        <w:tab/>
      </w:r>
      <w:r w:rsidR="002279AB">
        <w:fldChar w:fldCharType="begin">
          <w:ffData>
            <w:name w:val="Text12"/>
            <w:enabled/>
            <w:calcOnExit w:val="0"/>
            <w:textInput>
              <w:maxLength w:val="50"/>
            </w:textInput>
          </w:ffData>
        </w:fldChar>
      </w:r>
      <w:r w:rsidR="002279AB">
        <w:instrText xml:space="preserve"> FORMTEXT </w:instrText>
      </w:r>
      <w:r w:rsidR="002279AB">
        <w:fldChar w:fldCharType="separate"/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rPr>
          <w:noProof/>
        </w:rPr>
        <w:t> </w:t>
      </w:r>
      <w:r w:rsidR="002279AB">
        <w:fldChar w:fldCharType="end"/>
      </w:r>
    </w:p>
    <w:p w14:paraId="2C3A4B0C" w14:textId="140A71A7" w:rsidR="002C71D3" w:rsidRDefault="002C71D3">
      <w:pPr>
        <w:widowControl/>
        <w:autoSpaceDE/>
        <w:autoSpaceDN/>
      </w:pPr>
      <w:r>
        <w:br w:type="page"/>
      </w:r>
    </w:p>
    <w:p w14:paraId="5FDE0088" w14:textId="4CFA4B77" w:rsidR="005B2DEF" w:rsidRPr="004826F3" w:rsidRDefault="005B2DEF" w:rsidP="00235304">
      <w:pPr>
        <w:pStyle w:val="UdS-Headline3"/>
        <w:rPr>
          <w:b/>
          <w:bCs/>
          <w:sz w:val="24"/>
          <w:szCs w:val="24"/>
        </w:rPr>
      </w:pPr>
      <w:bookmarkStart w:id="8" w:name="2.3_Ziel_des_Forschungsprojektes_(max._Z"/>
      <w:bookmarkStart w:id="9" w:name="2.4_Arbeitsprogramm_(max._Zeichenzahl:_4"/>
      <w:bookmarkStart w:id="10" w:name="2.5_Zeitraum,_für_den_die_Mittel_beantra"/>
      <w:bookmarkStart w:id="11" w:name="2.6_Geplantes_Drittmittelfolgeprojekt_un"/>
      <w:bookmarkStart w:id="12" w:name="3_Beantragte_Mittel"/>
      <w:bookmarkStart w:id="13" w:name="3.1_Personalmittel"/>
      <w:bookmarkStart w:id="14" w:name="Bitte_laden_Sie_in_MS-Forms_das_Formular"/>
      <w:bookmarkStart w:id="15" w:name="2_Angaben_zum_Forschungsprojekt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4826F3">
        <w:rPr>
          <w:b/>
          <w:bCs/>
          <w:sz w:val="24"/>
          <w:szCs w:val="24"/>
        </w:rPr>
        <w:lastRenderedPageBreak/>
        <w:t>Angaben zum Forschungsprojekt</w:t>
      </w:r>
      <w:bookmarkStart w:id="16" w:name="2.1_Titel_des_Forschungsprojektes_(max._"/>
      <w:bookmarkEnd w:id="16"/>
      <w:r w:rsidR="00AF4C20">
        <w:rPr>
          <w:b/>
          <w:bCs/>
          <w:sz w:val="24"/>
          <w:szCs w:val="24"/>
        </w:rPr>
        <w:t xml:space="preserve"> / Buc</w:t>
      </w:r>
      <w:r w:rsidR="00226211">
        <w:rPr>
          <w:b/>
          <w:bCs/>
          <w:sz w:val="24"/>
          <w:szCs w:val="24"/>
        </w:rPr>
        <w:t>hprojekt</w:t>
      </w:r>
    </w:p>
    <w:p w14:paraId="20A10B6B" w14:textId="2618CD7F" w:rsidR="00FD3DC7" w:rsidRPr="002279AB" w:rsidRDefault="005B2DEF" w:rsidP="00FD3DC7">
      <w:pPr>
        <w:tabs>
          <w:tab w:val="left" w:pos="962"/>
          <w:tab w:val="left" w:pos="963"/>
        </w:tabs>
        <w:spacing w:before="121"/>
        <w:jc w:val="both"/>
        <w:rPr>
          <w:lang w:val="en-GB"/>
        </w:rPr>
      </w:pPr>
      <w:r w:rsidRPr="00FD3DC7">
        <w:rPr>
          <w:b/>
          <w:bCs/>
        </w:rPr>
        <w:t>Titel des Forschungsprojektes</w:t>
      </w:r>
      <w:r w:rsidR="00226211">
        <w:rPr>
          <w:b/>
          <w:bCs/>
        </w:rPr>
        <w:t xml:space="preserve"> / Buchprojektes</w:t>
      </w:r>
      <w:r w:rsidRPr="00FD3DC7">
        <w:t xml:space="preserve"> </w:t>
      </w:r>
      <w:r w:rsidRPr="00FD3DC7">
        <w:rPr>
          <w:sz w:val="16"/>
          <w:szCs w:val="16"/>
        </w:rPr>
        <w:t xml:space="preserve">(max. </w:t>
      </w:r>
      <w:r w:rsidRPr="002279AB">
        <w:rPr>
          <w:sz w:val="16"/>
          <w:szCs w:val="16"/>
          <w:lang w:val="en-GB"/>
        </w:rPr>
        <w:t>Zeichenzahl:</w:t>
      </w:r>
      <w:r w:rsidRPr="002279AB">
        <w:rPr>
          <w:spacing w:val="-1"/>
          <w:sz w:val="16"/>
          <w:szCs w:val="16"/>
          <w:lang w:val="en-GB"/>
        </w:rPr>
        <w:t xml:space="preserve"> </w:t>
      </w:r>
      <w:r w:rsidRPr="002279AB">
        <w:rPr>
          <w:sz w:val="16"/>
          <w:szCs w:val="16"/>
          <w:lang w:val="en-GB"/>
        </w:rPr>
        <w:t>200)</w:t>
      </w:r>
    </w:p>
    <w:p w14:paraId="2936503F" w14:textId="77777777" w:rsidR="00FD3DC7" w:rsidRPr="002279AB" w:rsidRDefault="00FD3DC7" w:rsidP="00FD3DC7">
      <w:pPr>
        <w:pStyle w:val="Textkrper"/>
        <w:jc w:val="both"/>
        <w:rPr>
          <w:i w:val="0"/>
          <w:iCs/>
          <w:sz w:val="22"/>
          <w:szCs w:val="22"/>
          <w:lang w:val="en-GB"/>
        </w:rPr>
      </w:pPr>
    </w:p>
    <w:p w14:paraId="290D224F" w14:textId="582E8814" w:rsidR="005B2DEF" w:rsidRPr="00FD3DC7" w:rsidRDefault="002279AB" w:rsidP="00FD3DC7">
      <w:pPr>
        <w:pStyle w:val="Textkrper"/>
        <w:jc w:val="both"/>
        <w:rPr>
          <w:i w:val="0"/>
          <w:iCs/>
          <w:sz w:val="22"/>
          <w:szCs w:val="22"/>
        </w:rPr>
      </w:pPr>
      <w:r>
        <w:rPr>
          <w:i w:val="0"/>
          <w:iCs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maxLength w:val="200"/>
            </w:textInput>
          </w:ffData>
        </w:fldChar>
      </w:r>
      <w:bookmarkStart w:id="17" w:name="Text1"/>
      <w:r w:rsidRPr="002279AB">
        <w:rPr>
          <w:i w:val="0"/>
          <w:iCs/>
          <w:sz w:val="22"/>
          <w:szCs w:val="22"/>
          <w:lang w:val="en-GB"/>
        </w:rPr>
        <w:instrText xml:space="preserve"> FORMTEXT </w:instrText>
      </w:r>
      <w:r>
        <w:rPr>
          <w:i w:val="0"/>
          <w:iCs/>
          <w:sz w:val="22"/>
          <w:szCs w:val="22"/>
        </w:rPr>
      </w:r>
      <w:r>
        <w:rPr>
          <w:i w:val="0"/>
          <w:iCs/>
          <w:sz w:val="22"/>
          <w:szCs w:val="22"/>
        </w:rPr>
        <w:fldChar w:fldCharType="separate"/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sz w:val="22"/>
          <w:szCs w:val="22"/>
        </w:rPr>
        <w:fldChar w:fldCharType="end"/>
      </w:r>
      <w:bookmarkEnd w:id="17"/>
    </w:p>
    <w:p w14:paraId="77E9F82D" w14:textId="77777777" w:rsidR="005B2DEF" w:rsidRPr="00FD3DC7" w:rsidRDefault="005B2DEF" w:rsidP="00FD3DC7">
      <w:pPr>
        <w:pStyle w:val="Textkrper"/>
        <w:jc w:val="both"/>
        <w:rPr>
          <w:i w:val="0"/>
          <w:iCs/>
          <w:sz w:val="22"/>
          <w:szCs w:val="22"/>
        </w:rPr>
      </w:pPr>
    </w:p>
    <w:p w14:paraId="65E2E17D" w14:textId="77777777" w:rsidR="005B2DEF" w:rsidRPr="00FD3DC7" w:rsidRDefault="005B2DEF" w:rsidP="005B2DEF">
      <w:pPr>
        <w:pStyle w:val="Textkrper"/>
        <w:jc w:val="both"/>
        <w:rPr>
          <w:i w:val="0"/>
          <w:sz w:val="22"/>
          <w:szCs w:val="22"/>
        </w:rPr>
      </w:pPr>
      <w:r w:rsidRPr="00FD3DC7">
        <w:rPr>
          <w:b/>
          <w:bCs/>
          <w:i w:val="0"/>
          <w:sz w:val="22"/>
          <w:szCs w:val="22"/>
        </w:rPr>
        <w:t>Kurzzusammenfassung des Vorhabens</w:t>
      </w:r>
      <w:r w:rsidRPr="00FD3DC7">
        <w:rPr>
          <w:i w:val="0"/>
          <w:sz w:val="22"/>
          <w:szCs w:val="22"/>
        </w:rPr>
        <w:t xml:space="preserve"> </w:t>
      </w:r>
      <w:r w:rsidRPr="00FD3DC7">
        <w:rPr>
          <w:i w:val="0"/>
        </w:rPr>
        <w:t>(max. Zeichenzahl: 2000)</w:t>
      </w:r>
    </w:p>
    <w:p w14:paraId="0618AF3B" w14:textId="77777777" w:rsidR="00FD3DC7" w:rsidRPr="00FD3DC7" w:rsidRDefault="00FD3DC7" w:rsidP="005B2DEF">
      <w:pPr>
        <w:pStyle w:val="Textkrper"/>
        <w:jc w:val="both"/>
        <w:rPr>
          <w:i w:val="0"/>
          <w:sz w:val="22"/>
          <w:szCs w:val="22"/>
        </w:rPr>
      </w:pPr>
    </w:p>
    <w:p w14:paraId="23B14D8A" w14:textId="1E1D4FF8" w:rsidR="00FD3DC7" w:rsidRPr="00FD3DC7" w:rsidRDefault="002279AB" w:rsidP="00FD3DC7">
      <w:pPr>
        <w:pStyle w:val="Textkrper"/>
        <w:jc w:val="both"/>
        <w:rPr>
          <w:i w:val="0"/>
          <w:iCs/>
          <w:sz w:val="22"/>
          <w:szCs w:val="22"/>
        </w:rPr>
      </w:pPr>
      <w:r>
        <w:rPr>
          <w:i w:val="0"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 w:rsidRPr="002279AB">
        <w:rPr>
          <w:i w:val="0"/>
          <w:iCs/>
          <w:sz w:val="22"/>
          <w:szCs w:val="22"/>
          <w:lang w:val="en-GB"/>
        </w:rPr>
        <w:instrText xml:space="preserve"> FORMTEXT </w:instrText>
      </w:r>
      <w:r>
        <w:rPr>
          <w:i w:val="0"/>
          <w:iCs/>
          <w:sz w:val="22"/>
          <w:szCs w:val="22"/>
        </w:rPr>
      </w:r>
      <w:r>
        <w:rPr>
          <w:i w:val="0"/>
          <w:iCs/>
          <w:sz w:val="22"/>
          <w:szCs w:val="22"/>
        </w:rPr>
        <w:fldChar w:fldCharType="separate"/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sz w:val="22"/>
          <w:szCs w:val="22"/>
        </w:rPr>
        <w:fldChar w:fldCharType="end"/>
      </w:r>
    </w:p>
    <w:p w14:paraId="05B35E7E" w14:textId="77777777" w:rsidR="005B2DEF" w:rsidRPr="00FD3DC7" w:rsidRDefault="005B2DEF" w:rsidP="005B2DEF">
      <w:pPr>
        <w:pStyle w:val="Textkrper"/>
        <w:jc w:val="both"/>
        <w:rPr>
          <w:i w:val="0"/>
          <w:sz w:val="22"/>
          <w:szCs w:val="22"/>
        </w:rPr>
      </w:pPr>
    </w:p>
    <w:p w14:paraId="4D3CBBD9" w14:textId="77777777" w:rsidR="005B2DEF" w:rsidRDefault="005B2DEF" w:rsidP="005B2DEF">
      <w:pPr>
        <w:pStyle w:val="Textkrper"/>
        <w:jc w:val="both"/>
        <w:rPr>
          <w:i w:val="0"/>
          <w:sz w:val="22"/>
          <w:szCs w:val="22"/>
        </w:rPr>
      </w:pPr>
      <w:r w:rsidRPr="00FD3DC7">
        <w:rPr>
          <w:b/>
          <w:bCs/>
          <w:i w:val="0"/>
          <w:sz w:val="22"/>
          <w:szCs w:val="22"/>
        </w:rPr>
        <w:t>Keywords</w:t>
      </w:r>
      <w:r w:rsidRPr="00FD3DC7">
        <w:rPr>
          <w:i w:val="0"/>
          <w:sz w:val="22"/>
          <w:szCs w:val="22"/>
        </w:rPr>
        <w:t xml:space="preserve"> </w:t>
      </w:r>
      <w:r w:rsidRPr="00FD3DC7">
        <w:rPr>
          <w:i w:val="0"/>
        </w:rPr>
        <w:t>(max. 5)</w:t>
      </w:r>
    </w:p>
    <w:p w14:paraId="616CC1C7" w14:textId="77777777" w:rsidR="00FD3DC7" w:rsidRDefault="00FD3DC7" w:rsidP="005B2DEF">
      <w:pPr>
        <w:pStyle w:val="Textkrper"/>
        <w:jc w:val="both"/>
        <w:rPr>
          <w:i w:val="0"/>
          <w:sz w:val="22"/>
          <w:szCs w:val="22"/>
        </w:rPr>
      </w:pPr>
    </w:p>
    <w:p w14:paraId="7240AC1B" w14:textId="337C5F87" w:rsidR="00FD3DC7" w:rsidRPr="00947BB5" w:rsidRDefault="002279AB" w:rsidP="00FD3DC7">
      <w:pPr>
        <w:pStyle w:val="Textkrper"/>
        <w:jc w:val="both"/>
        <w:rPr>
          <w:i w:val="0"/>
          <w:iCs/>
          <w:sz w:val="22"/>
          <w:szCs w:val="22"/>
        </w:rPr>
      </w:pPr>
      <w:r>
        <w:rPr>
          <w:i w:val="0"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>
        <w:rPr>
          <w:i w:val="0"/>
          <w:iCs/>
          <w:sz w:val="22"/>
          <w:szCs w:val="22"/>
        </w:rPr>
        <w:instrText xml:space="preserve"> FORMTEXT </w:instrText>
      </w:r>
      <w:r>
        <w:rPr>
          <w:i w:val="0"/>
          <w:iCs/>
          <w:sz w:val="22"/>
          <w:szCs w:val="22"/>
        </w:rPr>
      </w:r>
      <w:r>
        <w:rPr>
          <w:i w:val="0"/>
          <w:iCs/>
          <w:sz w:val="22"/>
          <w:szCs w:val="22"/>
        </w:rPr>
        <w:fldChar w:fldCharType="separate"/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sz w:val="22"/>
          <w:szCs w:val="22"/>
        </w:rPr>
        <w:fldChar w:fldCharType="end"/>
      </w:r>
    </w:p>
    <w:p w14:paraId="2DFF56E3" w14:textId="77777777" w:rsidR="005B2DEF" w:rsidRPr="00FD3DC7" w:rsidRDefault="005B2DEF" w:rsidP="00FD3DC7">
      <w:pPr>
        <w:tabs>
          <w:tab w:val="left" w:pos="962"/>
          <w:tab w:val="left" w:pos="963"/>
        </w:tabs>
        <w:spacing w:line="291" w:lineRule="exact"/>
        <w:jc w:val="both"/>
        <w:rPr>
          <w:iCs/>
        </w:rPr>
      </w:pPr>
    </w:p>
    <w:p w14:paraId="37B52140" w14:textId="20904CE4" w:rsidR="005B2DEF" w:rsidRDefault="005B2DEF" w:rsidP="00F27AFA">
      <w:pPr>
        <w:tabs>
          <w:tab w:val="left" w:pos="962"/>
          <w:tab w:val="left" w:pos="963"/>
        </w:tabs>
        <w:spacing w:line="307" w:lineRule="auto"/>
        <w:jc w:val="both"/>
        <w:rPr>
          <w:sz w:val="16"/>
          <w:szCs w:val="16"/>
        </w:rPr>
      </w:pPr>
      <w:r w:rsidRPr="00FD3DC7">
        <w:rPr>
          <w:b/>
          <w:bCs/>
        </w:rPr>
        <w:t>Stand der Forschung</w:t>
      </w:r>
      <w:r w:rsidR="00226211">
        <w:rPr>
          <w:b/>
          <w:bCs/>
        </w:rPr>
        <w:t xml:space="preserve"> </w:t>
      </w:r>
      <w:r w:rsidRPr="00FD3DC7">
        <w:rPr>
          <w:b/>
          <w:bCs/>
        </w:rPr>
        <w:t>/eigene Vorarbeiten in Bezug auf das Projekt</w:t>
      </w:r>
      <w:r w:rsidRPr="00FD3DC7">
        <w:rPr>
          <w:spacing w:val="-33"/>
        </w:rPr>
        <w:t xml:space="preserve"> </w:t>
      </w:r>
      <w:r w:rsidRPr="6FF88E63">
        <w:rPr>
          <w:sz w:val="16"/>
          <w:szCs w:val="16"/>
        </w:rPr>
        <w:t>(max. Zeichenzahl: 5000)</w:t>
      </w:r>
    </w:p>
    <w:p w14:paraId="5B46A8E6" w14:textId="353652EA" w:rsidR="005B2DEF" w:rsidRPr="00D075A4" w:rsidRDefault="005B2DEF" w:rsidP="00EB55B3">
      <w:pPr>
        <w:pStyle w:val="Textkrper"/>
        <w:spacing w:line="184" w:lineRule="exact"/>
        <w:jc w:val="both"/>
      </w:pPr>
      <w:r w:rsidRPr="00D075A4">
        <w:t>Stellen Sie den aktuellen Stand</w:t>
      </w:r>
      <w:r w:rsidR="00EB55B3">
        <w:t xml:space="preserve"> des Wissens auf dem relevanten Forschungsgebiet allgemeinverständlich d</w:t>
      </w:r>
      <w:r w:rsidRPr="00D075A4">
        <w:t>ar</w:t>
      </w:r>
      <w:r w:rsidR="00EB55B3">
        <w:t>!</w:t>
      </w:r>
      <w:r w:rsidRPr="00D075A4">
        <w:t xml:space="preserve"> Beschreiben Sie </w:t>
      </w:r>
      <w:r w:rsidR="00B547C2">
        <w:t xml:space="preserve">möglichst prägnant </w:t>
      </w:r>
      <w:r w:rsidRPr="00D075A4">
        <w:t>Ihre Vorarbeiten</w:t>
      </w:r>
      <w:r w:rsidR="00EB55B3">
        <w:t xml:space="preserve">! </w:t>
      </w:r>
      <w:r w:rsidRPr="00D075A4">
        <w:t>Falls zutreffend: Heben Sie die großen Unbekannten auf dem Gebiet hervor und beschreiben Sie die Grenzen der derzeitigen Methoden/Technologien</w:t>
      </w:r>
      <w:r w:rsidR="00AB3A49">
        <w:t>!</w:t>
      </w:r>
    </w:p>
    <w:p w14:paraId="40CA6682" w14:textId="77777777" w:rsidR="005B2DEF" w:rsidRPr="00FD3DC7" w:rsidRDefault="005B2DEF" w:rsidP="005B2DEF">
      <w:pPr>
        <w:pStyle w:val="Textkrper"/>
        <w:ind w:left="923"/>
        <w:jc w:val="both"/>
        <w:rPr>
          <w:sz w:val="22"/>
          <w:szCs w:val="22"/>
        </w:rPr>
      </w:pPr>
    </w:p>
    <w:p w14:paraId="2631B10B" w14:textId="3647D884" w:rsidR="005B2DEF" w:rsidRDefault="002279AB" w:rsidP="00FD3DC7">
      <w:pPr>
        <w:pStyle w:val="Textkrper"/>
        <w:jc w:val="both"/>
        <w:rPr>
          <w:i w:val="0"/>
          <w:iCs/>
          <w:sz w:val="22"/>
          <w:szCs w:val="22"/>
        </w:rPr>
      </w:pPr>
      <w:r>
        <w:rPr>
          <w:i w:val="0"/>
          <w:iCs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maxLength w:val="5000"/>
            </w:textInput>
          </w:ffData>
        </w:fldChar>
      </w:r>
      <w:bookmarkStart w:id="18" w:name="Text2"/>
      <w:r w:rsidRPr="002C71D3">
        <w:rPr>
          <w:i w:val="0"/>
          <w:iCs/>
          <w:sz w:val="22"/>
          <w:szCs w:val="22"/>
          <w:lang w:val="en-GB"/>
        </w:rPr>
        <w:instrText xml:space="preserve"> FORMTEXT </w:instrText>
      </w:r>
      <w:r>
        <w:rPr>
          <w:i w:val="0"/>
          <w:iCs/>
          <w:sz w:val="22"/>
          <w:szCs w:val="22"/>
        </w:rPr>
      </w:r>
      <w:r>
        <w:rPr>
          <w:i w:val="0"/>
          <w:iCs/>
          <w:sz w:val="22"/>
          <w:szCs w:val="22"/>
        </w:rPr>
        <w:fldChar w:fldCharType="separate"/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noProof/>
          <w:sz w:val="22"/>
          <w:szCs w:val="22"/>
        </w:rPr>
        <w:t> </w:t>
      </w:r>
      <w:r>
        <w:rPr>
          <w:i w:val="0"/>
          <w:iCs/>
          <w:sz w:val="22"/>
          <w:szCs w:val="22"/>
        </w:rPr>
        <w:fldChar w:fldCharType="end"/>
      </w:r>
      <w:bookmarkEnd w:id="18"/>
    </w:p>
    <w:p w14:paraId="36333DB1" w14:textId="77777777" w:rsidR="00922D60" w:rsidRPr="00FD3DC7" w:rsidRDefault="00922D60" w:rsidP="00FD3DC7">
      <w:pPr>
        <w:pStyle w:val="Textkrper"/>
        <w:jc w:val="both"/>
        <w:rPr>
          <w:i w:val="0"/>
          <w:iCs/>
          <w:sz w:val="22"/>
          <w:szCs w:val="22"/>
        </w:rPr>
      </w:pPr>
    </w:p>
    <w:p w14:paraId="5B61B60E" w14:textId="77777777" w:rsidR="005B2DEF" w:rsidRDefault="005B2DEF" w:rsidP="00F27AFA">
      <w:pPr>
        <w:tabs>
          <w:tab w:val="left" w:pos="970"/>
          <w:tab w:val="left" w:pos="971"/>
        </w:tabs>
        <w:spacing w:line="307" w:lineRule="auto"/>
        <w:jc w:val="both"/>
        <w:rPr>
          <w:sz w:val="16"/>
          <w:szCs w:val="16"/>
        </w:rPr>
      </w:pPr>
      <w:r w:rsidRPr="00FD3DC7">
        <w:rPr>
          <w:b/>
          <w:bCs/>
        </w:rPr>
        <w:t>Arbeitsprogramm</w:t>
      </w:r>
      <w:r w:rsidRPr="00D075A4">
        <w:rPr>
          <w:sz w:val="16"/>
          <w:szCs w:val="16"/>
        </w:rPr>
        <w:t xml:space="preserve"> (max. Zeichenzahl: 6000)</w:t>
      </w:r>
    </w:p>
    <w:p w14:paraId="57E4A022" w14:textId="560A6013" w:rsidR="005B2DEF" w:rsidRPr="00D075A4" w:rsidRDefault="000C7CB7" w:rsidP="005B2DEF">
      <w:pPr>
        <w:pStyle w:val="Textkrper"/>
        <w:spacing w:before="8"/>
        <w:jc w:val="both"/>
      </w:pPr>
      <w:r>
        <w:t xml:space="preserve">Machen Sie kurze und </w:t>
      </w:r>
      <w:r w:rsidR="005B2DEF" w:rsidRPr="00D075A4">
        <w:t xml:space="preserve">präzise Angaben </w:t>
      </w:r>
      <w:r>
        <w:t>zum</w:t>
      </w:r>
      <w:r w:rsidR="005B2DEF" w:rsidRPr="00D075A4">
        <w:t xml:space="preserve"> geplante</w:t>
      </w:r>
      <w:r>
        <w:t>n</w:t>
      </w:r>
      <w:r w:rsidR="005B2DEF" w:rsidRPr="00D075A4">
        <w:t xml:space="preserve"> Vorhaben</w:t>
      </w:r>
      <w:r>
        <w:t>!</w:t>
      </w:r>
      <w:r w:rsidR="004826F3">
        <w:t xml:space="preserve"> Beschreib</w:t>
      </w:r>
      <w:r>
        <w:t xml:space="preserve">en Sie </w:t>
      </w:r>
      <w:r w:rsidR="00264700">
        <w:t>die wissenschaftliche Fragestellung</w:t>
      </w:r>
      <w:r w:rsidR="005B2DEF" w:rsidRPr="00D075A4">
        <w:t xml:space="preserve"> und </w:t>
      </w:r>
      <w:r>
        <w:t xml:space="preserve">die </w:t>
      </w:r>
      <w:r w:rsidR="005B2DEF" w:rsidRPr="00D075A4">
        <w:t>Hauptziele des Projekts</w:t>
      </w:r>
      <w:r>
        <w:t>! Beschreiben Sie, was</w:t>
      </w:r>
      <w:r w:rsidR="00264700">
        <w:t xml:space="preserve"> das beantrage Vorhaben </w:t>
      </w:r>
      <w:r w:rsidR="005B2DEF" w:rsidRPr="004826F3">
        <w:t>zeitgemäß, wichtig und originell</w:t>
      </w:r>
      <w:r w:rsidR="00264700">
        <w:t xml:space="preserve"> macht! Erklären Sie die Bedeutung des Vorhabens!</w:t>
      </w:r>
    </w:p>
    <w:p w14:paraId="78E02E23" w14:textId="77777777" w:rsidR="005B2DEF" w:rsidRPr="00FD3DC7" w:rsidRDefault="005B2DEF" w:rsidP="00FD3DC7">
      <w:pPr>
        <w:tabs>
          <w:tab w:val="left" w:pos="996"/>
          <w:tab w:val="left" w:pos="997"/>
        </w:tabs>
        <w:jc w:val="both"/>
        <w:rPr>
          <w:i/>
        </w:rPr>
      </w:pPr>
    </w:p>
    <w:p w14:paraId="4B56E33C" w14:textId="3CC8DD41" w:rsidR="005B2DEF" w:rsidRPr="002C71D3" w:rsidRDefault="002279AB" w:rsidP="00FD3DC7">
      <w:pPr>
        <w:jc w:val="both"/>
        <w:rPr>
          <w:iCs/>
          <w:lang w:val="en-GB"/>
        </w:rPr>
      </w:pPr>
      <w:r>
        <w:rPr>
          <w:iCs/>
        </w:rPr>
        <w:fldChar w:fldCharType="begin">
          <w:ffData>
            <w:name w:val="Text4"/>
            <w:enabled/>
            <w:calcOnExit w:val="0"/>
            <w:textInput>
              <w:maxLength w:val="6000"/>
            </w:textInput>
          </w:ffData>
        </w:fldChar>
      </w:r>
      <w:bookmarkStart w:id="19" w:name="Text4"/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  <w:bookmarkEnd w:id="19"/>
    </w:p>
    <w:p w14:paraId="595A9A0F" w14:textId="77777777" w:rsidR="005B2DEF" w:rsidRPr="002C71D3" w:rsidRDefault="005B2DEF" w:rsidP="005B2DEF">
      <w:pPr>
        <w:spacing w:before="2"/>
        <w:jc w:val="both"/>
        <w:rPr>
          <w:iCs/>
          <w:lang w:val="en-GB"/>
        </w:rPr>
      </w:pPr>
    </w:p>
    <w:p w14:paraId="03D5163B" w14:textId="1644C763" w:rsidR="005B2DEF" w:rsidRPr="00244AB0" w:rsidRDefault="005B2DEF" w:rsidP="00F27AFA">
      <w:pPr>
        <w:tabs>
          <w:tab w:val="left" w:pos="987"/>
          <w:tab w:val="left" w:pos="988"/>
        </w:tabs>
        <w:spacing w:line="307" w:lineRule="auto"/>
        <w:jc w:val="both"/>
        <w:rPr>
          <w:sz w:val="16"/>
          <w:szCs w:val="16"/>
        </w:rPr>
      </w:pPr>
      <w:r w:rsidRPr="00244AB0">
        <w:rPr>
          <w:b/>
          <w:bCs/>
        </w:rPr>
        <w:t>Geplantes Drittmittel(folge)</w:t>
      </w:r>
      <w:proofErr w:type="spellStart"/>
      <w:r w:rsidRPr="00244AB0">
        <w:rPr>
          <w:b/>
          <w:bCs/>
        </w:rPr>
        <w:t>projekt</w:t>
      </w:r>
      <w:proofErr w:type="spellEnd"/>
      <w:r w:rsidRPr="00244AB0">
        <w:rPr>
          <w:sz w:val="24"/>
        </w:rPr>
        <w:t xml:space="preserve"> </w:t>
      </w:r>
      <w:r w:rsidRPr="00244AB0">
        <w:rPr>
          <w:sz w:val="16"/>
          <w:szCs w:val="16"/>
        </w:rPr>
        <w:t>(max. Zeichenanzahl</w:t>
      </w:r>
      <w:r w:rsidR="002F55CB" w:rsidRPr="00244AB0">
        <w:rPr>
          <w:sz w:val="16"/>
          <w:szCs w:val="16"/>
        </w:rPr>
        <w:t>:</w:t>
      </w:r>
      <w:r w:rsidRPr="00244AB0">
        <w:rPr>
          <w:sz w:val="16"/>
          <w:szCs w:val="16"/>
        </w:rPr>
        <w:t xml:space="preserve"> 500)</w:t>
      </w:r>
    </w:p>
    <w:p w14:paraId="20C294AD" w14:textId="3196DA0D" w:rsidR="005B2DEF" w:rsidRPr="00244AB0" w:rsidRDefault="00264700" w:rsidP="005B2DEF">
      <w:pPr>
        <w:tabs>
          <w:tab w:val="left" w:pos="987"/>
          <w:tab w:val="left" w:pos="988"/>
        </w:tabs>
        <w:jc w:val="both"/>
        <w:rPr>
          <w:i/>
          <w:sz w:val="16"/>
          <w:szCs w:val="16"/>
        </w:rPr>
      </w:pPr>
      <w:r w:rsidRPr="00244AB0">
        <w:rPr>
          <w:i/>
          <w:sz w:val="16"/>
          <w:szCs w:val="16"/>
        </w:rPr>
        <w:t xml:space="preserve">Formulieren Sie den </w:t>
      </w:r>
      <w:r w:rsidR="005B2DEF" w:rsidRPr="00244AB0">
        <w:rPr>
          <w:b/>
          <w:bCs/>
          <w:i/>
          <w:sz w:val="16"/>
          <w:szCs w:val="16"/>
        </w:rPr>
        <w:t>Titel des angestrebten Projekts</w:t>
      </w:r>
      <w:r w:rsidR="005B2DEF" w:rsidRPr="00244AB0">
        <w:rPr>
          <w:i/>
          <w:sz w:val="16"/>
          <w:szCs w:val="16"/>
        </w:rPr>
        <w:t xml:space="preserve"> mit kurzer Inhaltsangabe</w:t>
      </w:r>
      <w:r w:rsidRPr="00244AB0">
        <w:rPr>
          <w:i/>
          <w:sz w:val="16"/>
          <w:szCs w:val="16"/>
        </w:rPr>
        <w:t xml:space="preserve">. </w:t>
      </w:r>
      <w:r w:rsidR="0036572E" w:rsidRPr="00244AB0">
        <w:rPr>
          <w:i/>
          <w:sz w:val="16"/>
          <w:szCs w:val="16"/>
        </w:rPr>
        <w:t xml:space="preserve">Formulieren Sie die Arbeitspakete für den Zeithorizont des geplanten Vorhabens. </w:t>
      </w:r>
    </w:p>
    <w:p w14:paraId="63CE7003" w14:textId="77777777" w:rsidR="005B2DEF" w:rsidRPr="00244AB0" w:rsidRDefault="005B2DEF" w:rsidP="005B2DEF">
      <w:pPr>
        <w:jc w:val="both"/>
        <w:rPr>
          <w:iCs/>
        </w:rPr>
      </w:pPr>
    </w:p>
    <w:p w14:paraId="01AC01A7" w14:textId="46E4CC24" w:rsidR="005B2DEF" w:rsidRPr="002C71D3" w:rsidRDefault="002279AB" w:rsidP="00FD3DC7">
      <w:pPr>
        <w:jc w:val="both"/>
        <w:rPr>
          <w:iCs/>
        </w:rPr>
      </w:pPr>
      <w:r>
        <w:rPr>
          <w:iCs/>
        </w:rPr>
        <w:fldChar w:fldCharType="begin">
          <w:ffData>
            <w:name w:val="Text5"/>
            <w:enabled/>
            <w:calcOnExit w:val="0"/>
            <w:textInput>
              <w:maxLength w:val="500"/>
            </w:textInput>
          </w:ffData>
        </w:fldChar>
      </w:r>
      <w:bookmarkStart w:id="20" w:name="Text5"/>
      <w:r w:rsidRPr="002C71D3">
        <w:rPr>
          <w:iCs/>
          <w:lang w:val="en-GB"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  <w:bookmarkEnd w:id="20"/>
    </w:p>
    <w:p w14:paraId="3EC81FFC" w14:textId="77777777" w:rsidR="005B2DEF" w:rsidRPr="002C71D3" w:rsidRDefault="005B2DEF" w:rsidP="005B2DEF">
      <w:pPr>
        <w:jc w:val="both"/>
        <w:rPr>
          <w:iCs/>
          <w:sz w:val="20"/>
        </w:rPr>
      </w:pPr>
    </w:p>
    <w:p w14:paraId="1E7FE8DC" w14:textId="2226D20D" w:rsidR="005B2DEF" w:rsidRPr="00244AB0" w:rsidRDefault="005B2DEF" w:rsidP="00F27AFA">
      <w:pPr>
        <w:spacing w:line="307" w:lineRule="auto"/>
      </w:pPr>
      <w:r w:rsidRPr="00244AB0">
        <w:rPr>
          <w:b/>
          <w:bCs/>
        </w:rPr>
        <w:t>Name des voraussichtlichen Drittmittelgebers</w:t>
      </w:r>
      <w:r w:rsidRPr="00244AB0">
        <w:t xml:space="preserve"> </w:t>
      </w:r>
      <w:r w:rsidRPr="00244AB0">
        <w:rPr>
          <w:sz w:val="16"/>
          <w:szCs w:val="16"/>
        </w:rPr>
        <w:t>(max. Zeichenzahl:</w:t>
      </w:r>
      <w:r w:rsidRPr="00244AB0">
        <w:rPr>
          <w:spacing w:val="-11"/>
          <w:sz w:val="16"/>
          <w:szCs w:val="16"/>
        </w:rPr>
        <w:t xml:space="preserve"> </w:t>
      </w:r>
      <w:r w:rsidRPr="00244AB0">
        <w:rPr>
          <w:sz w:val="16"/>
          <w:szCs w:val="16"/>
        </w:rPr>
        <w:t>200)</w:t>
      </w:r>
    </w:p>
    <w:p w14:paraId="2A839DB7" w14:textId="71FC862A" w:rsidR="003714C3" w:rsidRPr="00244AB0" w:rsidRDefault="003714C3" w:rsidP="003714C3">
      <w:pPr>
        <w:tabs>
          <w:tab w:val="left" w:pos="987"/>
          <w:tab w:val="left" w:pos="988"/>
        </w:tabs>
        <w:jc w:val="both"/>
        <w:rPr>
          <w:i/>
          <w:sz w:val="16"/>
          <w:szCs w:val="16"/>
        </w:rPr>
      </w:pPr>
      <w:r w:rsidRPr="00244AB0">
        <w:rPr>
          <w:i/>
          <w:sz w:val="16"/>
          <w:szCs w:val="16"/>
        </w:rPr>
        <w:t>Welcher Fördergeber, welche Art der Förderung und welche Dauer der Förderung wird angestrebt?</w:t>
      </w:r>
    </w:p>
    <w:p w14:paraId="2C14F007" w14:textId="77777777" w:rsidR="005B2DEF" w:rsidRPr="00244AB0" w:rsidRDefault="005B2DEF" w:rsidP="00E73949">
      <w:pPr>
        <w:jc w:val="both"/>
        <w:rPr>
          <w:iCs/>
        </w:rPr>
      </w:pPr>
    </w:p>
    <w:p w14:paraId="61659377" w14:textId="603CC6BE" w:rsidR="005B2DEF" w:rsidRPr="002C71D3" w:rsidRDefault="002279AB" w:rsidP="005B2DEF">
      <w:pPr>
        <w:jc w:val="both"/>
        <w:rPr>
          <w:iCs/>
          <w:lang w:val="en-GB"/>
        </w:rPr>
      </w:pPr>
      <w:r>
        <w:rPr>
          <w:iCs/>
        </w:rPr>
        <w:fldChar w:fldCharType="begin">
          <w:ffData>
            <w:name w:val="Text18"/>
            <w:enabled/>
            <w:calcOnExit w:val="0"/>
            <w:textInput>
              <w:maxLength w:val="200"/>
            </w:textInput>
          </w:ffData>
        </w:fldChar>
      </w:r>
      <w:bookmarkStart w:id="21" w:name="Text18"/>
      <w:r w:rsidRPr="002C71D3">
        <w:rPr>
          <w:iCs/>
          <w:lang w:val="en-GB"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  <w:bookmarkEnd w:id="21"/>
    </w:p>
    <w:p w14:paraId="09AC8C10" w14:textId="77777777" w:rsidR="00CC18BD" w:rsidRPr="002C71D3" w:rsidRDefault="00CC18BD" w:rsidP="005B2DEF">
      <w:pPr>
        <w:jc w:val="both"/>
        <w:rPr>
          <w:iCs/>
          <w:lang w:val="en-GB"/>
        </w:rPr>
      </w:pPr>
    </w:p>
    <w:p w14:paraId="11AF1CE5" w14:textId="5BE03DAA" w:rsidR="002C71D3" w:rsidRDefault="002C71D3">
      <w:pPr>
        <w:widowControl/>
        <w:autoSpaceDE/>
        <w:autoSpaceDN/>
        <w:rPr>
          <w:iCs/>
          <w:lang w:val="en-GB"/>
        </w:rPr>
      </w:pPr>
      <w:r>
        <w:rPr>
          <w:iCs/>
          <w:lang w:val="en-GB"/>
        </w:rPr>
        <w:br w:type="page"/>
      </w:r>
    </w:p>
    <w:p w14:paraId="10D7335F" w14:textId="169ABB7D" w:rsidR="005B2DEF" w:rsidRPr="00244AB0" w:rsidRDefault="005B2DEF" w:rsidP="00235304">
      <w:pPr>
        <w:pStyle w:val="UdS-Headline3"/>
        <w:rPr>
          <w:b/>
          <w:bCs/>
          <w:sz w:val="24"/>
          <w:szCs w:val="24"/>
        </w:rPr>
      </w:pPr>
      <w:r w:rsidRPr="00244AB0">
        <w:rPr>
          <w:b/>
          <w:bCs/>
          <w:sz w:val="24"/>
          <w:szCs w:val="24"/>
        </w:rPr>
        <w:lastRenderedPageBreak/>
        <w:t>Beantragte</w:t>
      </w:r>
      <w:r w:rsidRPr="00244AB0">
        <w:rPr>
          <w:b/>
          <w:bCs/>
          <w:spacing w:val="-2"/>
          <w:sz w:val="24"/>
          <w:szCs w:val="24"/>
        </w:rPr>
        <w:t xml:space="preserve"> </w:t>
      </w:r>
      <w:r w:rsidRPr="00244AB0">
        <w:rPr>
          <w:b/>
          <w:bCs/>
          <w:sz w:val="24"/>
          <w:szCs w:val="24"/>
        </w:rPr>
        <w:t>Mittel</w:t>
      </w:r>
      <w:r w:rsidR="00D241CA" w:rsidRPr="00244AB0">
        <w:rPr>
          <w:b/>
          <w:bCs/>
          <w:sz w:val="24"/>
          <w:szCs w:val="24"/>
        </w:rPr>
        <w:t xml:space="preserve"> (max. 15.000 EUR)</w:t>
      </w:r>
    </w:p>
    <w:p w14:paraId="2ADA6FA5" w14:textId="4917629B" w:rsidR="005B2DEF" w:rsidRPr="00D075A4" w:rsidRDefault="003714C3" w:rsidP="005B2DEF">
      <w:pPr>
        <w:pStyle w:val="Textkrper"/>
        <w:spacing w:before="61"/>
        <w:jc w:val="both"/>
      </w:pPr>
      <w:r w:rsidRPr="00244AB0">
        <w:t xml:space="preserve">Geben </w:t>
      </w:r>
      <w:r>
        <w:t xml:space="preserve">Sie die Einzelbeträge an! Die </w:t>
      </w:r>
      <w:r w:rsidR="00BF754A">
        <w:t xml:space="preserve">Summen werden nicht automatisch </w:t>
      </w:r>
      <w:r>
        <w:t>gebildet!</w:t>
      </w:r>
    </w:p>
    <w:p w14:paraId="18F9E642" w14:textId="77777777" w:rsidR="005B2DEF" w:rsidRPr="00D075A4" w:rsidRDefault="005B2DEF" w:rsidP="005B2DEF">
      <w:pPr>
        <w:jc w:val="both"/>
        <w:rPr>
          <w:iCs/>
          <w:sz w:val="20"/>
        </w:rPr>
      </w:pP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1545"/>
        <w:gridCol w:w="1715"/>
        <w:gridCol w:w="2127"/>
      </w:tblGrid>
      <w:tr w:rsidR="005B2DEF" w:rsidRPr="00D075A4" w14:paraId="0F1CCC17" w14:textId="77777777" w:rsidTr="00CC18BD">
        <w:trPr>
          <w:trHeight w:val="426"/>
        </w:trPr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3393C" w14:textId="266E2426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4826F3">
              <w:rPr>
                <w:rFonts w:eastAsia="Times New Roman"/>
                <w:b/>
                <w:bCs/>
                <w:color w:val="000000"/>
                <w:lang w:bidi="ar-SA"/>
              </w:rPr>
              <w:t>Personalmittel</w:t>
            </w:r>
            <w:r w:rsidRPr="00D075A4"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782AD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</w:pPr>
          </w:p>
        </w:tc>
      </w:tr>
      <w:tr w:rsidR="00FD192B" w:rsidRPr="00D075A4" w14:paraId="633A1959" w14:textId="77777777" w:rsidTr="00CC18BD">
        <w:trPr>
          <w:trHeight w:val="364"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97273" w14:textId="58E1D411" w:rsidR="00FD192B" w:rsidRPr="004826F3" w:rsidRDefault="00FD192B" w:rsidP="271476D9">
            <w:pPr>
              <w:widowControl/>
              <w:autoSpaceDE/>
              <w:autoSpaceDN/>
              <w:jc w:val="both"/>
            </w:pPr>
            <w:r w:rsidRPr="271476D9">
              <w:rPr>
                <w:rFonts w:eastAsia="Times New Roman"/>
                <w:i/>
                <w:iCs/>
                <w:color w:val="000000" w:themeColor="text1"/>
                <w:sz w:val="16"/>
                <w:szCs w:val="16"/>
                <w:lang w:bidi="ar-SA"/>
              </w:rPr>
              <w:t xml:space="preserve">Bitte beachten Sie folgende Hinweise zur Kalkulation: </w:t>
            </w:r>
          </w:p>
          <w:p w14:paraId="4FC86517" w14:textId="77777777" w:rsidR="00FD192B" w:rsidRPr="004826F3" w:rsidRDefault="00FD192B" w:rsidP="00870103">
            <w:pPr>
              <w:pStyle w:val="Listenabsatz"/>
              <w:widowControl/>
              <w:numPr>
                <w:ilvl w:val="1"/>
                <w:numId w:val="8"/>
              </w:numPr>
              <w:autoSpaceDE/>
              <w:autoSpaceDN/>
              <w:ind w:right="-4410"/>
              <w:jc w:val="both"/>
              <w:rPr>
                <w:rFonts w:eastAsia="Times New Roman"/>
                <w:i/>
                <w:iCs/>
                <w:color w:val="000000" w:themeColor="text1"/>
                <w:sz w:val="16"/>
                <w:szCs w:val="16"/>
                <w:lang w:bidi="ar-SA"/>
              </w:rPr>
            </w:pPr>
            <w:r w:rsidRPr="271476D9">
              <w:rPr>
                <w:rFonts w:eastAsia="Times New Roman"/>
                <w:i/>
                <w:iCs/>
                <w:color w:val="000000" w:themeColor="text1"/>
                <w:sz w:val="16"/>
                <w:szCs w:val="16"/>
                <w:lang w:bidi="ar-SA"/>
              </w:rPr>
              <w:t>Maximal 16 SWS pro Woche vom 01.01.2027 bis 31.12.2027</w:t>
            </w:r>
          </w:p>
          <w:p w14:paraId="55DB0FDA" w14:textId="77777777" w:rsidR="00FD192B" w:rsidRPr="004826F3" w:rsidRDefault="00FD192B" w:rsidP="00870103">
            <w:pPr>
              <w:pStyle w:val="Listenabsatz"/>
              <w:widowControl/>
              <w:numPr>
                <w:ilvl w:val="1"/>
                <w:numId w:val="8"/>
              </w:numPr>
              <w:autoSpaceDE/>
              <w:autoSpaceDN/>
              <w:ind w:right="-4410"/>
              <w:jc w:val="both"/>
              <w:rPr>
                <w:rFonts w:eastAsia="Times New Roman"/>
                <w:i/>
                <w:iCs/>
                <w:color w:val="000000" w:themeColor="text1"/>
                <w:sz w:val="16"/>
                <w:szCs w:val="16"/>
                <w:lang w:bidi="ar-SA"/>
              </w:rPr>
            </w:pPr>
            <w:r w:rsidRPr="271476D9">
              <w:rPr>
                <w:rFonts w:eastAsia="Times New Roman"/>
                <w:i/>
                <w:iCs/>
                <w:color w:val="000000" w:themeColor="text1"/>
                <w:sz w:val="16"/>
                <w:szCs w:val="16"/>
                <w:lang w:bidi="ar-SA"/>
              </w:rPr>
              <w:t xml:space="preserve">Für die Berechnung sind die </w:t>
            </w:r>
            <w:hyperlink r:id="rId13">
              <w:r w:rsidRPr="271476D9">
                <w:rPr>
                  <w:rStyle w:val="Hyperlink"/>
                  <w:rFonts w:eastAsia="Times New Roman"/>
                  <w:i/>
                  <w:iCs/>
                  <w:sz w:val="16"/>
                  <w:szCs w:val="16"/>
                  <w:lang w:bidi="ar-SA"/>
                </w:rPr>
                <w:t>Budgetierungsrichtlinien der UdS</w:t>
              </w:r>
            </w:hyperlink>
            <w:r w:rsidRPr="271476D9">
              <w:rPr>
                <w:rFonts w:eastAsia="Times New Roman"/>
                <w:i/>
                <w:iCs/>
                <w:color w:val="000000" w:themeColor="text1"/>
                <w:sz w:val="16"/>
                <w:szCs w:val="16"/>
                <w:lang w:bidi="ar-SA"/>
              </w:rPr>
              <w:t xml:space="preserve"> zu verwenden</w:t>
            </w:r>
          </w:p>
          <w:p w14:paraId="1013D0B3" w14:textId="62CE06F3" w:rsidR="007816B4" w:rsidRPr="00D075A4" w:rsidRDefault="00FD192B" w:rsidP="00CC18BD">
            <w:pPr>
              <w:widowControl/>
              <w:autoSpaceDE/>
              <w:autoSpaceDN/>
              <w:jc w:val="both"/>
              <w:rPr>
                <w:rFonts w:eastAsia="Times New Roman"/>
                <w:sz w:val="28"/>
                <w:szCs w:val="28"/>
                <w:lang w:bidi="ar-SA"/>
              </w:rPr>
            </w:pPr>
            <w:r w:rsidRPr="271476D9">
              <w:rPr>
                <w:rFonts w:eastAsia="Times New Roman"/>
                <w:i/>
                <w:iCs/>
                <w:color w:val="000000" w:themeColor="text1"/>
                <w:sz w:val="16"/>
                <w:szCs w:val="16"/>
                <w:lang w:bidi="ar-SA"/>
              </w:rPr>
              <w:t>Die Gesamtkosten sind mit dem Betrag pro SWS und Monat zu rechnen (Durchschnittssatz x SWS x Anzahl Monate)</w:t>
            </w:r>
          </w:p>
        </w:tc>
      </w:tr>
      <w:tr w:rsidR="005B2DEF" w:rsidRPr="00D075A4" w14:paraId="50E190B6" w14:textId="77777777" w:rsidTr="00CC18BD">
        <w:trPr>
          <w:trHeight w:val="3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B5F9F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02D01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sz w:val="28"/>
                <w:szCs w:val="28"/>
                <w:lang w:bidi="ar-S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B5BD3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sz w:val="28"/>
                <w:szCs w:val="28"/>
                <w:lang w:bidi="ar-SA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E8D0A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sz w:val="28"/>
                <w:szCs w:val="28"/>
                <w:lang w:bidi="ar-SA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574E0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sz w:val="28"/>
                <w:szCs w:val="28"/>
                <w:lang w:bidi="ar-SA"/>
              </w:rPr>
            </w:pPr>
          </w:p>
        </w:tc>
      </w:tr>
      <w:tr w:rsidR="005B2DEF" w:rsidRPr="00D075A4" w14:paraId="32B51EEA" w14:textId="77777777" w:rsidTr="00CC18BD">
        <w:trPr>
          <w:trHeight w:val="376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8798010" w14:textId="42C7511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H</w:t>
            </w:r>
            <w:r w:rsidR="00DE411E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i</w:t>
            </w: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W</w:t>
            </w:r>
            <w:r w:rsidR="00DE411E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i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832DFDE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Wochenstunden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2C343CF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Grundbetrag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80D0EDA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Monate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7FF92F2" w14:textId="77777777" w:rsidR="005B2DEF" w:rsidRPr="00D075A4" w:rsidRDefault="005B2DEF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Gesamtkosten</w:t>
            </w:r>
          </w:p>
        </w:tc>
      </w:tr>
      <w:tr w:rsidR="00B132C9" w:rsidRPr="00D075A4" w14:paraId="6411FBA6" w14:textId="77777777" w:rsidTr="00CC18BD">
        <w:trPr>
          <w:trHeight w:val="364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FB80B" w14:textId="18113163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16"/>
                  <w:szCs w:val="16"/>
                  <w:lang w:bidi="ar-SA"/>
                </w:rPr>
                <w:id w:val="-856653615"/>
                <w:placeholder>
                  <w:docPart w:val="0E4D7FD7E31B4EABA7A07B457C8CEE97"/>
                </w:placeholder>
                <w:text/>
              </w:sdtPr>
              <w:sdtContent>
                <w:r w:rsidR="001F5BBE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>Hiwi</w:t>
                </w:r>
                <w:r w:rsidR="00CC18BD" w:rsidRPr="007816B4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 xml:space="preserve"> A,</w:t>
                </w:r>
                <w:r w:rsidR="00CC18BD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 xml:space="preserve"> </w:t>
                </w:r>
                <w:r w:rsidR="00CC18BD" w:rsidRPr="007816B4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>B oder C</w:t>
                </w:r>
              </w:sdtContent>
            </w:sdt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4714F" w14:textId="366E67C9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19729086"/>
                <w:placeholder>
                  <w:docPart w:val="402A36BCD5AF41BBB88776262DC283C8"/>
                </w:placeholder>
                <w:showingPlcHdr/>
                <w:text/>
              </w:sdtPr>
              <w:sdtContent>
                <w:r w:rsidR="00B132C9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Anzahl Std.</w:t>
                </w:r>
              </w:sdtContent>
            </w:sdt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BD272" w14:textId="69EA4D3F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1637710419"/>
                <w:placeholder>
                  <w:docPart w:val="7C62DCE201294912BD6382027B25BC78"/>
                </w:placeholder>
                <w:showingPlcHdr/>
                <w:text/>
              </w:sdtPr>
              <w:sdtContent>
                <w:r w:rsidR="00B132C9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524DF" w14:textId="1A760369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314140989"/>
                <w:placeholder>
                  <w:docPart w:val="53730DA7155B40C484C6C267101C295D"/>
                </w:placeholder>
                <w:showingPlcHdr/>
                <w:text/>
              </w:sdtPr>
              <w:sdtContent>
                <w:r w:rsidR="00513BAC" w:rsidRPr="00880761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von</w:t>
                </w:r>
                <w:r w:rsidR="00880761" w:rsidRPr="00880761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…bis…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546775" w14:textId="27E864CF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586159882"/>
                <w:placeholder>
                  <w:docPart w:val="833A7D21A94E4E939C4697AD1006A82F"/>
                </w:placeholder>
                <w:showingPlcHdr/>
                <w:text/>
              </w:sdtPr>
              <w:sdtContent>
                <w:r w:rsidR="00B132C9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B132C9" w:rsidRPr="00D075A4" w14:paraId="1FA377F2" w14:textId="77777777" w:rsidTr="00CC18BD">
        <w:trPr>
          <w:trHeight w:val="364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FEACB" w14:textId="429AADB2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16"/>
                  <w:szCs w:val="16"/>
                  <w:lang w:bidi="ar-SA"/>
                </w:rPr>
                <w:id w:val="558058567"/>
                <w:placeholder>
                  <w:docPart w:val="9FD84015CAB64AA09EE445CE737373AB"/>
                </w:placeholder>
                <w:text/>
              </w:sdtPr>
              <w:sdtContent>
                <w:r w:rsidR="001F5BBE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>Hiwi</w:t>
                </w:r>
                <w:r w:rsidR="007816B4" w:rsidRPr="007816B4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 xml:space="preserve"> A,</w:t>
                </w:r>
                <w:r w:rsidR="00CC18BD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 xml:space="preserve"> </w:t>
                </w:r>
                <w:r w:rsidR="007816B4" w:rsidRPr="007816B4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>B oder C</w:t>
                </w:r>
              </w:sdtContent>
            </w:sdt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F3F45" w14:textId="72FFD7FD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764409950"/>
                <w:placeholder>
                  <w:docPart w:val="147BBEA7D1D247C881C3C566455DB582"/>
                </w:placeholder>
                <w:showingPlcHdr/>
                <w:text/>
              </w:sdtPr>
              <w:sdtContent>
                <w:r w:rsidR="00B132C9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Anzahl Std.</w:t>
                </w:r>
              </w:sdtContent>
            </w:sdt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B0584" w14:textId="5CA248D2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272823420"/>
                <w:placeholder>
                  <w:docPart w:val="83A3FC5E9A584E3F8208FC78135D1D10"/>
                </w:placeholder>
                <w:showingPlcHdr/>
                <w:text/>
              </w:sdtPr>
              <w:sdtContent>
                <w:r w:rsidR="00B132C9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F95C9" w14:textId="2EDB19A4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509064636"/>
                <w:placeholder>
                  <w:docPart w:val="0E2E2541CEC5488A928FB8B9B44BFC05"/>
                </w:placeholder>
                <w:showingPlcHdr/>
                <w:text/>
              </w:sdtPr>
              <w:sdtContent>
                <w:r w:rsidR="00880761" w:rsidRPr="00880761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von…bis…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F20B2C" w14:textId="778E448A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1568344612"/>
                <w:placeholder>
                  <w:docPart w:val="1B488DD4C9404105A7497143B23FD422"/>
                </w:placeholder>
                <w:showingPlcHdr/>
                <w:text/>
              </w:sdtPr>
              <w:sdtContent>
                <w:r w:rsidR="00B132C9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B132C9" w:rsidRPr="00D075A4" w14:paraId="7CC6CB99" w14:textId="77777777" w:rsidTr="00CC18BD">
        <w:trPr>
          <w:trHeight w:val="364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D3409" w14:textId="60B9A6B3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16"/>
                  <w:szCs w:val="16"/>
                  <w:lang w:bidi="ar-SA"/>
                </w:rPr>
                <w:id w:val="-1413306871"/>
                <w:placeholder>
                  <w:docPart w:val="597812673BF640DFB2AB3EA5C421DAC2"/>
                </w:placeholder>
                <w:text/>
              </w:sdtPr>
              <w:sdtContent>
                <w:r w:rsidR="001F5BBE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>Hiwi</w:t>
                </w:r>
                <w:r w:rsidR="00CC18BD" w:rsidRPr="00CC18BD">
                  <w:rPr>
                    <w:rFonts w:eastAsia="Times New Roman"/>
                    <w:color w:val="000000"/>
                    <w:sz w:val="16"/>
                    <w:szCs w:val="16"/>
                    <w:lang w:bidi="ar-SA"/>
                  </w:rPr>
                  <w:t xml:space="preserve"> A, B oder C</w:t>
                </w:r>
              </w:sdtContent>
            </w:sdt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23528" w14:textId="0BA36D1F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068076528"/>
                <w:placeholder>
                  <w:docPart w:val="48AF1C30005E4370B92DCF4C2150ECFC"/>
                </w:placeholder>
                <w:showingPlcHdr/>
                <w:text/>
              </w:sdtPr>
              <w:sdtContent>
                <w:r w:rsidR="00B132C9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Anzahl Std.</w:t>
                </w:r>
              </w:sdtContent>
            </w:sdt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E0AFC" w14:textId="58D07F72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1858648107"/>
                <w:placeholder>
                  <w:docPart w:val="341441670B104A759B934AD82A8C818B"/>
                </w:placeholder>
                <w:showingPlcHdr/>
                <w:text/>
              </w:sdtPr>
              <w:sdtContent>
                <w:r w:rsidR="00B132C9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83C03" w14:textId="647F7BA7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542793485"/>
                <w:placeholder>
                  <w:docPart w:val="0468C68DF19B48F583E5E981A1E0C6A3"/>
                </w:placeholder>
                <w:showingPlcHdr/>
                <w:text/>
              </w:sdtPr>
              <w:sdtContent>
                <w:r w:rsidR="00880761" w:rsidRPr="00880761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von…bis…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EE33075" w14:textId="667026D2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486131760"/>
                <w:placeholder>
                  <w:docPart w:val="B5C2AD154DBD47B08287BBF9F978EDD9"/>
                </w:placeholder>
                <w:showingPlcHdr/>
                <w:text/>
              </w:sdtPr>
              <w:sdtContent>
                <w:r w:rsidR="00B132C9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B132C9" w:rsidRPr="00D075A4" w14:paraId="17FB2602" w14:textId="77777777" w:rsidTr="00CC18BD">
        <w:trPr>
          <w:trHeight w:val="376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59B918D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SUMME (Personalmittel)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C2BBB3D" w14:textId="130BEC18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325749218"/>
                <w:placeholder>
                  <w:docPart w:val="81233BDF0C1B4479985FDC9E9D58EE01"/>
                </w:placeholder>
                <w:showingPlcHdr/>
                <w:text/>
              </w:sdtPr>
              <w:sdtContent>
                <w:r w:rsidR="00B132C9" w:rsidRPr="00B132C9">
                  <w:rPr>
                    <w:rFonts w:eastAsia="Times New Roman"/>
                    <w:b/>
                    <w:bCs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Summe Stunden</w:t>
                </w:r>
              </w:sdtContent>
            </w:sdt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4BB1E61" w14:textId="1106A4A5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9893599" w14:textId="46E705D6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FD9F78F" w14:textId="27D7CFEA" w:rsidR="00B132C9" w:rsidRPr="00D075A4" w:rsidRDefault="00000000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989132263"/>
                <w:placeholder>
                  <w:docPart w:val="74126718ED1A4F729634D948FA81B880"/>
                </w:placeholder>
                <w:showingPlcHdr/>
                <w:text/>
              </w:sdtPr>
              <w:sdtContent>
                <w:r w:rsidR="00B132C9" w:rsidRPr="00B132C9">
                  <w:rPr>
                    <w:rFonts w:eastAsia="Times New Roman"/>
                    <w:b/>
                    <w:bCs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B132C9" w:rsidRPr="00D075A4" w14:paraId="0F51E35E" w14:textId="77777777" w:rsidTr="00CC18BD">
        <w:trPr>
          <w:trHeight w:val="3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DD459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827F4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1C2BD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89352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86F48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</w:tr>
      <w:tr w:rsidR="00B132C9" w:rsidRPr="00D075A4" w14:paraId="454A6997" w14:textId="77777777" w:rsidTr="00CC18BD">
        <w:trPr>
          <w:trHeight w:val="439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C4831" w14:textId="77777777" w:rsidR="00B132C9" w:rsidRPr="004826F3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4826F3">
              <w:rPr>
                <w:rFonts w:eastAsia="Times New Roman"/>
                <w:b/>
                <w:bCs/>
                <w:color w:val="000000"/>
                <w:lang w:bidi="ar-SA"/>
              </w:rPr>
              <w:t xml:space="preserve">Sachmittel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A5EBC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13174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32335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</w:tr>
      <w:tr w:rsidR="00B132C9" w:rsidRPr="00D075A4" w14:paraId="6B572778" w14:textId="77777777" w:rsidTr="00CC18BD">
        <w:trPr>
          <w:trHeight w:val="510"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C1AEAE" w14:textId="5E008076" w:rsidR="00B132C9" w:rsidRPr="004826F3" w:rsidRDefault="00527502" w:rsidP="00B132C9">
            <w:pPr>
              <w:widowControl/>
              <w:autoSpaceDE/>
              <w:autoSpaceDN/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Listen Sie k</w:t>
            </w:r>
            <w:r w:rsidR="00B132C9" w:rsidRPr="004826F3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leinere wissenschaftl</w:t>
            </w:r>
            <w:r w:rsidR="00B132C9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iche</w:t>
            </w:r>
            <w:r w:rsidR="00B132C9" w:rsidRPr="004826F3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 Ausstattungsgegenstände, die mit dem beantragten</w:t>
            </w:r>
            <w:r w:rsidR="00B132C9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 </w:t>
            </w:r>
            <w:r w:rsidR="00B132C9" w:rsidRPr="004826F3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Projekt in Zusammenhang stehen</w:t>
            </w:r>
            <w:r w:rsidR="00B32652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,</w:t>
            </w:r>
            <w:r w:rsidR="00B132C9" w:rsidRPr="004826F3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 sowie </w:t>
            </w: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notwendige </w:t>
            </w:r>
            <w:r w:rsidR="00B132C9" w:rsidRPr="004826F3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Verbrauchsmaterialien</w:t>
            </w: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!</w:t>
            </w:r>
          </w:p>
        </w:tc>
      </w:tr>
      <w:tr w:rsidR="00B132C9" w:rsidRPr="00D075A4" w14:paraId="69FA24FF" w14:textId="77777777" w:rsidTr="00CC18BD">
        <w:trPr>
          <w:trHeight w:val="3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213C5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D12B4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36EB0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A33F8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8AFBA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</w:tr>
      <w:tr w:rsidR="00B132C9" w:rsidRPr="00D075A4" w14:paraId="55906B54" w14:textId="77777777" w:rsidTr="00CC18BD">
        <w:trPr>
          <w:trHeight w:val="364"/>
        </w:trPr>
        <w:tc>
          <w:tcPr>
            <w:tcW w:w="5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A2DD8" w14:textId="77777777" w:rsidR="00B132C9" w:rsidRPr="00D075A4" w:rsidRDefault="00B132C9" w:rsidP="00C67E8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Bezeichnung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D7DD3" w14:textId="77777777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Netto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0F700" w14:textId="67F9987D" w:rsidR="00B132C9" w:rsidRPr="00D075A4" w:rsidRDefault="00B132C9" w:rsidP="00B132C9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Brutto (inkl. MwSt</w:t>
            </w:r>
            <w:r w:rsidR="003552AC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.</w:t>
            </w: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)</w:t>
            </w:r>
          </w:p>
        </w:tc>
      </w:tr>
      <w:tr w:rsidR="00C67E8C" w:rsidRPr="00D075A4" w14:paraId="7D8E40CC" w14:textId="77777777" w:rsidTr="00CC18BD">
        <w:trPr>
          <w:trHeight w:val="364"/>
        </w:trPr>
        <w:tc>
          <w:tcPr>
            <w:tcW w:w="5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2556D" w14:textId="036EE1DD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1707948634"/>
                <w:placeholder>
                  <w:docPart w:val="95BC3B2059F8486D8A4D5533B5B30744"/>
                </w:placeholder>
                <w:showingPlcHdr/>
                <w:text/>
              </w:sdtPr>
              <w:sdtContent>
                <w:r w:rsidR="00C67E8C" w:rsidRPr="007E4170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Beschreibung</w:t>
                </w:r>
              </w:sdtContent>
            </w:sdt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3FD41" w14:textId="2ECD25B2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2032338725"/>
                <w:placeholder>
                  <w:docPart w:val="B82B5221C7854140B353C86A1A38841D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578B78" w14:textId="1081091B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666092710"/>
                <w:placeholder>
                  <w:docPart w:val="E432E8F9AF0D460DB8C55CB63E57028A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C67E8C" w:rsidRPr="00D075A4" w14:paraId="4A437BA4" w14:textId="77777777" w:rsidTr="00CC18BD">
        <w:trPr>
          <w:trHeight w:val="364"/>
        </w:trPr>
        <w:tc>
          <w:tcPr>
            <w:tcW w:w="5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8D9E1" w14:textId="37806CCB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954336189"/>
                <w:placeholder>
                  <w:docPart w:val="929E5F6C937F4E998DB0A06CDCCACA2F"/>
                </w:placeholder>
                <w:showingPlcHdr/>
                <w:text/>
              </w:sdtPr>
              <w:sdtContent>
                <w:r w:rsidR="00C67E8C" w:rsidRPr="007E4170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Beschreibung</w:t>
                </w:r>
              </w:sdtContent>
            </w:sdt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B6BAC" w14:textId="0ACC10C1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588349850"/>
                <w:placeholder>
                  <w:docPart w:val="8774EAF85F7E4443884046EC7AF50156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74E84A4" w14:textId="655F5CC2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759102028"/>
                <w:placeholder>
                  <w:docPart w:val="83EF8239DFA1474BA68247AF4491F90A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C67E8C" w:rsidRPr="00D075A4" w14:paraId="584F575A" w14:textId="77777777" w:rsidTr="00CC18BD">
        <w:trPr>
          <w:trHeight w:val="364"/>
        </w:trPr>
        <w:tc>
          <w:tcPr>
            <w:tcW w:w="5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B2A48" w14:textId="14D8027F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270201745"/>
                <w:placeholder>
                  <w:docPart w:val="84F75BF181854424BDFFE3545BFBFCF0"/>
                </w:placeholder>
                <w:showingPlcHdr/>
                <w:text/>
              </w:sdtPr>
              <w:sdtContent>
                <w:r w:rsidR="00C67E8C" w:rsidRPr="007E4170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Beschreibung</w:t>
                </w:r>
              </w:sdtContent>
            </w:sdt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1CE9D" w14:textId="788C75F5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1448383139"/>
                <w:placeholder>
                  <w:docPart w:val="8847CECBAF3B4BEB87EB5C4CE0AF1066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2061A9" w14:textId="2969AF22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76789013"/>
                <w:placeholder>
                  <w:docPart w:val="9F44658B0CAC4985A6DF4FF6BF57E940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C67E8C" w:rsidRPr="00D075A4" w14:paraId="2C170C91" w14:textId="77777777" w:rsidTr="00CC18BD">
        <w:trPr>
          <w:trHeight w:val="364"/>
        </w:trPr>
        <w:tc>
          <w:tcPr>
            <w:tcW w:w="5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6F20E" w14:textId="4EDFFC23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837112789"/>
                <w:placeholder>
                  <w:docPart w:val="E0EA9BAAB4A5466C9AC0B1DEEE28F4A7"/>
                </w:placeholder>
                <w:showingPlcHdr/>
                <w:text/>
              </w:sdtPr>
              <w:sdtContent>
                <w:r w:rsidR="00C67E8C" w:rsidRPr="007E4170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Beschreibung</w:t>
                </w:r>
              </w:sdtContent>
            </w:sdt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1058A" w14:textId="4D367376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492096777"/>
                <w:placeholder>
                  <w:docPart w:val="2273882379FE48BD90F87DC073423B03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0E3BC0" w14:textId="6E415F5F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169133293"/>
                <w:placeholder>
                  <w:docPart w:val="3B368203293140B68C0F27AD1C3A1AB1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C67E8C" w:rsidRPr="00D075A4" w14:paraId="796F4202" w14:textId="77777777" w:rsidTr="00CC18BD">
        <w:trPr>
          <w:trHeight w:val="364"/>
        </w:trPr>
        <w:tc>
          <w:tcPr>
            <w:tcW w:w="5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9EC06" w14:textId="33ECFDBF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847866331"/>
                <w:placeholder>
                  <w:docPart w:val="85B3E6CD3B7E4C65B1F2B2E0EE9C9832"/>
                </w:placeholder>
                <w:showingPlcHdr/>
                <w:text/>
              </w:sdtPr>
              <w:sdtContent>
                <w:r w:rsidR="00C67E8C" w:rsidRPr="007E4170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Beschreibung</w:t>
                </w:r>
              </w:sdtContent>
            </w:sdt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05163" w14:textId="6FE747A6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903939274"/>
                <w:placeholder>
                  <w:docPart w:val="37C45EE227DE4002AEF0D6FBC508B415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6F0712" w14:textId="51ABC24A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782763703"/>
                <w:placeholder>
                  <w:docPart w:val="BCE3BAD0AEAE43A881114E4F67DA5AC2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C67E8C" w:rsidRPr="00D075A4" w14:paraId="54D386BD" w14:textId="77777777" w:rsidTr="00CC18BD">
        <w:trPr>
          <w:trHeight w:val="364"/>
        </w:trPr>
        <w:tc>
          <w:tcPr>
            <w:tcW w:w="5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44C53" w14:textId="1D16690C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461775662"/>
                <w:placeholder>
                  <w:docPart w:val="BD320CA068B94747B71C180544284662"/>
                </w:placeholder>
                <w:showingPlcHdr/>
                <w:text/>
              </w:sdtPr>
              <w:sdtContent>
                <w:r w:rsidR="00C67E8C" w:rsidRPr="007E4170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Beschreibung</w:t>
                </w:r>
              </w:sdtContent>
            </w:sdt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0E0E6" w14:textId="698391F6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347949676"/>
                <w:placeholder>
                  <w:docPart w:val="D31A26C2DF6544B8A7C8A371CBAC9975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309BBE" w14:textId="3AA990FE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970162994"/>
                <w:placeholder>
                  <w:docPart w:val="4F6B01427E3B4EC899AA5FA0CDBFB6CC"/>
                </w:placeholder>
                <w:showingPlcHdr/>
                <w:text/>
              </w:sdtPr>
              <w:sdtContent>
                <w:r w:rsidR="00C67E8C">
                  <w:rPr>
                    <w:rFonts w:eastAsia="Times New Roman"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C67E8C" w:rsidRPr="00D075A4" w14:paraId="707A65CC" w14:textId="77777777" w:rsidTr="00CC18BD">
        <w:trPr>
          <w:trHeight w:val="364"/>
        </w:trPr>
        <w:tc>
          <w:tcPr>
            <w:tcW w:w="5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0C27E8D" w14:textId="7D849CE4" w:rsidR="00C67E8C" w:rsidRPr="00D075A4" w:rsidRDefault="00C67E8C" w:rsidP="00C67E8C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SUMME (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Sachmittel</w:t>
            </w: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)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D8ECA" w14:textId="4631565E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2045131392"/>
                <w:placeholder>
                  <w:docPart w:val="5C4369E0573D4DE1ACD364226D9E7345"/>
                </w:placeholder>
                <w:showingPlcHdr/>
                <w:text/>
              </w:sdtPr>
              <w:sdtContent>
                <w:r w:rsidR="00C67E8C" w:rsidRPr="00B132C9">
                  <w:rPr>
                    <w:rFonts w:eastAsia="Times New Roman"/>
                    <w:b/>
                    <w:bCs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DB8B43" w14:textId="1E77034F" w:rsidR="00C67E8C" w:rsidRPr="00D075A4" w:rsidRDefault="00000000" w:rsidP="00C67E8C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579788345"/>
                <w:placeholder>
                  <w:docPart w:val="5D6881B68BCD44419B6FB66B768FA16F"/>
                </w:placeholder>
                <w:showingPlcHdr/>
                <w:text/>
              </w:sdtPr>
              <w:sdtContent>
                <w:r w:rsidR="00C67E8C" w:rsidRPr="00B132C9">
                  <w:rPr>
                    <w:rFonts w:eastAsia="Times New Roman"/>
                    <w:b/>
                    <w:bCs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</w:tbl>
    <w:p w14:paraId="22A048DC" w14:textId="77777777" w:rsidR="005B2DEF" w:rsidRPr="00D075A4" w:rsidRDefault="005B2DEF" w:rsidP="005B2DEF">
      <w:pPr>
        <w:jc w:val="both"/>
        <w:rPr>
          <w:sz w:val="20"/>
        </w:rPr>
      </w:pPr>
    </w:p>
    <w:tbl>
      <w:tblPr>
        <w:tblpPr w:leftFromText="141" w:rightFromText="141" w:vertAnchor="text" w:tblpY="1"/>
        <w:tblOverlap w:val="never"/>
        <w:tblW w:w="124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134"/>
        <w:gridCol w:w="3118"/>
        <w:gridCol w:w="2127"/>
        <w:gridCol w:w="3476"/>
      </w:tblGrid>
      <w:tr w:rsidR="005B2DEF" w:rsidRPr="00D075A4" w14:paraId="600B0485" w14:textId="77777777" w:rsidTr="00244AB0">
        <w:trPr>
          <w:gridAfter w:val="1"/>
          <w:wAfter w:w="3476" w:type="dxa"/>
          <w:trHeight w:val="426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7DC3C" w14:textId="38AD8C60" w:rsidR="005B2DEF" w:rsidRPr="004826F3" w:rsidRDefault="004771B0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61027FE">
              <w:rPr>
                <w:rFonts w:eastAsia="Times New Roman"/>
                <w:b/>
                <w:color w:val="000000" w:themeColor="text1"/>
                <w:lang w:bidi="ar-SA"/>
              </w:rPr>
              <w:t>Beantragte Mittel</w:t>
            </w:r>
            <w:r w:rsidR="2B191A62" w:rsidRPr="061027FE">
              <w:rPr>
                <w:rFonts w:eastAsia="Times New Roman"/>
                <w:b/>
                <w:bCs/>
                <w:color w:val="000000" w:themeColor="text1"/>
                <w:lang w:bidi="ar-SA"/>
              </w:rPr>
              <w:t xml:space="preserve"> </w:t>
            </w:r>
            <w:proofErr w:type="gramStart"/>
            <w:r w:rsidR="005B2DEF" w:rsidRPr="061027FE">
              <w:rPr>
                <w:rFonts w:eastAsia="Times New Roman"/>
                <w:b/>
                <w:color w:val="000000" w:themeColor="text1"/>
                <w:lang w:bidi="ar-SA"/>
              </w:rPr>
              <w:t>Gesamt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8F278" w14:textId="77777777" w:rsidR="005B2DEF" w:rsidRPr="00D075A4" w:rsidRDefault="005B2DEF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AA50F" w14:textId="77777777" w:rsidR="005B2DEF" w:rsidRPr="00D075A4" w:rsidRDefault="005B2DEF" w:rsidP="0068776D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</w:tr>
      <w:tr w:rsidR="005B2DEF" w:rsidRPr="00D075A4" w14:paraId="5D4E3A90" w14:textId="77777777" w:rsidTr="00244AB0">
        <w:trPr>
          <w:gridAfter w:val="1"/>
          <w:wAfter w:w="3476" w:type="dxa"/>
          <w:trHeight w:val="36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942E7" w14:textId="77777777" w:rsidR="005B2DEF" w:rsidRPr="00D075A4" w:rsidRDefault="005B2DEF" w:rsidP="0068776D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85090" w14:textId="77777777" w:rsidR="005B2DEF" w:rsidRPr="00D075A4" w:rsidRDefault="005B2DEF" w:rsidP="0068776D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78A72" w14:textId="77777777" w:rsidR="005B2DEF" w:rsidRPr="00D075A4" w:rsidRDefault="005B2DEF" w:rsidP="0068776D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6DAA1" w14:textId="77777777" w:rsidR="005B2DEF" w:rsidRPr="00D075A4" w:rsidRDefault="005B2DEF" w:rsidP="0068776D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</w:tr>
      <w:tr w:rsidR="005B2DEF" w:rsidRPr="00D075A4" w14:paraId="5C04AAC6" w14:textId="77777777" w:rsidTr="00244AB0">
        <w:trPr>
          <w:gridAfter w:val="1"/>
          <w:wAfter w:w="3476" w:type="dxa"/>
          <w:trHeight w:val="376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299A01" w14:textId="77777777" w:rsidR="005B2DEF" w:rsidRPr="00D075A4" w:rsidRDefault="005B2DEF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SUMME (Personalmittel)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005DD39" w14:textId="2A34DD6C" w:rsidR="005B2DEF" w:rsidRPr="00D075A4" w:rsidRDefault="00000000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 w:themeColor="text1"/>
                  <w:sz w:val="20"/>
                  <w:szCs w:val="20"/>
                  <w:lang w:bidi="ar-SA"/>
                </w:rPr>
                <w:id w:val="-1690982280"/>
                <w:placeholder>
                  <w:docPart w:val="92388847A11F45EE915872C40715F032"/>
                </w:placeholder>
                <w:text/>
              </w:sdtPr>
              <w:sdtContent>
                <w:r w:rsidR="76D46565" w:rsidRPr="6FF88E63">
                  <w:rPr>
                    <w:rFonts w:eastAsia="Times New Roman"/>
                    <w:b/>
                    <w:bCs/>
                    <w:i/>
                    <w:iCs/>
                    <w:color w:val="000000" w:themeColor="text1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5B2DEF" w:rsidRPr="00D075A4" w14:paraId="6A3667D4" w14:textId="77777777" w:rsidTr="00244AB0">
        <w:trPr>
          <w:gridAfter w:val="1"/>
          <w:wAfter w:w="3476" w:type="dxa"/>
          <w:trHeight w:val="376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184A51" w14:textId="49A54436" w:rsidR="005B2DEF" w:rsidRPr="00D075A4" w:rsidRDefault="005B2DEF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SUMME (</w:t>
            </w:r>
            <w:r w:rsidR="004826F3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Sachmittel</w:t>
            </w: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0E7DDD7" w14:textId="5EC9B6DF" w:rsidR="005B2DEF" w:rsidRPr="00D075A4" w:rsidRDefault="00000000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871181332"/>
                <w:placeholder>
                  <w:docPart w:val="EF18597DB55E40FD947C1FEC50D7B473"/>
                </w:placeholder>
                <w:showingPlcHdr/>
                <w:text/>
              </w:sdtPr>
              <w:sdtContent>
                <w:r w:rsidR="00B132C9" w:rsidRPr="00B132C9">
                  <w:rPr>
                    <w:rFonts w:eastAsia="Times New Roman"/>
                    <w:b/>
                    <w:bCs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BF754A" w:rsidRPr="00D075A4" w14:paraId="64EC7BC7" w14:textId="77777777" w:rsidTr="00244AB0">
        <w:trPr>
          <w:gridAfter w:val="1"/>
          <w:wAfter w:w="3476" w:type="dxa"/>
          <w:trHeight w:val="376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2D7F68" w14:textId="190D60B5" w:rsidR="00BF754A" w:rsidRPr="00D075A4" w:rsidRDefault="00BF754A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SUMME (Gesamt)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7DB098" w14:textId="6C0001F7" w:rsidR="00BF754A" w:rsidRDefault="00000000" w:rsidP="00C67E8C">
            <w:pPr>
              <w:widowControl/>
              <w:autoSpaceDE/>
              <w:autoSpaceDN/>
              <w:ind w:right="-949"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1866747440"/>
                <w:placeholder>
                  <w:docPart w:val="C05BBE2E22164E28836E5A17C2242E45"/>
                </w:placeholder>
                <w:showingPlcHdr/>
                <w:text/>
              </w:sdtPr>
              <w:sdtContent>
                <w:r w:rsidR="004771B0" w:rsidRPr="00B132C9">
                  <w:rPr>
                    <w:rFonts w:eastAsia="Times New Roman"/>
                    <w:b/>
                    <w:bCs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</w:tr>
      <w:tr w:rsidR="00BF754A" w:rsidRPr="00D075A4" w14:paraId="50AECA7E" w14:textId="77777777" w:rsidTr="00244AB0">
        <w:trPr>
          <w:gridAfter w:val="1"/>
          <w:wAfter w:w="3476" w:type="dxa"/>
          <w:trHeight w:val="376"/>
        </w:trPr>
        <w:tc>
          <w:tcPr>
            <w:tcW w:w="6804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3713BAB" w14:textId="77777777" w:rsidR="00BF754A" w:rsidRDefault="00BF754A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noWrap/>
            <w:vAlign w:val="bottom"/>
          </w:tcPr>
          <w:p w14:paraId="3A0AF03B" w14:textId="77777777" w:rsidR="00BF754A" w:rsidRDefault="00BF754A" w:rsidP="0068776D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</w:p>
        </w:tc>
      </w:tr>
      <w:tr w:rsidR="00BF754A" w:rsidRPr="00D075A4" w14:paraId="61828BD8" w14:textId="77777777" w:rsidTr="00244AB0">
        <w:trPr>
          <w:gridAfter w:val="1"/>
          <w:wAfter w:w="3476" w:type="dxa"/>
          <w:trHeight w:val="36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9C9FBD" w14:textId="4A8D54A9" w:rsidR="00BF754A" w:rsidRPr="00C67E8C" w:rsidRDefault="00BF754A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sz w:val="20"/>
                <w:szCs w:val="20"/>
                <w:lang w:bidi="ar-SA"/>
              </w:rPr>
            </w:pPr>
            <w:r w:rsidRPr="004826F3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Eigenanteil in Prozent *)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A8D2F5" w14:textId="2B28B097" w:rsidR="00BF754A" w:rsidRPr="00D075A4" w:rsidRDefault="00000000" w:rsidP="0068776D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1880927229"/>
                <w:placeholder>
                  <w:docPart w:val="41D809DB368E42FC88AB5ACE53FB6D5E"/>
                </w:placeholder>
                <w:showingPlcHdr/>
                <w:text/>
              </w:sdtPr>
              <w:sdtContent>
                <w:r w:rsidR="00BF754A">
                  <w:rPr>
                    <w:rFonts w:eastAsia="Times New Roman"/>
                    <w:b/>
                    <w:bCs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20,00 %</w:t>
                </w:r>
              </w:sdtContent>
            </w:sdt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B1A471" w14:textId="0476BD32" w:rsidR="00BF754A" w:rsidRPr="00D075A4" w:rsidRDefault="00000000" w:rsidP="0068776D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-252286503"/>
                <w:placeholder>
                  <w:docPart w:val="7B434B3BF1A746E69804F1325BDEB0DA"/>
                </w:placeholder>
                <w:showingPlcHdr/>
                <w:text/>
              </w:sdtPr>
              <w:sdtContent>
                <w:r w:rsidR="00BF754A" w:rsidRPr="00B132C9">
                  <w:rPr>
                    <w:rFonts w:eastAsia="Times New Roman"/>
                    <w:b/>
                    <w:bCs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2127" w:type="dxa"/>
            <w:noWrap/>
            <w:hideMark/>
          </w:tcPr>
          <w:p w14:paraId="7FFE8007" w14:textId="77777777" w:rsidR="00BF754A" w:rsidRPr="00D075A4" w:rsidRDefault="00BF754A" w:rsidP="0068776D">
            <w:pPr>
              <w:widowControl/>
              <w:autoSpaceDE/>
              <w:autoSpaceDN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</w:p>
        </w:tc>
      </w:tr>
      <w:tr w:rsidR="00C67E8C" w:rsidRPr="00D075A4" w14:paraId="77CEDAC9" w14:textId="418E0E2E" w:rsidTr="00244AB0">
        <w:trPr>
          <w:trHeight w:val="364"/>
        </w:trPr>
        <w:tc>
          <w:tcPr>
            <w:tcW w:w="6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3BCEAF" w14:textId="1C7CA368" w:rsidR="00C67E8C" w:rsidRPr="00D075A4" w:rsidRDefault="00C67E8C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075A4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Beantragte Mittel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974FB05" w14:textId="3EEE0513" w:rsidR="00C67E8C" w:rsidRPr="00D075A4" w:rsidRDefault="00000000" w:rsidP="0068776D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sdt>
              <w:sdtPr>
                <w:rPr>
                  <w:rFonts w:eastAsia="Times New Roman"/>
                  <w:color w:val="000000"/>
                  <w:sz w:val="20"/>
                  <w:szCs w:val="20"/>
                  <w:lang w:bidi="ar-SA"/>
                </w:rPr>
                <w:id w:val="1303889623"/>
                <w:placeholder>
                  <w:docPart w:val="0B270D704CBD47468074AF7E3CCCDEEB"/>
                </w:placeholder>
                <w:showingPlcHdr/>
                <w:text/>
              </w:sdtPr>
              <w:sdtContent>
                <w:r w:rsidR="00C67E8C" w:rsidRPr="00B132C9">
                  <w:rPr>
                    <w:rFonts w:eastAsia="Times New Roman"/>
                    <w:b/>
                    <w:bCs/>
                    <w:i/>
                    <w:iCs/>
                    <w:color w:val="000000"/>
                    <w:sz w:val="16"/>
                    <w:szCs w:val="16"/>
                    <w:lang w:bidi="ar-SA"/>
                  </w:rPr>
                  <w:t>EUR</w:t>
                </w:r>
              </w:sdtContent>
            </w:sdt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2C38C" w14:textId="77777777" w:rsidR="00C67E8C" w:rsidRPr="00D075A4" w:rsidRDefault="00C67E8C">
            <w:pPr>
              <w:widowControl/>
              <w:autoSpaceDE/>
              <w:autoSpaceDN/>
            </w:pPr>
          </w:p>
        </w:tc>
      </w:tr>
      <w:tr w:rsidR="00C67E8C" w:rsidRPr="00D075A4" w14:paraId="1335333B" w14:textId="70C87C1A" w:rsidTr="00244AB0">
        <w:trPr>
          <w:gridAfter w:val="1"/>
          <w:wAfter w:w="3476" w:type="dxa"/>
          <w:trHeight w:val="376"/>
        </w:trPr>
        <w:tc>
          <w:tcPr>
            <w:tcW w:w="8931" w:type="dxa"/>
            <w:gridSpan w:val="4"/>
            <w:tcBorders>
              <w:top w:val="nil"/>
              <w:left w:val="nil"/>
            </w:tcBorders>
            <w:noWrap/>
            <w:vAlign w:val="bottom"/>
            <w:hideMark/>
          </w:tcPr>
          <w:p w14:paraId="603959C1" w14:textId="380260E2" w:rsidR="00C67E8C" w:rsidRPr="00D075A4" w:rsidRDefault="00C67E8C" w:rsidP="005444DF">
            <w:pPr>
              <w:widowControl/>
              <w:autoSpaceDE/>
              <w:autoSpaceDN/>
              <w:spacing w:after="40"/>
              <w:jc w:val="both"/>
              <w:rPr>
                <w:rFonts w:eastAsia="Times New Roman"/>
                <w:sz w:val="20"/>
                <w:szCs w:val="20"/>
                <w:lang w:bidi="ar-SA"/>
              </w:rPr>
            </w:pPr>
            <w:r w:rsidRPr="00FB1ABB">
              <w:rPr>
                <w:rFonts w:eastAsia="Times New Roman"/>
                <w:b/>
                <w:bCs/>
                <w:i/>
                <w:iCs/>
                <w:color w:val="000000"/>
                <w:sz w:val="16"/>
                <w:szCs w:val="16"/>
                <w:lang w:bidi="ar-SA"/>
              </w:rPr>
              <w:t>*)</w:t>
            </w:r>
            <w:r w:rsidR="00682518" w:rsidRPr="00FB1ABB">
              <w:rPr>
                <w:rFonts w:eastAsia="Times New Roman"/>
                <w:b/>
                <w:bCs/>
                <w:i/>
                <w:iCs/>
                <w:color w:val="000000"/>
                <w:sz w:val="16"/>
                <w:szCs w:val="16"/>
                <w:lang w:bidi="ar-SA"/>
              </w:rPr>
              <w:t xml:space="preserve"> Sie können </w:t>
            </w:r>
            <w:r w:rsidR="003B14BF" w:rsidRPr="00FB1ABB">
              <w:rPr>
                <w:rFonts w:eastAsia="Times New Roman"/>
                <w:b/>
                <w:bCs/>
                <w:i/>
                <w:iCs/>
                <w:color w:val="000000"/>
                <w:sz w:val="16"/>
                <w:szCs w:val="16"/>
                <w:lang w:bidi="ar-SA"/>
              </w:rPr>
              <w:t>den</w:t>
            </w:r>
            <w:r w:rsidR="00682518" w:rsidRPr="00FB1ABB">
              <w:rPr>
                <w:rFonts w:eastAsia="Times New Roman"/>
                <w:b/>
                <w:bCs/>
                <w:i/>
                <w:iCs/>
                <w:color w:val="000000"/>
                <w:sz w:val="16"/>
                <w:szCs w:val="16"/>
                <w:lang w:bidi="ar-SA"/>
              </w:rPr>
              <w:t xml:space="preserve"> Eigenanteil anpassen</w:t>
            </w:r>
            <w:r w:rsidR="00673835" w:rsidRPr="00FB1ABB">
              <w:rPr>
                <w:rFonts w:eastAsia="Times New Roman"/>
                <w:b/>
                <w:bCs/>
                <w:i/>
                <w:iCs/>
                <w:color w:val="000000"/>
                <w:sz w:val="16"/>
                <w:szCs w:val="16"/>
                <w:lang w:bidi="ar-SA"/>
              </w:rPr>
              <w:t>!</w:t>
            </w:r>
            <w:r w:rsidR="00673835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Grundsätzlich</w:t>
            </w:r>
            <w:r w:rsidRPr="004826F3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 liegt die Empfehlung bei </w:t>
            </w:r>
            <w:r w:rsidR="003B14BF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mindestens </w:t>
            </w:r>
            <w:r w:rsidRPr="004826F3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20 %</w:t>
            </w:r>
            <w:r w:rsidR="00682518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. Arbeitsgruppen ohne</w:t>
            </w:r>
            <w:r w:rsidR="003B14BF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 eine </w:t>
            </w:r>
            <w:r w:rsidR="00444C1D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ausreichende </w:t>
            </w:r>
            <w:r w:rsidR="00673835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>Sachmittelausstattung und Nachwuchsgruppen</w:t>
            </w:r>
            <w:r w:rsidR="00444C1D">
              <w:rPr>
                <w:rFonts w:eastAsia="Times New Roman"/>
                <w:i/>
                <w:iCs/>
                <w:color w:val="000000"/>
                <w:sz w:val="16"/>
                <w:szCs w:val="16"/>
                <w:lang w:bidi="ar-SA"/>
              </w:rPr>
              <w:t xml:space="preserve"> können eine Ausnahme geltend machen (s.u.).</w:t>
            </w:r>
          </w:p>
        </w:tc>
      </w:tr>
    </w:tbl>
    <w:p w14:paraId="2BA59B71" w14:textId="77777777" w:rsidR="00D05D3A" w:rsidRDefault="00D05D3A" w:rsidP="0068776D"/>
    <w:p w14:paraId="672539B0" w14:textId="7875F872" w:rsidR="00EF575F" w:rsidRDefault="005B2DEF" w:rsidP="007B2736">
      <w:r w:rsidRPr="0068776D">
        <w:lastRenderedPageBreak/>
        <w:t>Bitte begründen</w:t>
      </w:r>
      <w:r w:rsidR="007B2736">
        <w:t xml:space="preserve"> kurz</w:t>
      </w:r>
      <w:r w:rsidRPr="0068776D">
        <w:t xml:space="preserve"> Sie</w:t>
      </w:r>
      <w:r w:rsidR="00954D8E">
        <w:t xml:space="preserve"> den Umfang des Eigenanteils</w:t>
      </w:r>
      <w:r w:rsidR="00EF575F">
        <w:t xml:space="preserve"> (</w:t>
      </w:r>
      <w:proofErr w:type="gramStart"/>
      <w:r w:rsidR="00EF575F">
        <w:t>insb.</w:t>
      </w:r>
      <w:proofErr w:type="gramEnd"/>
      <w:r w:rsidR="00EF575F">
        <w:t xml:space="preserve"> wenn der Eigenanteil &gt;20% ist)!</w:t>
      </w:r>
    </w:p>
    <w:p w14:paraId="614DB06F" w14:textId="697D928D" w:rsidR="005B2DEF" w:rsidRPr="002C71D3" w:rsidRDefault="00EF575F" w:rsidP="007B2736">
      <w:pPr>
        <w:rPr>
          <w:sz w:val="16"/>
          <w:szCs w:val="16"/>
          <w:lang w:val="en-GB"/>
        </w:rPr>
      </w:pPr>
      <w:r w:rsidRPr="00EF575F">
        <w:rPr>
          <w:sz w:val="16"/>
          <w:szCs w:val="16"/>
        </w:rPr>
        <w:t xml:space="preserve">Bei </w:t>
      </w:r>
      <w:r w:rsidR="007B2736" w:rsidRPr="00EF575F">
        <w:rPr>
          <w:sz w:val="16"/>
          <w:szCs w:val="16"/>
        </w:rPr>
        <w:t xml:space="preserve">Nachwuchsgruppen und/oder Juniorprofessuren </w:t>
      </w:r>
      <w:r>
        <w:rPr>
          <w:sz w:val="16"/>
          <w:szCs w:val="16"/>
        </w:rPr>
        <w:t>r</w:t>
      </w:r>
      <w:r w:rsidRPr="00EF575F">
        <w:rPr>
          <w:sz w:val="16"/>
          <w:szCs w:val="16"/>
        </w:rPr>
        <w:t xml:space="preserve">eicht die Angabe </w:t>
      </w:r>
      <w:r>
        <w:rPr>
          <w:sz w:val="16"/>
          <w:szCs w:val="16"/>
        </w:rPr>
        <w:t xml:space="preserve">'Nachwuchs' bzw. </w:t>
      </w:r>
      <w:r w:rsidRPr="002C71D3">
        <w:rPr>
          <w:sz w:val="16"/>
          <w:szCs w:val="16"/>
          <w:lang w:val="en-GB"/>
        </w:rPr>
        <w:t>'W1'.</w:t>
      </w:r>
    </w:p>
    <w:p w14:paraId="4CD1FD2E" w14:textId="77777777" w:rsidR="0068776D" w:rsidRPr="002C71D3" w:rsidRDefault="0068776D" w:rsidP="0068776D">
      <w:pPr>
        <w:rPr>
          <w:lang w:val="en-GB"/>
        </w:rPr>
      </w:pPr>
    </w:p>
    <w:p w14:paraId="52246221" w14:textId="2C6F1A50" w:rsidR="0068776D" w:rsidRPr="00D075A4" w:rsidRDefault="002279AB" w:rsidP="0068776D">
      <w:pPr>
        <w:jc w:val="both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2C71D3">
        <w:rPr>
          <w:sz w:val="20"/>
          <w:szCs w:val="20"/>
          <w:lang w:val="en-GB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14:paraId="68901CDD" w14:textId="77777777" w:rsidR="005B2DEF" w:rsidRPr="0068776D" w:rsidRDefault="005B2DEF" w:rsidP="0068776D"/>
    <w:p w14:paraId="6E16C409" w14:textId="7E869ADD" w:rsidR="00D241CA" w:rsidRDefault="00EA3C71" w:rsidP="0068776D">
      <w:r>
        <w:t xml:space="preserve">Begründen Sie </w:t>
      </w:r>
      <w:r w:rsidR="00D241CA">
        <w:t xml:space="preserve">Ihre Auswahl bei </w:t>
      </w:r>
      <w:r>
        <w:t>A</w:t>
      </w:r>
      <w:r w:rsidR="005B2DEF" w:rsidRPr="0068776D">
        <w:t>ufträge</w:t>
      </w:r>
      <w:r w:rsidR="00CB28C6">
        <w:t>n</w:t>
      </w:r>
      <w:r w:rsidR="005B2DEF" w:rsidRPr="0068776D">
        <w:t xml:space="preserve"> an Dritte oder </w:t>
      </w:r>
      <w:r w:rsidR="00D241CA">
        <w:t>Kleingeräten!</w:t>
      </w:r>
      <w:r w:rsidR="00D241CA" w:rsidRPr="00D241CA">
        <w:rPr>
          <w:sz w:val="16"/>
          <w:szCs w:val="16"/>
        </w:rPr>
        <w:t xml:space="preserve"> </w:t>
      </w:r>
      <w:r w:rsidR="00D241CA" w:rsidRPr="00235304">
        <w:rPr>
          <w:sz w:val="16"/>
          <w:szCs w:val="16"/>
        </w:rPr>
        <w:t>(max. Zeichenanzahl</w:t>
      </w:r>
      <w:r w:rsidR="00D241CA">
        <w:rPr>
          <w:sz w:val="16"/>
          <w:szCs w:val="16"/>
        </w:rPr>
        <w:t>:</w:t>
      </w:r>
      <w:r w:rsidR="00D241CA" w:rsidRPr="00235304">
        <w:rPr>
          <w:sz w:val="16"/>
          <w:szCs w:val="16"/>
        </w:rPr>
        <w:t xml:space="preserve"> 500)</w:t>
      </w:r>
    </w:p>
    <w:p w14:paraId="334F044B" w14:textId="0619D065" w:rsidR="005B2DEF" w:rsidRPr="00D241CA" w:rsidRDefault="00D00835" w:rsidP="0068776D">
      <w:pPr>
        <w:rPr>
          <w:sz w:val="18"/>
          <w:szCs w:val="18"/>
        </w:rPr>
      </w:pPr>
      <w:r>
        <w:rPr>
          <w:sz w:val="18"/>
          <w:szCs w:val="18"/>
        </w:rPr>
        <w:t>Drei</w:t>
      </w:r>
      <w:r w:rsidR="00D241CA" w:rsidRPr="00D241CA">
        <w:rPr>
          <w:sz w:val="18"/>
          <w:szCs w:val="18"/>
        </w:rPr>
        <w:t xml:space="preserve"> </w:t>
      </w:r>
      <w:r w:rsidR="005B2DEF" w:rsidRPr="00D241CA">
        <w:rPr>
          <w:sz w:val="18"/>
          <w:szCs w:val="18"/>
        </w:rPr>
        <w:t>Vergleichsangebote</w:t>
      </w:r>
      <w:r w:rsidR="005C7342" w:rsidRPr="00D241C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sollten </w:t>
      </w:r>
      <w:r w:rsidR="005C7342" w:rsidRPr="00D241CA">
        <w:rPr>
          <w:sz w:val="18"/>
          <w:szCs w:val="18"/>
        </w:rPr>
        <w:t>über MS-Forms hochgeladen werden</w:t>
      </w:r>
      <w:r>
        <w:rPr>
          <w:sz w:val="18"/>
          <w:szCs w:val="18"/>
        </w:rPr>
        <w:t>!</w:t>
      </w:r>
    </w:p>
    <w:p w14:paraId="79647C19" w14:textId="77777777" w:rsidR="005B2DEF" w:rsidRPr="0068776D" w:rsidRDefault="005B2DEF" w:rsidP="0068776D">
      <w:pPr>
        <w:jc w:val="both"/>
      </w:pPr>
    </w:p>
    <w:p w14:paraId="1A7584F5" w14:textId="5257874E" w:rsidR="005B2DEF" w:rsidRDefault="002279AB" w:rsidP="0068776D">
      <w:pPr>
        <w:jc w:val="both"/>
      </w:pPr>
      <w:r>
        <w:fldChar w:fldCharType="begin">
          <w:ffData>
            <w:name w:val="Text7"/>
            <w:enabled/>
            <w:calcOnExit w:val="0"/>
            <w:textInput>
              <w:maxLength w:val="500"/>
            </w:textInput>
          </w:ffData>
        </w:fldChar>
      </w:r>
      <w:bookmarkStart w:id="22" w:name="Text7"/>
      <w:r w:rsidRPr="002C71D3">
        <w:rPr>
          <w:lang w:val="en-GB"/>
        </w:rP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</w:p>
    <w:p w14:paraId="563E3396" w14:textId="77777777" w:rsidR="00B730C7" w:rsidRPr="0068776D" w:rsidRDefault="00B730C7" w:rsidP="0068776D">
      <w:pPr>
        <w:jc w:val="both"/>
      </w:pPr>
    </w:p>
    <w:p w14:paraId="2B42FB3B" w14:textId="7C5C46B4" w:rsidR="005B2DEF" w:rsidRPr="00B05BE3" w:rsidRDefault="00B05BE3" w:rsidP="00B05BE3">
      <w:pPr>
        <w:pStyle w:val="UdS-Headline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Erklärung und Unterschrift der antragstellenden Person</w:t>
      </w:r>
    </w:p>
    <w:p w14:paraId="43ACE106" w14:textId="66E40E7E" w:rsidR="005B2DEF" w:rsidRDefault="00000000" w:rsidP="007227DF">
      <w:pPr>
        <w:ind w:left="426" w:hanging="426"/>
      </w:pPr>
      <w:sdt>
        <w:sdtPr>
          <w:id w:val="-643966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7DF">
            <w:rPr>
              <w:rFonts w:ascii="MS Gothic" w:eastAsia="MS Gothic" w:hAnsi="MS Gothic" w:hint="eastAsia"/>
            </w:rPr>
            <w:t>☐</w:t>
          </w:r>
        </w:sdtContent>
      </w:sdt>
      <w:r w:rsidR="007227DF">
        <w:tab/>
        <w:t xml:space="preserve">Ich bestätige, dass ich die </w:t>
      </w:r>
      <w:hyperlink r:id="rId14" w:history="1">
        <w:r w:rsidR="007227DF" w:rsidRPr="00CD33F1">
          <w:rPr>
            <w:rStyle w:val="Hyperlink"/>
          </w:rPr>
          <w:t xml:space="preserve">Ordnung zur Sicherung guter wissenschaftlicher Praxis </w:t>
        </w:r>
        <w:r w:rsidR="00CD33F1" w:rsidRPr="00CD33F1">
          <w:rPr>
            <w:rStyle w:val="Hyperlink"/>
          </w:rPr>
          <w:t xml:space="preserve">und zum Umgang mit wissenschaftlichem Fehlverhalten </w:t>
        </w:r>
        <w:r w:rsidR="007227DF" w:rsidRPr="00CD33F1">
          <w:rPr>
            <w:rStyle w:val="Hyperlink"/>
          </w:rPr>
          <w:t>an der UdS</w:t>
        </w:r>
      </w:hyperlink>
      <w:r w:rsidR="007227DF">
        <w:t xml:space="preserve"> gelesen und beachtet habe.</w:t>
      </w:r>
    </w:p>
    <w:p w14:paraId="41E0DCED" w14:textId="77777777" w:rsidR="007227DF" w:rsidRDefault="007227DF" w:rsidP="007227DF">
      <w:pPr>
        <w:ind w:left="426" w:hanging="426"/>
      </w:pPr>
    </w:p>
    <w:p w14:paraId="1AEF88F6" w14:textId="099E0164" w:rsidR="007227DF" w:rsidRDefault="00000000" w:rsidP="007227DF">
      <w:pPr>
        <w:ind w:left="426" w:hanging="426"/>
      </w:pPr>
      <w:sdt>
        <w:sdtPr>
          <w:id w:val="-456418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7DF">
            <w:rPr>
              <w:rFonts w:ascii="MS Gothic" w:eastAsia="MS Gothic" w:hAnsi="MS Gothic" w:hint="eastAsia"/>
            </w:rPr>
            <w:t>☐</w:t>
          </w:r>
        </w:sdtContent>
      </w:sdt>
      <w:r w:rsidR="007227DF">
        <w:tab/>
        <w:t>Ich bestätige, dass ich keinen identischen Antrag in weiteren Förderprogrammen derzeit eingereicht habe</w:t>
      </w:r>
      <w:r w:rsidR="00246323">
        <w:t xml:space="preserve"> und einreichen werde</w:t>
      </w:r>
      <w:r w:rsidR="007227DF">
        <w:t>. Das gilt auch für Angehörige der medizinischen Fakultät für das Förderprogramm HOMFOR.</w:t>
      </w:r>
    </w:p>
    <w:p w14:paraId="18EB2036" w14:textId="77777777" w:rsidR="007227DF" w:rsidRDefault="007227DF" w:rsidP="007227DF"/>
    <w:p w14:paraId="17692055" w14:textId="77777777" w:rsidR="00B05BE3" w:rsidRDefault="00000000" w:rsidP="007227DF">
      <w:pPr>
        <w:tabs>
          <w:tab w:val="left" w:pos="426"/>
        </w:tabs>
        <w:ind w:left="426" w:hanging="426"/>
      </w:pPr>
      <w:sdt>
        <w:sdtPr>
          <w:id w:val="-1256361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7DF">
            <w:rPr>
              <w:rFonts w:ascii="MS Gothic" w:eastAsia="MS Gothic" w:hAnsi="MS Gothic" w:hint="eastAsia"/>
            </w:rPr>
            <w:t>☐</w:t>
          </w:r>
        </w:sdtContent>
      </w:sdt>
      <w:r w:rsidR="007227DF">
        <w:tab/>
        <w:t xml:space="preserve">Ich bestätige, dass ich den Antrag selbst verfasst habe. </w:t>
      </w:r>
    </w:p>
    <w:p w14:paraId="0D02B885" w14:textId="77777777" w:rsidR="00B05BE3" w:rsidRDefault="00B05BE3" w:rsidP="007227DF">
      <w:pPr>
        <w:tabs>
          <w:tab w:val="left" w:pos="426"/>
        </w:tabs>
        <w:ind w:left="426" w:hanging="426"/>
      </w:pPr>
    </w:p>
    <w:p w14:paraId="74764F7E" w14:textId="376494BB" w:rsidR="007227DF" w:rsidRDefault="00000000" w:rsidP="00B05BE3">
      <w:pPr>
        <w:tabs>
          <w:tab w:val="left" w:pos="426"/>
        </w:tabs>
        <w:ind w:left="426" w:hanging="426"/>
      </w:pPr>
      <w:sdt>
        <w:sdtPr>
          <w:id w:val="645782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05BE3">
            <w:rPr>
              <w:rFonts w:ascii="MS Gothic" w:eastAsia="MS Gothic" w:hAnsi="MS Gothic" w:hint="eastAsia"/>
            </w:rPr>
            <w:t>☐</w:t>
          </w:r>
        </w:sdtContent>
      </w:sdt>
      <w:r w:rsidR="00B05BE3">
        <w:tab/>
        <w:t xml:space="preserve">Beim Verfassen wurde ich von KI-Tools unterstützt. </w:t>
      </w:r>
      <w:r w:rsidR="007227DF">
        <w:t>Laut Geschäftsordnung des Forschungsausschusses ist der Einsatz von künstlicher Intelligenz erlaubt. Ich habe in folgendem Maße davon Gebrauch gemacht:</w:t>
      </w:r>
    </w:p>
    <w:p w14:paraId="6A26507C" w14:textId="77777777" w:rsidR="007227DF" w:rsidRDefault="007227DF" w:rsidP="007227DF"/>
    <w:p w14:paraId="03A3DD86" w14:textId="4C3F32C3" w:rsidR="007227DF" w:rsidRPr="00D075A4" w:rsidRDefault="002279AB" w:rsidP="00B97A23">
      <w:pPr>
        <w:ind w:firstLine="426"/>
        <w:jc w:val="both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14:paraId="71ED124E" w14:textId="77777777" w:rsidR="007227DF" w:rsidRDefault="007227DF" w:rsidP="007227DF"/>
    <w:p w14:paraId="64B6ECCC" w14:textId="2001CB15" w:rsidR="17853BA5" w:rsidRDefault="17853BA5"/>
    <w:p w14:paraId="367EF1D2" w14:textId="77777777" w:rsidR="007227DF" w:rsidRDefault="007227DF" w:rsidP="007227DF"/>
    <w:p w14:paraId="6B7BE6E9" w14:textId="77777777" w:rsidR="00C32731" w:rsidRDefault="00C32731" w:rsidP="007227DF"/>
    <w:p w14:paraId="0E643A39" w14:textId="77777777" w:rsidR="00C32731" w:rsidRPr="007227DF" w:rsidRDefault="00C32731" w:rsidP="007227DF"/>
    <w:p w14:paraId="5A416DCF" w14:textId="7EB29894" w:rsidR="005B2DEF" w:rsidRPr="00D075A4" w:rsidRDefault="00000000" w:rsidP="00B05BE3">
      <w:pPr>
        <w:jc w:val="both"/>
        <w:rPr>
          <w:sz w:val="21"/>
          <w:szCs w:val="21"/>
        </w:rPr>
      </w:pPr>
      <w:sdt>
        <w:sdtPr>
          <w:rPr>
            <w:sz w:val="21"/>
            <w:szCs w:val="21"/>
          </w:rPr>
          <w:alias w:val="Ort eingeben"/>
          <w:tag w:val="Homburg"/>
          <w:id w:val="777148148"/>
          <w:placeholder>
            <w:docPart w:val="65AEF24B7C7F472F9EC24D8A890199A9"/>
          </w:placeholder>
          <w:comboBox>
            <w:listItem w:value="Wählen Sie ein Element aus."/>
            <w:listItem w:displayText="Saarbrücken" w:value="Saarbrücken"/>
            <w:listItem w:displayText="Homburg" w:value="Homburg"/>
          </w:comboBox>
        </w:sdtPr>
        <w:sdtContent>
          <w:r w:rsidR="005B2DEF" w:rsidRPr="17853BA5">
            <w:rPr>
              <w:sz w:val="21"/>
              <w:szCs w:val="21"/>
              <w:lang w:eastAsia="en-US" w:bidi="ar-SA"/>
            </w:rPr>
            <w:t xml:space="preserve">Wählen Sie ein Element </w:t>
          </w:r>
          <w:r w:rsidR="69BED646" w:rsidRPr="17853BA5">
            <w:rPr>
              <w:sz w:val="21"/>
              <w:szCs w:val="21"/>
            </w:rPr>
            <w:t xml:space="preserve">aus, </w:t>
          </w:r>
        </w:sdtContent>
      </w:sdt>
      <w:r w:rsidR="005B2DEF" w:rsidRPr="17853BA5">
        <w:rPr>
          <w:sz w:val="21"/>
          <w:szCs w:val="21"/>
        </w:rPr>
        <w:t xml:space="preserve"> </w:t>
      </w:r>
      <w:sdt>
        <w:sdtPr>
          <w:rPr>
            <w:sz w:val="21"/>
            <w:szCs w:val="21"/>
          </w:rPr>
          <w:alias w:val="Datum eingeben"/>
          <w:tag w:val="Datum eingeben"/>
          <w:id w:val="244306108"/>
          <w:placeholder>
            <w:docPart w:val="50C674F318C94AACAE3874BDECD9F182"/>
          </w:placeholder>
        </w:sdtPr>
        <w:sdtContent>
          <w:sdt>
            <w:sdtPr>
              <w:rPr>
                <w:sz w:val="21"/>
                <w:szCs w:val="21"/>
              </w:rPr>
              <w:id w:val="1114181723"/>
              <w:placeholder>
                <w:docPart w:val="F4CD2D438827483F84F874971ACF440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r w:rsidR="00D05D3A" w:rsidRPr="00D05D3A">
                <w:rPr>
                  <w:rStyle w:val="Platzhaltertext"/>
                  <w:lang w:eastAsia="en-GB" w:bidi="ar-SA"/>
                </w:rPr>
                <w:t>Klicken oder tippen Sie, um ein Datum einzugeben.</w:t>
              </w:r>
            </w:sdtContent>
          </w:sdt>
        </w:sdtContent>
      </w:sdt>
    </w:p>
    <w:p w14:paraId="7F66727D" w14:textId="4E932EEF" w:rsidR="005B2DEF" w:rsidRPr="00D075A4" w:rsidRDefault="005B2DEF" w:rsidP="061027FE">
      <w:pPr>
        <w:spacing w:before="1"/>
        <w:jc w:val="both"/>
      </w:pPr>
      <w:r w:rsidRPr="00D075A4">
        <w:t>(Ort/Datum)</w:t>
      </w:r>
    </w:p>
    <w:p w14:paraId="0EDF9A74" w14:textId="157294EF" w:rsidR="005B2DEF" w:rsidRPr="00D075A4" w:rsidRDefault="005B2DEF" w:rsidP="061027FE">
      <w:pPr>
        <w:spacing w:before="1"/>
      </w:pPr>
    </w:p>
    <w:p w14:paraId="02AD9AF4" w14:textId="4CB469C0" w:rsidR="005B2DEF" w:rsidRPr="00D075A4" w:rsidRDefault="005B2DEF" w:rsidP="17853BA5">
      <w:pPr>
        <w:spacing w:before="1"/>
        <w:ind w:right="4140"/>
        <w:jc w:val="both"/>
      </w:pPr>
      <w:r w:rsidRPr="00D075A4">
        <w:t>Name:</w:t>
      </w:r>
      <w:r w:rsidR="00244AB0">
        <w:tab/>
      </w:r>
      <w:r w:rsidR="00244AB0">
        <w:tab/>
      </w:r>
      <w:r w:rsidR="00244AB0">
        <w:tab/>
      </w:r>
      <w:sdt>
        <w:sdtPr>
          <w:alias w:val="Name des/der Antragssteller/s/in"/>
          <w:tag w:val="Name des/der Antragssteller/s/in"/>
          <w:id w:val="-542980813"/>
          <w:placeholder>
            <w:docPart w:val="C258C0A12A5640C88A3684709369587B"/>
          </w:placeholder>
        </w:sdtPr>
        <w:sdtContent>
          <w:r w:rsidR="00244AB0">
            <w:fldChar w:fldCharType="begin">
              <w:ffData>
                <w:name w:val="Text12"/>
                <w:enabled/>
                <w:calcOnExit w:val="0"/>
                <w:textInput>
                  <w:maxLength w:val="50"/>
                </w:textInput>
              </w:ffData>
            </w:fldChar>
          </w:r>
          <w:r w:rsidR="00244AB0">
            <w:instrText xml:space="preserve"> FORMTEXT </w:instrText>
          </w:r>
          <w:r w:rsidR="00244AB0">
            <w:fldChar w:fldCharType="separate"/>
          </w:r>
          <w:r w:rsidR="00244AB0">
            <w:t> </w:t>
          </w:r>
          <w:r w:rsidR="00244AB0">
            <w:t> </w:t>
          </w:r>
          <w:r w:rsidR="00244AB0">
            <w:t> </w:t>
          </w:r>
          <w:r w:rsidR="00244AB0">
            <w:t> </w:t>
          </w:r>
          <w:r w:rsidR="00244AB0">
            <w:t> </w:t>
          </w:r>
          <w:r w:rsidR="00244AB0">
            <w:fldChar w:fldCharType="end"/>
          </w:r>
        </w:sdtContent>
      </w:sdt>
    </w:p>
    <w:p w14:paraId="591E3092" w14:textId="77777777" w:rsidR="005B2DEF" w:rsidRPr="00D075A4" w:rsidRDefault="005B2DEF" w:rsidP="00B05BE3">
      <w:pPr>
        <w:jc w:val="both"/>
        <w:rPr>
          <w:sz w:val="20"/>
        </w:rPr>
      </w:pPr>
    </w:p>
    <w:p w14:paraId="763A3824" w14:textId="30371885" w:rsidR="005B2DEF" w:rsidRPr="00244AB0" w:rsidRDefault="00244AB0" w:rsidP="00B05BE3">
      <w:pPr>
        <w:jc w:val="both"/>
        <w:rPr>
          <w:szCs w:val="24"/>
        </w:rPr>
      </w:pPr>
      <w:r w:rsidRPr="00244AB0">
        <w:rPr>
          <w:szCs w:val="24"/>
        </w:rPr>
        <w:t>Unterschrift</w:t>
      </w:r>
      <w:r>
        <w:rPr>
          <w:szCs w:val="24"/>
        </w:rPr>
        <w:t>:</w:t>
      </w:r>
      <w:r>
        <w:rPr>
          <w:szCs w:val="24"/>
        </w:rPr>
        <w:tab/>
      </w:r>
      <w:r>
        <w:rPr>
          <w:szCs w:val="24"/>
        </w:rPr>
        <w:tab/>
      </w:r>
      <w:sdt>
        <w:sdtPr>
          <w:rPr>
            <w:szCs w:val="24"/>
          </w:rPr>
          <w:id w:val="2017954766"/>
          <w:showingPlcHdr/>
          <w:picture/>
        </w:sdtPr>
        <w:sdtContent>
          <w:r>
            <w:rPr>
              <w:noProof/>
              <w:szCs w:val="24"/>
            </w:rPr>
            <w:drawing>
              <wp:inline distT="0" distB="0" distL="0" distR="0" wp14:anchorId="5A05EF7F" wp14:editId="30FF7C1B">
                <wp:extent cx="627932" cy="627932"/>
                <wp:effectExtent l="0" t="0" r="1270" b="127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249" cy="634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763960A" w14:textId="77777777" w:rsidR="00244AB0" w:rsidRDefault="005B2DEF" w:rsidP="00244AB0">
      <w:pPr>
        <w:pStyle w:val="Textkrper"/>
        <w:ind w:left="1416" w:right="425" w:firstLine="708"/>
        <w:jc w:val="both"/>
      </w:pPr>
      <w:r w:rsidRPr="00D075A4">
        <w:t>(Origina</w:t>
      </w:r>
      <w:r w:rsidR="00171454">
        <w:t>l</w:t>
      </w:r>
      <w:r w:rsidRPr="00D075A4">
        <w:t>unterschrift der</w:t>
      </w:r>
      <w:r w:rsidR="00171454">
        <w:t xml:space="preserve"> antragstellenden Person</w:t>
      </w:r>
      <w:r w:rsidRPr="00D075A4">
        <w:t xml:space="preserve"> ist nicht erforderlich, </w:t>
      </w:r>
    </w:p>
    <w:p w14:paraId="3528E059" w14:textId="13ED0849" w:rsidR="00D812D8" w:rsidRPr="00B05BE3" w:rsidRDefault="005B2DEF" w:rsidP="00244AB0">
      <w:pPr>
        <w:pStyle w:val="Textkrper"/>
        <w:ind w:left="1416" w:right="425" w:firstLine="708"/>
        <w:jc w:val="both"/>
      </w:pPr>
      <w:r w:rsidRPr="00D075A4">
        <w:t>die elektronische Unterschrift ist ausreichend)</w:t>
      </w:r>
    </w:p>
    <w:sectPr w:rsidR="00D812D8" w:rsidRPr="00B05BE3" w:rsidSect="005B74B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985" w:right="1134" w:bottom="1134" w:left="1134" w:header="57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1CAA5" w14:textId="77777777" w:rsidR="00DE5CFE" w:rsidRDefault="00DE5CFE">
      <w:r>
        <w:separator/>
      </w:r>
    </w:p>
  </w:endnote>
  <w:endnote w:type="continuationSeparator" w:id="0">
    <w:p w14:paraId="670AE437" w14:textId="77777777" w:rsidR="00DE5CFE" w:rsidRDefault="00DE5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89F7" w14:textId="77777777" w:rsidR="00E13B4A" w:rsidRDefault="00E13B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329613"/>
      <w:docPartObj>
        <w:docPartGallery w:val="Page Numbers (Bottom of Page)"/>
        <w:docPartUnique/>
      </w:docPartObj>
    </w:sdtPr>
    <w:sdtContent>
      <w:p w14:paraId="1313F13E" w14:textId="77777777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4BB">
          <w:rPr>
            <w:noProof/>
          </w:rPr>
          <w:t>1</w:t>
        </w:r>
        <w:r>
          <w:fldChar w:fldCharType="end"/>
        </w:r>
      </w:p>
    </w:sdtContent>
  </w:sdt>
  <w:p w14:paraId="7F1A8154" w14:textId="77777777" w:rsidR="0082581A" w:rsidRDefault="0082581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6ACFE" w14:textId="77777777" w:rsidR="00E13B4A" w:rsidRDefault="00E13B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BD960" w14:textId="77777777" w:rsidR="00DE5CFE" w:rsidRDefault="00DE5CFE">
      <w:r>
        <w:separator/>
      </w:r>
    </w:p>
  </w:footnote>
  <w:footnote w:type="continuationSeparator" w:id="0">
    <w:p w14:paraId="5C3FD91A" w14:textId="77777777" w:rsidR="00DE5CFE" w:rsidRDefault="00DE5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5F2EE" w14:textId="77777777" w:rsidR="00E13B4A" w:rsidRDefault="00E13B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6234B" w14:textId="77777777" w:rsidR="002F4B57" w:rsidRPr="00D23977" w:rsidRDefault="00E91983" w:rsidP="00D23977">
    <w:pPr>
      <w:rPr>
        <w:sz w:val="28"/>
        <w:szCs w:val="28"/>
      </w:rPr>
    </w:pPr>
    <w:r w:rsidRPr="00D23977">
      <w:rPr>
        <w:noProof/>
        <w:color w:val="1F497D" w:themeColor="text2"/>
        <w:sz w:val="28"/>
        <w:szCs w:val="28"/>
      </w:rPr>
      <w:drawing>
        <wp:anchor distT="0" distB="0" distL="114300" distR="114300" simplePos="0" relativeHeight="251658240" behindDoc="1" locked="0" layoutInCell="1" allowOverlap="1" wp14:anchorId="0E6372C8" wp14:editId="5839C192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noProof/>
        <w:color w:val="1F497D" w:themeColor="text2"/>
        <w:sz w:val="28"/>
        <w:szCs w:val="28"/>
      </w:rPr>
      <w:drawing>
        <wp:anchor distT="0" distB="0" distL="114300" distR="114300" simplePos="0" relativeHeight="251658241" behindDoc="1" locked="0" layoutInCell="1" allowOverlap="1" wp14:anchorId="12FA37CE" wp14:editId="243B90E9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color w:val="1F497D" w:themeColor="text2"/>
        <w:sz w:val="28"/>
        <w:szCs w:val="28"/>
      </w:rPr>
      <w:t>www.uni-saarland.de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F540D" w14:textId="77777777" w:rsidR="00E13B4A" w:rsidRDefault="00E13B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1B283E59"/>
    <w:multiLevelType w:val="hybridMultilevel"/>
    <w:tmpl w:val="FFFFFFFF"/>
    <w:lvl w:ilvl="0" w:tplc="7D4A27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6E2E2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B2D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147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0A48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9AD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D635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9AB9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24F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B040C"/>
    <w:multiLevelType w:val="multilevel"/>
    <w:tmpl w:val="E72E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609B8"/>
    <w:multiLevelType w:val="multilevel"/>
    <w:tmpl w:val="3E387642"/>
    <w:numStyleLink w:val="berschrift"/>
  </w:abstractNum>
  <w:abstractNum w:abstractNumId="8" w15:restartNumberingAfterBreak="0">
    <w:nsid w:val="299D262A"/>
    <w:multiLevelType w:val="multilevel"/>
    <w:tmpl w:val="93DE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B061E5"/>
    <w:multiLevelType w:val="hybridMultilevel"/>
    <w:tmpl w:val="D4BE01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1B282"/>
    <w:multiLevelType w:val="hybridMultilevel"/>
    <w:tmpl w:val="4288A790"/>
    <w:lvl w:ilvl="0" w:tplc="C9C63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8BD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448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167C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E022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168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063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0698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66F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435638"/>
    <w:multiLevelType w:val="multilevel"/>
    <w:tmpl w:val="86BA25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22259CC"/>
    <w:multiLevelType w:val="multilevel"/>
    <w:tmpl w:val="86BA25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98B382B"/>
    <w:multiLevelType w:val="hybridMultilevel"/>
    <w:tmpl w:val="FFFFFFFF"/>
    <w:lvl w:ilvl="0" w:tplc="58AA0DE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D7C24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B69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369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2491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80D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3C8A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32D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AA4F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7423D57"/>
    <w:multiLevelType w:val="hybridMultilevel"/>
    <w:tmpl w:val="FFFFFFFF"/>
    <w:lvl w:ilvl="0" w:tplc="D03E7338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8F4824C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28A101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7B603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CC3AD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A72F5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F6023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40BB7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6BA36A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422523"/>
    <w:multiLevelType w:val="hybridMultilevel"/>
    <w:tmpl w:val="FFFFFFFF"/>
    <w:lvl w:ilvl="0" w:tplc="9F54066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E2895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1E0E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C49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02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029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C62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D663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900B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53507"/>
    <w:multiLevelType w:val="multilevel"/>
    <w:tmpl w:val="2DB4A782"/>
    <w:numStyleLink w:val="UdS-Aufzhlung"/>
  </w:abstractNum>
  <w:abstractNum w:abstractNumId="18" w15:restartNumberingAfterBreak="0">
    <w:nsid w:val="6819E3B0"/>
    <w:multiLevelType w:val="multilevel"/>
    <w:tmpl w:val="FFFFFFFF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380A2D"/>
    <w:multiLevelType w:val="multilevel"/>
    <w:tmpl w:val="2DB4A782"/>
    <w:numStyleLink w:val="UdS-Aufzhlung"/>
  </w:abstractNum>
  <w:abstractNum w:abstractNumId="20" w15:restartNumberingAfterBreak="0">
    <w:nsid w:val="7249361E"/>
    <w:multiLevelType w:val="hybridMultilevel"/>
    <w:tmpl w:val="A5649B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2A7C5C"/>
    <w:multiLevelType w:val="hybridMultilevel"/>
    <w:tmpl w:val="FFFFFFFF"/>
    <w:lvl w:ilvl="0" w:tplc="AD20216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13665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EA4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365A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D0F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2C4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A50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8451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C85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2ED10"/>
    <w:multiLevelType w:val="hybridMultilevel"/>
    <w:tmpl w:val="FFFFFFFF"/>
    <w:lvl w:ilvl="0" w:tplc="CD6AD0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D4AA8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B660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542D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467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FE3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ACC0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A217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F68D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458054">
    <w:abstractNumId w:val="13"/>
  </w:num>
  <w:num w:numId="2" w16cid:durableId="1723364878">
    <w:abstractNumId w:val="5"/>
  </w:num>
  <w:num w:numId="3" w16cid:durableId="1321730688">
    <w:abstractNumId w:val="15"/>
  </w:num>
  <w:num w:numId="4" w16cid:durableId="812406880">
    <w:abstractNumId w:val="21"/>
  </w:num>
  <w:num w:numId="5" w16cid:durableId="1977223097">
    <w:abstractNumId w:val="22"/>
  </w:num>
  <w:num w:numId="6" w16cid:durableId="1238827450">
    <w:abstractNumId w:val="16"/>
  </w:num>
  <w:num w:numId="7" w16cid:durableId="979654134">
    <w:abstractNumId w:val="1"/>
  </w:num>
  <w:num w:numId="8" w16cid:durableId="235743848">
    <w:abstractNumId w:val="11"/>
  </w:num>
  <w:num w:numId="9" w16cid:durableId="1522812811">
    <w:abstractNumId w:val="2"/>
  </w:num>
  <w:num w:numId="10" w16cid:durableId="19872050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68840048">
    <w:abstractNumId w:val="0"/>
  </w:num>
  <w:num w:numId="12" w16cid:durableId="21096956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7154507">
    <w:abstractNumId w:val="14"/>
  </w:num>
  <w:num w:numId="14" w16cid:durableId="21335471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50769357">
    <w:abstractNumId w:val="3"/>
  </w:num>
  <w:num w:numId="16" w16cid:durableId="1794253364">
    <w:abstractNumId w:val="7"/>
  </w:num>
  <w:num w:numId="17" w16cid:durableId="400954666">
    <w:abstractNumId w:val="17"/>
  </w:num>
  <w:num w:numId="18" w16cid:durableId="1421174326">
    <w:abstractNumId w:val="19"/>
  </w:num>
  <w:num w:numId="19" w16cid:durableId="1191794793">
    <w:abstractNumId w:val="4"/>
  </w:num>
  <w:num w:numId="20" w16cid:durableId="1012804259">
    <w:abstractNumId w:val="8"/>
  </w:num>
  <w:num w:numId="21" w16cid:durableId="437795569">
    <w:abstractNumId w:val="20"/>
  </w:num>
  <w:num w:numId="22" w16cid:durableId="983267892">
    <w:abstractNumId w:val="9"/>
  </w:num>
  <w:num w:numId="23" w16cid:durableId="713887472">
    <w:abstractNumId w:val="10"/>
  </w:num>
  <w:num w:numId="24" w16cid:durableId="384719400">
    <w:abstractNumId w:val="18"/>
  </w:num>
  <w:num w:numId="25" w16cid:durableId="558905245">
    <w:abstractNumId w:val="12"/>
  </w:num>
  <w:num w:numId="26" w16cid:durableId="335377914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ocumentProtection w:edit="forms" w:enforcement="1" w:cryptProviderType="rsaAES" w:cryptAlgorithmClass="hash" w:cryptAlgorithmType="typeAny" w:cryptAlgorithmSid="14" w:cryptSpinCount="100000" w:hash="tE1yLjsiaod26mhd9SVcyj5xnKzJ8cTjU3jbTTwkWZHooTleFlAQbkd6Ix3oUzAP4s1HsuxxWOjY8BCsw7+36g==" w:salt="CXq6k5qRQSXRP3EXFHq7Wg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193"/>
    <w:rsid w:val="00001B55"/>
    <w:rsid w:val="000024AE"/>
    <w:rsid w:val="00004E0D"/>
    <w:rsid w:val="000125BE"/>
    <w:rsid w:val="0001675D"/>
    <w:rsid w:val="0003211C"/>
    <w:rsid w:val="000408B8"/>
    <w:rsid w:val="00040D64"/>
    <w:rsid w:val="00046F83"/>
    <w:rsid w:val="00050DE3"/>
    <w:rsid w:val="00054B5E"/>
    <w:rsid w:val="00065F84"/>
    <w:rsid w:val="00070235"/>
    <w:rsid w:val="000729E6"/>
    <w:rsid w:val="00073D1E"/>
    <w:rsid w:val="00080946"/>
    <w:rsid w:val="00081605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97BB0"/>
    <w:rsid w:val="000A3733"/>
    <w:rsid w:val="000B1986"/>
    <w:rsid w:val="000B47CC"/>
    <w:rsid w:val="000C5152"/>
    <w:rsid w:val="000C5912"/>
    <w:rsid w:val="000C61E4"/>
    <w:rsid w:val="000C67D8"/>
    <w:rsid w:val="000C7CB7"/>
    <w:rsid w:val="000D2B8F"/>
    <w:rsid w:val="000D422E"/>
    <w:rsid w:val="000D6511"/>
    <w:rsid w:val="000E004D"/>
    <w:rsid w:val="000E5A38"/>
    <w:rsid w:val="000E7F52"/>
    <w:rsid w:val="000F6CB1"/>
    <w:rsid w:val="000F6E8B"/>
    <w:rsid w:val="000F76F7"/>
    <w:rsid w:val="000F79EA"/>
    <w:rsid w:val="001013D4"/>
    <w:rsid w:val="00104409"/>
    <w:rsid w:val="0010686E"/>
    <w:rsid w:val="00106B30"/>
    <w:rsid w:val="00112A22"/>
    <w:rsid w:val="00112CDC"/>
    <w:rsid w:val="0011428F"/>
    <w:rsid w:val="001238A1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57D8B"/>
    <w:rsid w:val="00160ECD"/>
    <w:rsid w:val="0016214C"/>
    <w:rsid w:val="00162F73"/>
    <w:rsid w:val="00163351"/>
    <w:rsid w:val="001663DA"/>
    <w:rsid w:val="001668CA"/>
    <w:rsid w:val="00167F4C"/>
    <w:rsid w:val="00171454"/>
    <w:rsid w:val="00175329"/>
    <w:rsid w:val="00180D88"/>
    <w:rsid w:val="00182084"/>
    <w:rsid w:val="00185A48"/>
    <w:rsid w:val="001867D6"/>
    <w:rsid w:val="0019239E"/>
    <w:rsid w:val="00196C47"/>
    <w:rsid w:val="001975FC"/>
    <w:rsid w:val="001B083C"/>
    <w:rsid w:val="001B0957"/>
    <w:rsid w:val="001B317E"/>
    <w:rsid w:val="001B3AB3"/>
    <w:rsid w:val="001B753C"/>
    <w:rsid w:val="001C0278"/>
    <w:rsid w:val="001C17ED"/>
    <w:rsid w:val="001C45DA"/>
    <w:rsid w:val="001C4D2C"/>
    <w:rsid w:val="001D511F"/>
    <w:rsid w:val="001E7BD6"/>
    <w:rsid w:val="001E7BD9"/>
    <w:rsid w:val="001E7C6A"/>
    <w:rsid w:val="001F1E6D"/>
    <w:rsid w:val="001F5BBE"/>
    <w:rsid w:val="00207D50"/>
    <w:rsid w:val="00215DA5"/>
    <w:rsid w:val="00216097"/>
    <w:rsid w:val="00220473"/>
    <w:rsid w:val="002219A2"/>
    <w:rsid w:val="00224A79"/>
    <w:rsid w:val="00226211"/>
    <w:rsid w:val="002279AB"/>
    <w:rsid w:val="002310C0"/>
    <w:rsid w:val="0023415D"/>
    <w:rsid w:val="00235304"/>
    <w:rsid w:val="002357B5"/>
    <w:rsid w:val="00242254"/>
    <w:rsid w:val="00244AB0"/>
    <w:rsid w:val="00246323"/>
    <w:rsid w:val="00250F7F"/>
    <w:rsid w:val="002514DE"/>
    <w:rsid w:val="00252884"/>
    <w:rsid w:val="00252D65"/>
    <w:rsid w:val="00253882"/>
    <w:rsid w:val="0025461A"/>
    <w:rsid w:val="00255A0D"/>
    <w:rsid w:val="00260536"/>
    <w:rsid w:val="002610ED"/>
    <w:rsid w:val="00262D3E"/>
    <w:rsid w:val="00264700"/>
    <w:rsid w:val="0026571E"/>
    <w:rsid w:val="00270C06"/>
    <w:rsid w:val="0027123F"/>
    <w:rsid w:val="00276122"/>
    <w:rsid w:val="002768A5"/>
    <w:rsid w:val="00283342"/>
    <w:rsid w:val="002844B3"/>
    <w:rsid w:val="00286B5C"/>
    <w:rsid w:val="00290BB6"/>
    <w:rsid w:val="002927D5"/>
    <w:rsid w:val="002A3F03"/>
    <w:rsid w:val="002A45A3"/>
    <w:rsid w:val="002A74B0"/>
    <w:rsid w:val="002B3E51"/>
    <w:rsid w:val="002B6BC3"/>
    <w:rsid w:val="002B7091"/>
    <w:rsid w:val="002C28BB"/>
    <w:rsid w:val="002C71D3"/>
    <w:rsid w:val="002D498E"/>
    <w:rsid w:val="002E3E98"/>
    <w:rsid w:val="002E7E46"/>
    <w:rsid w:val="002F4B57"/>
    <w:rsid w:val="002F55CB"/>
    <w:rsid w:val="002F656C"/>
    <w:rsid w:val="00306BFE"/>
    <w:rsid w:val="00307DCD"/>
    <w:rsid w:val="0031042A"/>
    <w:rsid w:val="00310D57"/>
    <w:rsid w:val="00311FB9"/>
    <w:rsid w:val="00314D94"/>
    <w:rsid w:val="003156AC"/>
    <w:rsid w:val="00316596"/>
    <w:rsid w:val="003170E1"/>
    <w:rsid w:val="00317523"/>
    <w:rsid w:val="00334C42"/>
    <w:rsid w:val="00335D4E"/>
    <w:rsid w:val="003500BF"/>
    <w:rsid w:val="0035265A"/>
    <w:rsid w:val="0035330C"/>
    <w:rsid w:val="003538DD"/>
    <w:rsid w:val="003545D9"/>
    <w:rsid w:val="003552AC"/>
    <w:rsid w:val="0036050B"/>
    <w:rsid w:val="003606D1"/>
    <w:rsid w:val="00361E9F"/>
    <w:rsid w:val="003623C8"/>
    <w:rsid w:val="00364072"/>
    <w:rsid w:val="00364CCC"/>
    <w:rsid w:val="00364DC6"/>
    <w:rsid w:val="00364FA8"/>
    <w:rsid w:val="0036572E"/>
    <w:rsid w:val="00367995"/>
    <w:rsid w:val="00371194"/>
    <w:rsid w:val="003714C3"/>
    <w:rsid w:val="003717B7"/>
    <w:rsid w:val="003718EB"/>
    <w:rsid w:val="00374C1E"/>
    <w:rsid w:val="00381949"/>
    <w:rsid w:val="00382CE1"/>
    <w:rsid w:val="00383BD5"/>
    <w:rsid w:val="00385C4D"/>
    <w:rsid w:val="0038611A"/>
    <w:rsid w:val="00386711"/>
    <w:rsid w:val="00386A73"/>
    <w:rsid w:val="0038759E"/>
    <w:rsid w:val="003902BE"/>
    <w:rsid w:val="00392550"/>
    <w:rsid w:val="00393776"/>
    <w:rsid w:val="00393C23"/>
    <w:rsid w:val="00394121"/>
    <w:rsid w:val="0039597B"/>
    <w:rsid w:val="003968FB"/>
    <w:rsid w:val="00397C30"/>
    <w:rsid w:val="003A1FCC"/>
    <w:rsid w:val="003A560C"/>
    <w:rsid w:val="003B0F88"/>
    <w:rsid w:val="003B14BF"/>
    <w:rsid w:val="003B676F"/>
    <w:rsid w:val="003B7BCC"/>
    <w:rsid w:val="003C2D9E"/>
    <w:rsid w:val="003C49EF"/>
    <w:rsid w:val="003C5D74"/>
    <w:rsid w:val="003C5E76"/>
    <w:rsid w:val="003D06A3"/>
    <w:rsid w:val="003D6BA6"/>
    <w:rsid w:val="003D71B1"/>
    <w:rsid w:val="003E3C05"/>
    <w:rsid w:val="003E5554"/>
    <w:rsid w:val="003F627D"/>
    <w:rsid w:val="003F686B"/>
    <w:rsid w:val="00400857"/>
    <w:rsid w:val="00401C7C"/>
    <w:rsid w:val="00401E9B"/>
    <w:rsid w:val="0040471C"/>
    <w:rsid w:val="00410FB4"/>
    <w:rsid w:val="00413837"/>
    <w:rsid w:val="00414104"/>
    <w:rsid w:val="004165BA"/>
    <w:rsid w:val="00420EE8"/>
    <w:rsid w:val="00422C27"/>
    <w:rsid w:val="00422D8F"/>
    <w:rsid w:val="004237E5"/>
    <w:rsid w:val="00423ACB"/>
    <w:rsid w:val="004304F4"/>
    <w:rsid w:val="00430D6B"/>
    <w:rsid w:val="004310E1"/>
    <w:rsid w:val="00431E70"/>
    <w:rsid w:val="00433C61"/>
    <w:rsid w:val="0043411E"/>
    <w:rsid w:val="004353E6"/>
    <w:rsid w:val="00435C58"/>
    <w:rsid w:val="00436455"/>
    <w:rsid w:val="00436706"/>
    <w:rsid w:val="00440029"/>
    <w:rsid w:val="00444C1D"/>
    <w:rsid w:val="004510FA"/>
    <w:rsid w:val="0045280F"/>
    <w:rsid w:val="00455492"/>
    <w:rsid w:val="00471658"/>
    <w:rsid w:val="00472D37"/>
    <w:rsid w:val="00476B2E"/>
    <w:rsid w:val="004771B0"/>
    <w:rsid w:val="00477A2B"/>
    <w:rsid w:val="00477A9D"/>
    <w:rsid w:val="004826F3"/>
    <w:rsid w:val="004840D9"/>
    <w:rsid w:val="004871EB"/>
    <w:rsid w:val="00492410"/>
    <w:rsid w:val="004959F9"/>
    <w:rsid w:val="00495D41"/>
    <w:rsid w:val="00497C8E"/>
    <w:rsid w:val="004A3B11"/>
    <w:rsid w:val="004A433F"/>
    <w:rsid w:val="004A7062"/>
    <w:rsid w:val="004B0703"/>
    <w:rsid w:val="004B18EE"/>
    <w:rsid w:val="004C3F2A"/>
    <w:rsid w:val="004C69DF"/>
    <w:rsid w:val="004D11D9"/>
    <w:rsid w:val="004D1867"/>
    <w:rsid w:val="004D4D7A"/>
    <w:rsid w:val="004E1464"/>
    <w:rsid w:val="00502464"/>
    <w:rsid w:val="00513BAC"/>
    <w:rsid w:val="00514448"/>
    <w:rsid w:val="00515193"/>
    <w:rsid w:val="00517F37"/>
    <w:rsid w:val="00527502"/>
    <w:rsid w:val="00530AE9"/>
    <w:rsid w:val="00532404"/>
    <w:rsid w:val="00532958"/>
    <w:rsid w:val="00537DF4"/>
    <w:rsid w:val="00542DC0"/>
    <w:rsid w:val="005444DF"/>
    <w:rsid w:val="00547C89"/>
    <w:rsid w:val="00554659"/>
    <w:rsid w:val="00561C45"/>
    <w:rsid w:val="005663A5"/>
    <w:rsid w:val="005665A3"/>
    <w:rsid w:val="0056756B"/>
    <w:rsid w:val="00577D0F"/>
    <w:rsid w:val="00581012"/>
    <w:rsid w:val="005813F6"/>
    <w:rsid w:val="00582D0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2507"/>
    <w:rsid w:val="005B2DEF"/>
    <w:rsid w:val="005B74BB"/>
    <w:rsid w:val="005C0015"/>
    <w:rsid w:val="005C0126"/>
    <w:rsid w:val="005C012D"/>
    <w:rsid w:val="005C0C07"/>
    <w:rsid w:val="005C34D8"/>
    <w:rsid w:val="005C5ABF"/>
    <w:rsid w:val="005C7342"/>
    <w:rsid w:val="005D3FDE"/>
    <w:rsid w:val="005D4314"/>
    <w:rsid w:val="005D6F32"/>
    <w:rsid w:val="005E1FCD"/>
    <w:rsid w:val="005E392F"/>
    <w:rsid w:val="005F0AEC"/>
    <w:rsid w:val="005F1DD3"/>
    <w:rsid w:val="006026C8"/>
    <w:rsid w:val="00603C7C"/>
    <w:rsid w:val="00605233"/>
    <w:rsid w:val="00607312"/>
    <w:rsid w:val="00610117"/>
    <w:rsid w:val="006108F6"/>
    <w:rsid w:val="0061331C"/>
    <w:rsid w:val="00615966"/>
    <w:rsid w:val="00615C86"/>
    <w:rsid w:val="0062797C"/>
    <w:rsid w:val="00627F1A"/>
    <w:rsid w:val="00637973"/>
    <w:rsid w:val="00637BD4"/>
    <w:rsid w:val="00641605"/>
    <w:rsid w:val="00646F0E"/>
    <w:rsid w:val="00656166"/>
    <w:rsid w:val="00656481"/>
    <w:rsid w:val="0066132A"/>
    <w:rsid w:val="006617BB"/>
    <w:rsid w:val="00662701"/>
    <w:rsid w:val="00664153"/>
    <w:rsid w:val="0066477C"/>
    <w:rsid w:val="00666237"/>
    <w:rsid w:val="0067080D"/>
    <w:rsid w:val="006713A5"/>
    <w:rsid w:val="00671A78"/>
    <w:rsid w:val="00673835"/>
    <w:rsid w:val="0067507B"/>
    <w:rsid w:val="00676A57"/>
    <w:rsid w:val="00682518"/>
    <w:rsid w:val="0068776D"/>
    <w:rsid w:val="00687F20"/>
    <w:rsid w:val="006927EB"/>
    <w:rsid w:val="00692A91"/>
    <w:rsid w:val="0069361F"/>
    <w:rsid w:val="006A447A"/>
    <w:rsid w:val="006B374C"/>
    <w:rsid w:val="006B39F5"/>
    <w:rsid w:val="006B5D75"/>
    <w:rsid w:val="006E10A8"/>
    <w:rsid w:val="006E157A"/>
    <w:rsid w:val="006F14D2"/>
    <w:rsid w:val="006F24FB"/>
    <w:rsid w:val="006F7970"/>
    <w:rsid w:val="007070E5"/>
    <w:rsid w:val="00707DEC"/>
    <w:rsid w:val="00721359"/>
    <w:rsid w:val="007215C7"/>
    <w:rsid w:val="0072223F"/>
    <w:rsid w:val="007227DF"/>
    <w:rsid w:val="00726094"/>
    <w:rsid w:val="00727D58"/>
    <w:rsid w:val="00730F4E"/>
    <w:rsid w:val="007331D7"/>
    <w:rsid w:val="00736FD4"/>
    <w:rsid w:val="00743F70"/>
    <w:rsid w:val="00745B9F"/>
    <w:rsid w:val="00753564"/>
    <w:rsid w:val="00755886"/>
    <w:rsid w:val="0075615E"/>
    <w:rsid w:val="00761783"/>
    <w:rsid w:val="00761804"/>
    <w:rsid w:val="007620FA"/>
    <w:rsid w:val="00762F46"/>
    <w:rsid w:val="00765B18"/>
    <w:rsid w:val="00771E2F"/>
    <w:rsid w:val="00772689"/>
    <w:rsid w:val="00772EB2"/>
    <w:rsid w:val="007737F6"/>
    <w:rsid w:val="007816B4"/>
    <w:rsid w:val="00784DC0"/>
    <w:rsid w:val="007861DC"/>
    <w:rsid w:val="007865D6"/>
    <w:rsid w:val="00787F10"/>
    <w:rsid w:val="007915F0"/>
    <w:rsid w:val="007959CC"/>
    <w:rsid w:val="00796380"/>
    <w:rsid w:val="007A0326"/>
    <w:rsid w:val="007A1FAC"/>
    <w:rsid w:val="007A3587"/>
    <w:rsid w:val="007A7DAE"/>
    <w:rsid w:val="007B0E75"/>
    <w:rsid w:val="007B2736"/>
    <w:rsid w:val="007B5ED4"/>
    <w:rsid w:val="007C3083"/>
    <w:rsid w:val="007C385D"/>
    <w:rsid w:val="007C64E0"/>
    <w:rsid w:val="007C7EDD"/>
    <w:rsid w:val="007D32F6"/>
    <w:rsid w:val="007E00FB"/>
    <w:rsid w:val="007E2C1A"/>
    <w:rsid w:val="007E4170"/>
    <w:rsid w:val="007E519E"/>
    <w:rsid w:val="007E70DE"/>
    <w:rsid w:val="007F15D1"/>
    <w:rsid w:val="007F1D75"/>
    <w:rsid w:val="007F528C"/>
    <w:rsid w:val="00800EA2"/>
    <w:rsid w:val="00801B78"/>
    <w:rsid w:val="00801C95"/>
    <w:rsid w:val="00802B09"/>
    <w:rsid w:val="008109FB"/>
    <w:rsid w:val="00811917"/>
    <w:rsid w:val="00812452"/>
    <w:rsid w:val="00812886"/>
    <w:rsid w:val="00813DD3"/>
    <w:rsid w:val="008148F6"/>
    <w:rsid w:val="0082581A"/>
    <w:rsid w:val="00826B33"/>
    <w:rsid w:val="00827751"/>
    <w:rsid w:val="0083297E"/>
    <w:rsid w:val="008379CE"/>
    <w:rsid w:val="008400E0"/>
    <w:rsid w:val="008421AA"/>
    <w:rsid w:val="00846416"/>
    <w:rsid w:val="008510B4"/>
    <w:rsid w:val="00851A52"/>
    <w:rsid w:val="0085680F"/>
    <w:rsid w:val="00856A26"/>
    <w:rsid w:val="00862284"/>
    <w:rsid w:val="0086382E"/>
    <w:rsid w:val="00867E2B"/>
    <w:rsid w:val="00870103"/>
    <w:rsid w:val="008702C6"/>
    <w:rsid w:val="0087493D"/>
    <w:rsid w:val="00880761"/>
    <w:rsid w:val="00884E5D"/>
    <w:rsid w:val="008856E0"/>
    <w:rsid w:val="008874E2"/>
    <w:rsid w:val="00887853"/>
    <w:rsid w:val="008915BE"/>
    <w:rsid w:val="00893BD1"/>
    <w:rsid w:val="008A02D8"/>
    <w:rsid w:val="008A2053"/>
    <w:rsid w:val="008A272A"/>
    <w:rsid w:val="008B64D1"/>
    <w:rsid w:val="008C01D6"/>
    <w:rsid w:val="008C1ABA"/>
    <w:rsid w:val="008D0D3A"/>
    <w:rsid w:val="008D1A34"/>
    <w:rsid w:val="008D3706"/>
    <w:rsid w:val="008D7A7A"/>
    <w:rsid w:val="008E022D"/>
    <w:rsid w:val="008E2057"/>
    <w:rsid w:val="008E4A3A"/>
    <w:rsid w:val="008E6A79"/>
    <w:rsid w:val="008E6EDB"/>
    <w:rsid w:val="008F11C8"/>
    <w:rsid w:val="008F5AC6"/>
    <w:rsid w:val="008F5D6B"/>
    <w:rsid w:val="00901341"/>
    <w:rsid w:val="00906047"/>
    <w:rsid w:val="00906A15"/>
    <w:rsid w:val="00907DAD"/>
    <w:rsid w:val="00922D60"/>
    <w:rsid w:val="009236E0"/>
    <w:rsid w:val="00927EA9"/>
    <w:rsid w:val="00933DE5"/>
    <w:rsid w:val="009356FF"/>
    <w:rsid w:val="00937C48"/>
    <w:rsid w:val="009418BF"/>
    <w:rsid w:val="00941B7C"/>
    <w:rsid w:val="00946212"/>
    <w:rsid w:val="00947BB5"/>
    <w:rsid w:val="00950E13"/>
    <w:rsid w:val="00951058"/>
    <w:rsid w:val="00952822"/>
    <w:rsid w:val="0095304B"/>
    <w:rsid w:val="00953AD4"/>
    <w:rsid w:val="00954305"/>
    <w:rsid w:val="00954933"/>
    <w:rsid w:val="00954D8E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92667"/>
    <w:rsid w:val="00996288"/>
    <w:rsid w:val="009A5349"/>
    <w:rsid w:val="009B1B37"/>
    <w:rsid w:val="009C19D9"/>
    <w:rsid w:val="009C647F"/>
    <w:rsid w:val="009D2145"/>
    <w:rsid w:val="009D4177"/>
    <w:rsid w:val="009D6CFD"/>
    <w:rsid w:val="009E12E1"/>
    <w:rsid w:val="009E2101"/>
    <w:rsid w:val="009E2287"/>
    <w:rsid w:val="009E31A6"/>
    <w:rsid w:val="009E4D48"/>
    <w:rsid w:val="009E4E7D"/>
    <w:rsid w:val="009E5A68"/>
    <w:rsid w:val="009E7D96"/>
    <w:rsid w:val="009F0237"/>
    <w:rsid w:val="009F2E63"/>
    <w:rsid w:val="009F5018"/>
    <w:rsid w:val="009F6091"/>
    <w:rsid w:val="00A00E9A"/>
    <w:rsid w:val="00A03DC8"/>
    <w:rsid w:val="00A11279"/>
    <w:rsid w:val="00A16D5D"/>
    <w:rsid w:val="00A21A25"/>
    <w:rsid w:val="00A23B49"/>
    <w:rsid w:val="00A2457A"/>
    <w:rsid w:val="00A25699"/>
    <w:rsid w:val="00A315DC"/>
    <w:rsid w:val="00A37083"/>
    <w:rsid w:val="00A400EB"/>
    <w:rsid w:val="00A45765"/>
    <w:rsid w:val="00A539FF"/>
    <w:rsid w:val="00A540D0"/>
    <w:rsid w:val="00A60E4F"/>
    <w:rsid w:val="00A60EE4"/>
    <w:rsid w:val="00A636B0"/>
    <w:rsid w:val="00A67EC3"/>
    <w:rsid w:val="00A731D7"/>
    <w:rsid w:val="00A74186"/>
    <w:rsid w:val="00A74B6C"/>
    <w:rsid w:val="00A75928"/>
    <w:rsid w:val="00A77A05"/>
    <w:rsid w:val="00A77DFE"/>
    <w:rsid w:val="00A8055C"/>
    <w:rsid w:val="00A80A36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B3A49"/>
    <w:rsid w:val="00AC01A1"/>
    <w:rsid w:val="00AC303F"/>
    <w:rsid w:val="00AC3973"/>
    <w:rsid w:val="00AC5058"/>
    <w:rsid w:val="00AC5610"/>
    <w:rsid w:val="00AE0B4A"/>
    <w:rsid w:val="00AE6731"/>
    <w:rsid w:val="00AE6B20"/>
    <w:rsid w:val="00AE7A72"/>
    <w:rsid w:val="00AF2DCE"/>
    <w:rsid w:val="00AF3F4A"/>
    <w:rsid w:val="00AF4C20"/>
    <w:rsid w:val="00AF67BE"/>
    <w:rsid w:val="00B05BE3"/>
    <w:rsid w:val="00B12104"/>
    <w:rsid w:val="00B132C9"/>
    <w:rsid w:val="00B245E8"/>
    <w:rsid w:val="00B26C59"/>
    <w:rsid w:val="00B32652"/>
    <w:rsid w:val="00B32802"/>
    <w:rsid w:val="00B341D7"/>
    <w:rsid w:val="00B408F9"/>
    <w:rsid w:val="00B43027"/>
    <w:rsid w:val="00B547C2"/>
    <w:rsid w:val="00B54CB3"/>
    <w:rsid w:val="00B56029"/>
    <w:rsid w:val="00B616CA"/>
    <w:rsid w:val="00B646FE"/>
    <w:rsid w:val="00B64AD8"/>
    <w:rsid w:val="00B70768"/>
    <w:rsid w:val="00B71721"/>
    <w:rsid w:val="00B730C7"/>
    <w:rsid w:val="00B73263"/>
    <w:rsid w:val="00B77252"/>
    <w:rsid w:val="00B77580"/>
    <w:rsid w:val="00B82D07"/>
    <w:rsid w:val="00B8320D"/>
    <w:rsid w:val="00B8725D"/>
    <w:rsid w:val="00B908F3"/>
    <w:rsid w:val="00B92586"/>
    <w:rsid w:val="00B9258F"/>
    <w:rsid w:val="00B94CCB"/>
    <w:rsid w:val="00B97A23"/>
    <w:rsid w:val="00BB15C3"/>
    <w:rsid w:val="00BB1C9D"/>
    <w:rsid w:val="00BB2188"/>
    <w:rsid w:val="00BB6D75"/>
    <w:rsid w:val="00BC135E"/>
    <w:rsid w:val="00BC2E5C"/>
    <w:rsid w:val="00BC323A"/>
    <w:rsid w:val="00BD2126"/>
    <w:rsid w:val="00BD385D"/>
    <w:rsid w:val="00BD6D3A"/>
    <w:rsid w:val="00BF1561"/>
    <w:rsid w:val="00BF1F1A"/>
    <w:rsid w:val="00BF6E83"/>
    <w:rsid w:val="00BF754A"/>
    <w:rsid w:val="00C01C8B"/>
    <w:rsid w:val="00C053C2"/>
    <w:rsid w:val="00C244CF"/>
    <w:rsid w:val="00C25804"/>
    <w:rsid w:val="00C263A4"/>
    <w:rsid w:val="00C32731"/>
    <w:rsid w:val="00C33C59"/>
    <w:rsid w:val="00C40F85"/>
    <w:rsid w:val="00C42E04"/>
    <w:rsid w:val="00C43CFD"/>
    <w:rsid w:val="00C44E44"/>
    <w:rsid w:val="00C46F1B"/>
    <w:rsid w:val="00C47205"/>
    <w:rsid w:val="00C4749F"/>
    <w:rsid w:val="00C57D7A"/>
    <w:rsid w:val="00C630BF"/>
    <w:rsid w:val="00C663E0"/>
    <w:rsid w:val="00C66EBB"/>
    <w:rsid w:val="00C67675"/>
    <w:rsid w:val="00C67E8C"/>
    <w:rsid w:val="00C72B67"/>
    <w:rsid w:val="00C765FC"/>
    <w:rsid w:val="00C778CC"/>
    <w:rsid w:val="00C77D54"/>
    <w:rsid w:val="00C8112C"/>
    <w:rsid w:val="00C95831"/>
    <w:rsid w:val="00C97EB9"/>
    <w:rsid w:val="00CA17D4"/>
    <w:rsid w:val="00CA33E9"/>
    <w:rsid w:val="00CA4AB1"/>
    <w:rsid w:val="00CB05AD"/>
    <w:rsid w:val="00CB28C6"/>
    <w:rsid w:val="00CB4798"/>
    <w:rsid w:val="00CB5FCA"/>
    <w:rsid w:val="00CB612C"/>
    <w:rsid w:val="00CC07F9"/>
    <w:rsid w:val="00CC0A2C"/>
    <w:rsid w:val="00CC18BD"/>
    <w:rsid w:val="00CC209C"/>
    <w:rsid w:val="00CC4938"/>
    <w:rsid w:val="00CD1771"/>
    <w:rsid w:val="00CD33F1"/>
    <w:rsid w:val="00CF0088"/>
    <w:rsid w:val="00CF25AB"/>
    <w:rsid w:val="00CF4801"/>
    <w:rsid w:val="00CF4805"/>
    <w:rsid w:val="00CF7A70"/>
    <w:rsid w:val="00D00835"/>
    <w:rsid w:val="00D04307"/>
    <w:rsid w:val="00D05D3A"/>
    <w:rsid w:val="00D12854"/>
    <w:rsid w:val="00D13491"/>
    <w:rsid w:val="00D2037D"/>
    <w:rsid w:val="00D2084E"/>
    <w:rsid w:val="00D2384D"/>
    <w:rsid w:val="00D23977"/>
    <w:rsid w:val="00D241CA"/>
    <w:rsid w:val="00D25BD4"/>
    <w:rsid w:val="00D31528"/>
    <w:rsid w:val="00D31F20"/>
    <w:rsid w:val="00D36FC3"/>
    <w:rsid w:val="00D44950"/>
    <w:rsid w:val="00D45C96"/>
    <w:rsid w:val="00D51825"/>
    <w:rsid w:val="00D57560"/>
    <w:rsid w:val="00D6779E"/>
    <w:rsid w:val="00D72590"/>
    <w:rsid w:val="00D73D4B"/>
    <w:rsid w:val="00D751D5"/>
    <w:rsid w:val="00D76E2E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E411E"/>
    <w:rsid w:val="00DE5CFE"/>
    <w:rsid w:val="00DE7F2D"/>
    <w:rsid w:val="00DF0E03"/>
    <w:rsid w:val="00DF3431"/>
    <w:rsid w:val="00DF362D"/>
    <w:rsid w:val="00DF5C23"/>
    <w:rsid w:val="00E0090E"/>
    <w:rsid w:val="00E03223"/>
    <w:rsid w:val="00E11C0E"/>
    <w:rsid w:val="00E12077"/>
    <w:rsid w:val="00E121C8"/>
    <w:rsid w:val="00E13B4A"/>
    <w:rsid w:val="00E14AD2"/>
    <w:rsid w:val="00E22B50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3949"/>
    <w:rsid w:val="00E74268"/>
    <w:rsid w:val="00E76CB6"/>
    <w:rsid w:val="00E8323D"/>
    <w:rsid w:val="00E85553"/>
    <w:rsid w:val="00E91983"/>
    <w:rsid w:val="00E92057"/>
    <w:rsid w:val="00E948CF"/>
    <w:rsid w:val="00E968E7"/>
    <w:rsid w:val="00E97A06"/>
    <w:rsid w:val="00EA2A76"/>
    <w:rsid w:val="00EA3C71"/>
    <w:rsid w:val="00EA3DDA"/>
    <w:rsid w:val="00EA6AA3"/>
    <w:rsid w:val="00EA7943"/>
    <w:rsid w:val="00EB23F4"/>
    <w:rsid w:val="00EB4A8F"/>
    <w:rsid w:val="00EB55B3"/>
    <w:rsid w:val="00EB6382"/>
    <w:rsid w:val="00EC1090"/>
    <w:rsid w:val="00EC179C"/>
    <w:rsid w:val="00EC182E"/>
    <w:rsid w:val="00EC200F"/>
    <w:rsid w:val="00ED10CB"/>
    <w:rsid w:val="00ED2DC9"/>
    <w:rsid w:val="00EE1DC3"/>
    <w:rsid w:val="00EE292C"/>
    <w:rsid w:val="00EE4D2D"/>
    <w:rsid w:val="00EE7EA3"/>
    <w:rsid w:val="00EF28F6"/>
    <w:rsid w:val="00EF3C01"/>
    <w:rsid w:val="00EF5159"/>
    <w:rsid w:val="00EF575F"/>
    <w:rsid w:val="00EF61DC"/>
    <w:rsid w:val="00F02A6C"/>
    <w:rsid w:val="00F05698"/>
    <w:rsid w:val="00F063C2"/>
    <w:rsid w:val="00F11DE2"/>
    <w:rsid w:val="00F1467B"/>
    <w:rsid w:val="00F154D8"/>
    <w:rsid w:val="00F1667F"/>
    <w:rsid w:val="00F22DA4"/>
    <w:rsid w:val="00F242A1"/>
    <w:rsid w:val="00F24585"/>
    <w:rsid w:val="00F26055"/>
    <w:rsid w:val="00F2702E"/>
    <w:rsid w:val="00F27AFA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1BF6"/>
    <w:rsid w:val="00F732D8"/>
    <w:rsid w:val="00F7777D"/>
    <w:rsid w:val="00F81951"/>
    <w:rsid w:val="00F820B1"/>
    <w:rsid w:val="00F86B01"/>
    <w:rsid w:val="00F90390"/>
    <w:rsid w:val="00F91C01"/>
    <w:rsid w:val="00F92E41"/>
    <w:rsid w:val="00F9316A"/>
    <w:rsid w:val="00F94E67"/>
    <w:rsid w:val="00FA1AA7"/>
    <w:rsid w:val="00FA3623"/>
    <w:rsid w:val="00FA4C6B"/>
    <w:rsid w:val="00FA4D00"/>
    <w:rsid w:val="00FA7243"/>
    <w:rsid w:val="00FB1ABB"/>
    <w:rsid w:val="00FB3581"/>
    <w:rsid w:val="00FB3C90"/>
    <w:rsid w:val="00FC216B"/>
    <w:rsid w:val="00FC22F1"/>
    <w:rsid w:val="00FC2329"/>
    <w:rsid w:val="00FC41E5"/>
    <w:rsid w:val="00FC5AE7"/>
    <w:rsid w:val="00FC63ED"/>
    <w:rsid w:val="00FD192B"/>
    <w:rsid w:val="00FD3DC7"/>
    <w:rsid w:val="00FD79F6"/>
    <w:rsid w:val="00FE0236"/>
    <w:rsid w:val="00FE11BC"/>
    <w:rsid w:val="00FE6CE6"/>
    <w:rsid w:val="00FF0506"/>
    <w:rsid w:val="00FF36CC"/>
    <w:rsid w:val="00FF6F39"/>
    <w:rsid w:val="00FF70A2"/>
    <w:rsid w:val="0280DF99"/>
    <w:rsid w:val="04286DE9"/>
    <w:rsid w:val="061027FE"/>
    <w:rsid w:val="07765C32"/>
    <w:rsid w:val="097BE953"/>
    <w:rsid w:val="10C371E8"/>
    <w:rsid w:val="10D3DD3F"/>
    <w:rsid w:val="1430C4FE"/>
    <w:rsid w:val="16FE1633"/>
    <w:rsid w:val="17853BA5"/>
    <w:rsid w:val="18F81C87"/>
    <w:rsid w:val="1912D183"/>
    <w:rsid w:val="1923F111"/>
    <w:rsid w:val="1A200EA9"/>
    <w:rsid w:val="1DD73D2F"/>
    <w:rsid w:val="271476D9"/>
    <w:rsid w:val="298924A2"/>
    <w:rsid w:val="2B191A62"/>
    <w:rsid w:val="2F904F68"/>
    <w:rsid w:val="2FFE76C3"/>
    <w:rsid w:val="311EE5AD"/>
    <w:rsid w:val="34003CB7"/>
    <w:rsid w:val="37402BC4"/>
    <w:rsid w:val="37DC37C7"/>
    <w:rsid w:val="3E0AEF2A"/>
    <w:rsid w:val="3EA668AC"/>
    <w:rsid w:val="403B0354"/>
    <w:rsid w:val="409736C4"/>
    <w:rsid w:val="416DB080"/>
    <w:rsid w:val="42B40D52"/>
    <w:rsid w:val="479BF332"/>
    <w:rsid w:val="49839FC0"/>
    <w:rsid w:val="4AE7B114"/>
    <w:rsid w:val="4B3BEADF"/>
    <w:rsid w:val="4D5BA8BD"/>
    <w:rsid w:val="527E8901"/>
    <w:rsid w:val="5396DC15"/>
    <w:rsid w:val="53FD0ACD"/>
    <w:rsid w:val="56295966"/>
    <w:rsid w:val="569F3F21"/>
    <w:rsid w:val="57636466"/>
    <w:rsid w:val="5AAE79D7"/>
    <w:rsid w:val="5BFD3288"/>
    <w:rsid w:val="5F21C64E"/>
    <w:rsid w:val="5F7457D9"/>
    <w:rsid w:val="6104913A"/>
    <w:rsid w:val="65DB152B"/>
    <w:rsid w:val="6890874A"/>
    <w:rsid w:val="69BED646"/>
    <w:rsid w:val="6FF88E63"/>
    <w:rsid w:val="70F68217"/>
    <w:rsid w:val="734F40CC"/>
    <w:rsid w:val="76D46565"/>
    <w:rsid w:val="7848DCC1"/>
    <w:rsid w:val="7FF5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9573DC"/>
  <w15:docId w15:val="{45ED013F-5EE8-4423-AFA2-C34EF85C2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5B2DEF"/>
    <w:pPr>
      <w:widowControl w:val="0"/>
      <w:autoSpaceDE w:val="0"/>
      <w:autoSpaceDN w:val="0"/>
    </w:pPr>
    <w:rPr>
      <w:rFonts w:ascii="Segoe UI" w:eastAsia="Segoe UI" w:hAnsi="Segoe UI" w:cs="Segoe UI"/>
      <w:sz w:val="22"/>
      <w:szCs w:val="22"/>
      <w:lang w:val="de-DE" w:eastAsia="de-DE" w:bidi="de-DE"/>
    </w:rPr>
  </w:style>
  <w:style w:type="paragraph" w:styleId="berschrift1">
    <w:name w:val="heading 1"/>
    <w:aliases w:val="UdS-Headline N.1"/>
    <w:next w:val="Standard"/>
    <w:uiPriority w:val="9"/>
    <w:qFormat/>
    <w:rsid w:val="00EC1090"/>
    <w:pPr>
      <w:keepNext/>
      <w:numPr>
        <w:numId w:val="16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9"/>
    <w:qFormat/>
    <w:rsid w:val="00EC1090"/>
    <w:pPr>
      <w:keepNext/>
      <w:numPr>
        <w:ilvl w:val="1"/>
        <w:numId w:val="16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6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6"/>
      </w:numPr>
      <w:spacing w:before="4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8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rsid w:val="00B408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7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9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1"/>
    <w:qFormat/>
    <w:rsid w:val="006A447A"/>
    <w:pPr>
      <w:contextualSpacing/>
    </w:p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9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9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11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13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13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13"/>
      </w:numPr>
    </w:pPr>
  </w:style>
  <w:style w:type="numbering" w:customStyle="1" w:styleId="UdS-Liste-Liste">
    <w:name w:val="UdS-Liste - Liste"/>
    <w:uiPriority w:val="99"/>
    <w:rsid w:val="00F1467B"/>
    <w:pPr>
      <w:numPr>
        <w:numId w:val="13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15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styleId="Textkrper">
    <w:name w:val="Body Text"/>
    <w:basedOn w:val="Standard"/>
    <w:link w:val="TextkrperZchn"/>
    <w:uiPriority w:val="1"/>
    <w:qFormat/>
    <w:rsid w:val="005B2DEF"/>
    <w:rPr>
      <w:i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1"/>
    <w:rsid w:val="005B2DEF"/>
    <w:rPr>
      <w:rFonts w:ascii="Segoe UI" w:eastAsia="Segoe UI" w:hAnsi="Segoe UI" w:cs="Segoe UI"/>
      <w:i/>
      <w:sz w:val="16"/>
      <w:szCs w:val="16"/>
      <w:lang w:val="de-DE" w:eastAsia="de-DE" w:bidi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D33F1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6214C"/>
    <w:rPr>
      <w:rFonts w:ascii="Segoe UI" w:eastAsia="Segoe UI" w:hAnsi="Segoe UI" w:cs="Segoe UI"/>
      <w:sz w:val="22"/>
      <w:szCs w:val="22"/>
      <w:lang w:val="de-DE" w:eastAsia="de-DE" w:bidi="de-DE"/>
    </w:rPr>
  </w:style>
  <w:style w:type="character" w:styleId="BesuchterLink">
    <w:name w:val="FollowedHyperlink"/>
    <w:basedOn w:val="Absatz-Standardschriftart"/>
    <w:semiHidden/>
    <w:unhideWhenUsed/>
    <w:rsid w:val="00DE7F2D"/>
    <w:rPr>
      <w:color w:val="8DB3E2" w:themeColor="followedHyperlink"/>
      <w:u w:val="single"/>
    </w:rPr>
  </w:style>
  <w:style w:type="paragraph" w:customStyle="1" w:styleId="CommentText1">
    <w:name w:val="Comment Text1"/>
    <w:basedOn w:val="Standard"/>
    <w:link w:val="CommentTextChar"/>
    <w:uiPriority w:val="99"/>
    <w:rsid w:val="00040D64"/>
    <w:rPr>
      <w:sz w:val="18"/>
    </w:rPr>
  </w:style>
  <w:style w:type="character" w:customStyle="1" w:styleId="CommentTextChar">
    <w:name w:val="Comment Text Char"/>
    <w:basedOn w:val="Absatz-Standardschriftart"/>
    <w:link w:val="CommentText1"/>
    <w:uiPriority w:val="99"/>
    <w:rsid w:val="00040D64"/>
    <w:rPr>
      <w:rFonts w:ascii="Segoe UI" w:eastAsia="Segoe UI" w:hAnsi="Segoe UI" w:cs="Segoe UI"/>
      <w:sz w:val="18"/>
      <w:szCs w:val="22"/>
      <w:lang w:val="de-DE" w:eastAsia="de-DE" w:bidi="de-DE"/>
    </w:rPr>
  </w:style>
  <w:style w:type="character" w:customStyle="1" w:styleId="CommentReference1">
    <w:name w:val="Comment Reference1"/>
    <w:basedOn w:val="Absatz-Standardschriftart"/>
    <w:uiPriority w:val="99"/>
    <w:semiHidden/>
    <w:unhideWhenUsed/>
    <w:rsid w:val="00040D64"/>
    <w:rPr>
      <w:sz w:val="16"/>
      <w:szCs w:val="16"/>
    </w:rPr>
  </w:style>
  <w:style w:type="paragraph" w:customStyle="1" w:styleId="CommentSubject1">
    <w:name w:val="Comment Subject1"/>
    <w:basedOn w:val="CommentText1"/>
    <w:next w:val="CommentText1"/>
    <w:link w:val="CommentSubjectChar"/>
    <w:semiHidden/>
    <w:unhideWhenUsed/>
    <w:rsid w:val="00040D64"/>
    <w:rPr>
      <w:b/>
      <w:bCs/>
    </w:rPr>
  </w:style>
  <w:style w:type="character" w:customStyle="1" w:styleId="CommentSubjectChar">
    <w:name w:val="Comment Subject Char"/>
    <w:basedOn w:val="CommentTextChar"/>
    <w:link w:val="CommentSubject1"/>
    <w:semiHidden/>
    <w:rsid w:val="00040D64"/>
    <w:rPr>
      <w:rFonts w:ascii="Segoe UI" w:eastAsia="Segoe UI" w:hAnsi="Segoe UI" w:cs="Segoe UI"/>
      <w:b/>
      <w:bCs/>
      <w:sz w:val="18"/>
      <w:szCs w:val="22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67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67D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67D8"/>
    <w:rPr>
      <w:rFonts w:ascii="Segoe UI" w:eastAsia="Segoe UI" w:hAnsi="Segoe UI" w:cs="Segoe UI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C67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C67D8"/>
    <w:rPr>
      <w:rFonts w:ascii="Segoe UI" w:eastAsia="Segoe UI" w:hAnsi="Segoe UI" w:cs="Segoe UI"/>
      <w:b/>
      <w:bCs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isaarlandde.sharepoint.com/sites/intranet-dezernat-hf/Freigegebene%20Dokumente/Forms/AllItems.aspx?id=%2Fsites%2Fintranet%2Ddezernat%2Dhf%2FFreigegebene%20Dokumente%2FHaushalt%2F2026%5FBudgetierungsgrunds%C3%A4tze%2Epdf&amp;parent=%2Fsites%2Fintranet%2Ddezernat%2Dhf%2FFreigegebene%20Dokumente%2FHaushal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uni-saarland.de/fileadmin/upload/verwaltung/forschungsausschuss/Universita%CC%88t_des_Saarlandes_Gescha%CC%88ftsordnung_des_FoA_Stand_Juli_2023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-saarland.de/fileadmin/upload/verwaltung/forschungsausschuss/Universita%CC%88t_des_Saarlandes_Gescha%CC%88ftsordnung_des_FoA_Stand_Juli_2023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-saarland.de/fileadmin/upload/verwaltung/ombudsperson/DB23_58_S.509-522.pdf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i002\Downloads\UdS-Dokument-Vorlage-Blanko_20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14A8E9AB3804AF1A60686A5EAABBC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439DD2-3747-4379-8F12-560EDB167709}"/>
      </w:docPartPr>
      <w:docPartBody>
        <w:p w:rsidR="00B8725D" w:rsidRDefault="005220A5" w:rsidP="005220A5">
          <w:pPr>
            <w:pStyle w:val="114A8E9AB3804AF1A60686A5EAABBC831"/>
          </w:pPr>
          <w:r w:rsidRPr="00FD3DC7">
            <w:rPr>
              <w:rStyle w:val="Platzhaltertext"/>
              <w:lang w:eastAsia="en-US" w:bidi="ar-SA"/>
            </w:rPr>
            <w:t>Wählen Sie ein Element aus.</w:t>
          </w:r>
        </w:p>
      </w:docPartBody>
    </w:docPart>
    <w:docPart>
      <w:docPartPr>
        <w:name w:val="C258C0A12A5640C88A368470936958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4D5C1D-2F0C-4A33-A1F8-6B5A12A9246B}"/>
      </w:docPartPr>
      <w:docPartBody>
        <w:p w:rsidR="00B8725D" w:rsidRDefault="005220A5" w:rsidP="005220A5">
          <w:pPr>
            <w:pStyle w:val="C258C0A12A5640C88A3684709369587B1"/>
          </w:pPr>
          <w:r w:rsidRPr="00D075A4">
            <w:rPr>
              <w:rStyle w:val="Platzhaltertext"/>
              <w:lang w:eastAsia="en-US" w:bidi="ar-SA"/>
            </w:rPr>
            <w:t>Klicken oder tippen Sie hier, um Text einzugeben.</w:t>
          </w:r>
        </w:p>
      </w:docPartBody>
    </w:docPart>
    <w:docPart>
      <w:docPartPr>
        <w:name w:val="720AB099DF2545A988A049A0D37965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8240C0-CE06-4B61-ACF4-4C5D54EA6E5A}"/>
      </w:docPartPr>
      <w:docPartBody>
        <w:p w:rsidR="00B8725D" w:rsidRDefault="005220A5" w:rsidP="005220A5">
          <w:pPr>
            <w:pStyle w:val="720AB099DF2545A988A049A0D37965F01"/>
          </w:pPr>
          <w:r w:rsidRPr="00E22B50">
            <w:rPr>
              <w:rStyle w:val="Platzhaltertext"/>
              <w:lang w:eastAsia="en-GB" w:bidi="ar-SA"/>
            </w:rPr>
            <w:t>Wählen Sie ein Element aus.</w:t>
          </w:r>
        </w:p>
      </w:docPartBody>
    </w:docPart>
    <w:docPart>
      <w:docPartPr>
        <w:name w:val="402A36BCD5AF41BBB88776262DC283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1136D4-6DFD-4643-BDE1-A44769A45E6C}"/>
      </w:docPartPr>
      <w:docPartBody>
        <w:p w:rsidR="00194DA2" w:rsidRDefault="005220A5" w:rsidP="005220A5">
          <w:pPr>
            <w:pStyle w:val="402A36BCD5AF41BBB88776262DC283C81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Anzahl Std.</w:t>
          </w:r>
        </w:p>
      </w:docPartBody>
    </w:docPart>
    <w:docPart>
      <w:docPartPr>
        <w:name w:val="7C62DCE201294912BD6382027B25BC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0E6962-DB48-4E9B-98A7-5572CDF13EDE}"/>
      </w:docPartPr>
      <w:docPartBody>
        <w:p w:rsidR="00194DA2" w:rsidRDefault="005220A5" w:rsidP="005220A5">
          <w:pPr>
            <w:pStyle w:val="7C62DCE201294912BD6382027B25BC781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833A7D21A94E4E939C4697AD1006A8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3AE0EB-F357-4EC1-A2A9-90930270C86E}"/>
      </w:docPartPr>
      <w:docPartBody>
        <w:p w:rsidR="00194DA2" w:rsidRDefault="005220A5" w:rsidP="005220A5">
          <w:pPr>
            <w:pStyle w:val="833A7D21A94E4E939C4697AD1006A82F1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9FD84015CAB64AA09EE445CE737373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3837B0-62EF-4A7E-95C6-65D053AED1B8}"/>
      </w:docPartPr>
      <w:docPartBody>
        <w:p w:rsidR="00194DA2" w:rsidRDefault="005220A5" w:rsidP="005220A5">
          <w:pPr>
            <w:pStyle w:val="9FD84015CAB64AA09EE445CE737373AB"/>
          </w:pPr>
          <w:r w:rsidRPr="007E4170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Beschreibung</w:t>
          </w:r>
        </w:p>
      </w:docPartBody>
    </w:docPart>
    <w:docPart>
      <w:docPartPr>
        <w:name w:val="147BBEA7D1D247C881C3C566455DB5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B165F9-ED71-47DA-8FCA-550C868D6697}"/>
      </w:docPartPr>
      <w:docPartBody>
        <w:p w:rsidR="00194DA2" w:rsidRDefault="005220A5" w:rsidP="005220A5">
          <w:pPr>
            <w:pStyle w:val="147BBEA7D1D247C881C3C566455DB5821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Anzahl Std.</w:t>
          </w:r>
        </w:p>
      </w:docPartBody>
    </w:docPart>
    <w:docPart>
      <w:docPartPr>
        <w:name w:val="83A3FC5E9A584E3F8208FC78135D1D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E9417E-B94E-4815-8DBE-7ED2DAD2A19D}"/>
      </w:docPartPr>
      <w:docPartBody>
        <w:p w:rsidR="00194DA2" w:rsidRDefault="005220A5" w:rsidP="005220A5">
          <w:pPr>
            <w:pStyle w:val="83A3FC5E9A584E3F8208FC78135D1D101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1B488DD4C9404105A7497143B23FD4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D4BDF6-9018-4C13-A7B9-EBEB5692D09B}"/>
      </w:docPartPr>
      <w:docPartBody>
        <w:p w:rsidR="00194DA2" w:rsidRDefault="005220A5" w:rsidP="005220A5">
          <w:pPr>
            <w:pStyle w:val="1B488DD4C9404105A7497143B23FD4221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597812673BF640DFB2AB3EA5C421DA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565BDC-F08B-4C1A-9DAC-8A2D6B3030EE}"/>
      </w:docPartPr>
      <w:docPartBody>
        <w:p w:rsidR="00194DA2" w:rsidRDefault="005220A5" w:rsidP="005220A5">
          <w:pPr>
            <w:pStyle w:val="597812673BF640DFB2AB3EA5C421DAC2"/>
          </w:pPr>
          <w:r w:rsidRPr="007E4170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Beschreibung</w:t>
          </w:r>
        </w:p>
      </w:docPartBody>
    </w:docPart>
    <w:docPart>
      <w:docPartPr>
        <w:name w:val="48AF1C30005E4370B92DCF4C2150EC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BCB9CC-EC25-497C-8AC1-0F727C368D8A}"/>
      </w:docPartPr>
      <w:docPartBody>
        <w:p w:rsidR="00194DA2" w:rsidRDefault="005220A5" w:rsidP="005220A5">
          <w:pPr>
            <w:pStyle w:val="48AF1C30005E4370B92DCF4C2150ECFC1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Anzahl Std.</w:t>
          </w:r>
        </w:p>
      </w:docPartBody>
    </w:docPart>
    <w:docPart>
      <w:docPartPr>
        <w:name w:val="341441670B104A759B934AD82A8C81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B6396-877F-4EA7-8325-63843C61F6CE}"/>
      </w:docPartPr>
      <w:docPartBody>
        <w:p w:rsidR="00194DA2" w:rsidRDefault="005220A5" w:rsidP="005220A5">
          <w:pPr>
            <w:pStyle w:val="341441670B104A759B934AD82A8C818B1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B5C2AD154DBD47B08287BBF9F978ED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E4104D-3B76-4D27-8124-F6D579AF4DD7}"/>
      </w:docPartPr>
      <w:docPartBody>
        <w:p w:rsidR="00194DA2" w:rsidRDefault="005220A5" w:rsidP="005220A5">
          <w:pPr>
            <w:pStyle w:val="B5C2AD154DBD47B08287BBF9F978EDD91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81233BDF0C1B4479985FDC9E9D58E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03A3D-BE30-48F9-9AE0-B8D97B870865}"/>
      </w:docPartPr>
      <w:docPartBody>
        <w:p w:rsidR="00194DA2" w:rsidRDefault="005220A5" w:rsidP="005220A5">
          <w:pPr>
            <w:pStyle w:val="81233BDF0C1B4479985FDC9E9D58EE011"/>
          </w:pPr>
          <w:r w:rsidRPr="00B132C9"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Summe Stunden</w:t>
          </w:r>
        </w:p>
      </w:docPartBody>
    </w:docPart>
    <w:docPart>
      <w:docPartPr>
        <w:name w:val="74126718ED1A4F729634D948FA81B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EAC54D-9569-41C2-92C4-94E067AE18B7}"/>
      </w:docPartPr>
      <w:docPartBody>
        <w:p w:rsidR="00194DA2" w:rsidRDefault="005220A5" w:rsidP="005220A5">
          <w:pPr>
            <w:pStyle w:val="74126718ED1A4F729634D948FA81B8801"/>
          </w:pPr>
          <w:r w:rsidRPr="00B132C9"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92388847A11F45EE915872C40715F0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75A45A-E080-4D4C-9720-BEA07187BD9A}"/>
      </w:docPartPr>
      <w:docPartBody>
        <w:p w:rsidR="00194DA2" w:rsidRDefault="00B8725D" w:rsidP="00B8725D">
          <w:pPr>
            <w:pStyle w:val="92388847A11F45EE915872C40715F0323"/>
          </w:pPr>
          <w:r w:rsidRPr="00B132C9"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EF18597DB55E40FD947C1FEC50D7B4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97F73-6788-4FF0-9259-0EA333CD0354}"/>
      </w:docPartPr>
      <w:docPartBody>
        <w:p w:rsidR="00194DA2" w:rsidRDefault="005220A5" w:rsidP="005220A5">
          <w:pPr>
            <w:pStyle w:val="EF18597DB55E40FD947C1FEC50D7B4731"/>
          </w:pPr>
          <w:r w:rsidRPr="00B132C9"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53730DA7155B40C484C6C267101C29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136705-84D6-413E-8589-FEFB3870A169}"/>
      </w:docPartPr>
      <w:docPartBody>
        <w:p w:rsidR="00194DA2" w:rsidRDefault="005220A5" w:rsidP="005220A5">
          <w:pPr>
            <w:pStyle w:val="53730DA7155B40C484C6C267101C295D1"/>
          </w:pPr>
          <w:r w:rsidRPr="00880761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von…bis…</w:t>
          </w:r>
        </w:p>
      </w:docPartBody>
    </w:docPart>
    <w:docPart>
      <w:docPartPr>
        <w:name w:val="0E2E2541CEC5488A928FB8B9B44BFC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4C1D65-B3B2-44C7-AA7E-87A455527850}"/>
      </w:docPartPr>
      <w:docPartBody>
        <w:p w:rsidR="00194DA2" w:rsidRDefault="005220A5" w:rsidP="005220A5">
          <w:pPr>
            <w:pStyle w:val="0E2E2541CEC5488A928FB8B9B44BFC051"/>
          </w:pPr>
          <w:r w:rsidRPr="00880761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von…bis…</w:t>
          </w:r>
        </w:p>
      </w:docPartBody>
    </w:docPart>
    <w:docPart>
      <w:docPartPr>
        <w:name w:val="0468C68DF19B48F583E5E981A1E0C6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1002E2-DFAB-405E-90DE-29721CE7AF9E}"/>
      </w:docPartPr>
      <w:docPartBody>
        <w:p w:rsidR="00194DA2" w:rsidRDefault="005220A5" w:rsidP="005220A5">
          <w:pPr>
            <w:pStyle w:val="0468C68DF19B48F583E5E981A1E0C6A31"/>
          </w:pPr>
          <w:r w:rsidRPr="00880761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von…bis…</w:t>
          </w:r>
        </w:p>
      </w:docPartBody>
    </w:docPart>
    <w:docPart>
      <w:docPartPr>
        <w:name w:val="41D809DB368E42FC88AB5ACE53FB6D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0ACB0-A0E6-4D81-B0CF-D66FC86C0196}"/>
      </w:docPartPr>
      <w:docPartBody>
        <w:p w:rsidR="00194DA2" w:rsidRDefault="005220A5" w:rsidP="005220A5">
          <w:pPr>
            <w:pStyle w:val="41D809DB368E42FC88AB5ACE53FB6D5E2"/>
          </w:pPr>
          <w:r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20,00 %</w:t>
          </w:r>
        </w:p>
      </w:docPartBody>
    </w:docPart>
    <w:docPart>
      <w:docPartPr>
        <w:name w:val="7B434B3BF1A746E69804F1325BDEB0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E32258-F58D-4627-9DE9-CEE6C4626D36}"/>
      </w:docPartPr>
      <w:docPartBody>
        <w:p w:rsidR="00194DA2" w:rsidRDefault="005220A5" w:rsidP="005220A5">
          <w:pPr>
            <w:pStyle w:val="7B434B3BF1A746E69804F1325BDEB0DA2"/>
          </w:pPr>
          <w:r w:rsidRPr="00B132C9"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C05BBE2E22164E28836E5A17C2242E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571313-952B-4119-8C41-D8BC110EF74E}"/>
      </w:docPartPr>
      <w:docPartBody>
        <w:p w:rsidR="00194DA2" w:rsidRDefault="005220A5" w:rsidP="005220A5">
          <w:pPr>
            <w:pStyle w:val="C05BBE2E22164E28836E5A17C2242E452"/>
          </w:pPr>
          <w:r w:rsidRPr="00B132C9"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0B270D704CBD47468074AF7E3CCCDE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CFB585-909F-498F-9020-995B9611EEE9}"/>
      </w:docPartPr>
      <w:docPartBody>
        <w:p w:rsidR="0037440B" w:rsidRDefault="005220A5" w:rsidP="005220A5">
          <w:pPr>
            <w:pStyle w:val="0B270D704CBD47468074AF7E3CCCDEEB2"/>
          </w:pPr>
          <w:r w:rsidRPr="00B132C9"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84F75BF181854424BDFFE3545BFBFC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91549-05B7-41C9-9085-FD91A3ABDB48}"/>
      </w:docPartPr>
      <w:docPartBody>
        <w:p w:rsidR="0037440B" w:rsidRDefault="005220A5" w:rsidP="005220A5">
          <w:pPr>
            <w:pStyle w:val="84F75BF181854424BDFFE3545BFBFCF02"/>
          </w:pPr>
          <w:r w:rsidRPr="007E4170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Beschreibung</w:t>
          </w:r>
        </w:p>
      </w:docPartBody>
    </w:docPart>
    <w:docPart>
      <w:docPartPr>
        <w:name w:val="8847CECBAF3B4BEB87EB5C4CE0AF10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E1BFDA-81AD-4061-9059-686C21F4C098}"/>
      </w:docPartPr>
      <w:docPartBody>
        <w:p w:rsidR="0037440B" w:rsidRDefault="005220A5" w:rsidP="005220A5">
          <w:pPr>
            <w:pStyle w:val="8847CECBAF3B4BEB87EB5C4CE0AF1066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9F44658B0CAC4985A6DF4FF6BF57E9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802169-ABEF-401C-978E-6AAE510C85D5}"/>
      </w:docPartPr>
      <w:docPartBody>
        <w:p w:rsidR="0037440B" w:rsidRDefault="005220A5" w:rsidP="005220A5">
          <w:pPr>
            <w:pStyle w:val="9F44658B0CAC4985A6DF4FF6BF57E940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E0EA9BAAB4A5466C9AC0B1DEEE28F4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C05652-49CE-48AE-A976-8FCB4351F8FF}"/>
      </w:docPartPr>
      <w:docPartBody>
        <w:p w:rsidR="0037440B" w:rsidRDefault="005220A5" w:rsidP="005220A5">
          <w:pPr>
            <w:pStyle w:val="E0EA9BAAB4A5466C9AC0B1DEEE28F4A72"/>
          </w:pPr>
          <w:r w:rsidRPr="007E4170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Beschreibung</w:t>
          </w:r>
        </w:p>
      </w:docPartBody>
    </w:docPart>
    <w:docPart>
      <w:docPartPr>
        <w:name w:val="2273882379FE48BD90F87DC073423B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9368FA-7943-4F9E-A0B9-87ED57C0A007}"/>
      </w:docPartPr>
      <w:docPartBody>
        <w:p w:rsidR="0037440B" w:rsidRDefault="005220A5" w:rsidP="005220A5">
          <w:pPr>
            <w:pStyle w:val="2273882379FE48BD90F87DC073423B03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3B368203293140B68C0F27AD1C3A1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91E50F-DA9E-48F1-B89F-F2F979D93077}"/>
      </w:docPartPr>
      <w:docPartBody>
        <w:p w:rsidR="0037440B" w:rsidRDefault="005220A5" w:rsidP="005220A5">
          <w:pPr>
            <w:pStyle w:val="3B368203293140B68C0F27AD1C3A1AB1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85B3E6CD3B7E4C65B1F2B2E0EE9C98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74F9CC-A51C-4E81-9747-3E339E710D93}"/>
      </w:docPartPr>
      <w:docPartBody>
        <w:p w:rsidR="0037440B" w:rsidRDefault="005220A5" w:rsidP="005220A5">
          <w:pPr>
            <w:pStyle w:val="85B3E6CD3B7E4C65B1F2B2E0EE9C98322"/>
          </w:pPr>
          <w:r w:rsidRPr="007E4170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Beschreibung</w:t>
          </w:r>
        </w:p>
      </w:docPartBody>
    </w:docPart>
    <w:docPart>
      <w:docPartPr>
        <w:name w:val="37C45EE227DE4002AEF0D6FBC508B4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F508EF-A425-4CDF-828B-F8C7589C39F6}"/>
      </w:docPartPr>
      <w:docPartBody>
        <w:p w:rsidR="0037440B" w:rsidRDefault="005220A5" w:rsidP="005220A5">
          <w:pPr>
            <w:pStyle w:val="37C45EE227DE4002AEF0D6FBC508B415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BCE3BAD0AEAE43A881114E4F67DA5A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0A9BF4-48FE-4CA7-8CFD-727AAC7BD271}"/>
      </w:docPartPr>
      <w:docPartBody>
        <w:p w:rsidR="0037440B" w:rsidRDefault="005220A5" w:rsidP="005220A5">
          <w:pPr>
            <w:pStyle w:val="BCE3BAD0AEAE43A881114E4F67DA5AC2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BD320CA068B94747B71C1805442846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65394C-286F-4A03-987A-5A502CBA3778}"/>
      </w:docPartPr>
      <w:docPartBody>
        <w:p w:rsidR="0037440B" w:rsidRDefault="005220A5" w:rsidP="005220A5">
          <w:pPr>
            <w:pStyle w:val="BD320CA068B94747B71C1805442846622"/>
          </w:pPr>
          <w:r w:rsidRPr="007E4170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Beschreibung</w:t>
          </w:r>
        </w:p>
      </w:docPartBody>
    </w:docPart>
    <w:docPart>
      <w:docPartPr>
        <w:name w:val="D31A26C2DF6544B8A7C8A371CBAC99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7A3E53-8359-48ED-8D63-1A48D9FF4AC2}"/>
      </w:docPartPr>
      <w:docPartBody>
        <w:p w:rsidR="0037440B" w:rsidRDefault="005220A5" w:rsidP="005220A5">
          <w:pPr>
            <w:pStyle w:val="D31A26C2DF6544B8A7C8A371CBAC9975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4F6B01427E3B4EC899AA5FA0CDBFB6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9D8E85-C549-4E63-8BFD-66315A8E712F}"/>
      </w:docPartPr>
      <w:docPartBody>
        <w:p w:rsidR="0037440B" w:rsidRDefault="005220A5" w:rsidP="005220A5">
          <w:pPr>
            <w:pStyle w:val="4F6B01427E3B4EC899AA5FA0CDBFB6CC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5C4369E0573D4DE1ACD364226D9E73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809157-E5A7-4E28-A96C-B1E282C680CF}"/>
      </w:docPartPr>
      <w:docPartBody>
        <w:p w:rsidR="0037440B" w:rsidRDefault="005220A5" w:rsidP="005220A5">
          <w:pPr>
            <w:pStyle w:val="5C4369E0573D4DE1ACD364226D9E73452"/>
          </w:pPr>
          <w:r w:rsidRPr="00B132C9"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5D6881B68BCD44419B6FB66B768FA1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BBFCE-A823-4AB8-857E-2BA73312B016}"/>
      </w:docPartPr>
      <w:docPartBody>
        <w:p w:rsidR="0037440B" w:rsidRDefault="005220A5" w:rsidP="005220A5">
          <w:pPr>
            <w:pStyle w:val="5D6881B68BCD44419B6FB66B768FA16F2"/>
          </w:pPr>
          <w:r w:rsidRPr="00B132C9">
            <w:rPr>
              <w:rFonts w:eastAsia="Times New Roman"/>
              <w:b/>
              <w:bCs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95BC3B2059F8486D8A4D5533B5B307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9203D3-F51B-4A77-A527-70274DE7D223}"/>
      </w:docPartPr>
      <w:docPartBody>
        <w:p w:rsidR="0037440B" w:rsidRDefault="005220A5" w:rsidP="005220A5">
          <w:pPr>
            <w:pStyle w:val="95BC3B2059F8486D8A4D5533B5B307442"/>
          </w:pPr>
          <w:r w:rsidRPr="007E4170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Beschreibung</w:t>
          </w:r>
        </w:p>
      </w:docPartBody>
    </w:docPart>
    <w:docPart>
      <w:docPartPr>
        <w:name w:val="B82B5221C7854140B353C86A1A3884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DBA8D4-22F3-4AC3-91C7-E3C8E2775675}"/>
      </w:docPartPr>
      <w:docPartBody>
        <w:p w:rsidR="0037440B" w:rsidRDefault="005220A5" w:rsidP="005220A5">
          <w:pPr>
            <w:pStyle w:val="B82B5221C7854140B353C86A1A38841D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E432E8F9AF0D460DB8C55CB63E5702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CEC470-DB50-4254-BCFC-30DA573F9D90}"/>
      </w:docPartPr>
      <w:docPartBody>
        <w:p w:rsidR="0037440B" w:rsidRDefault="005220A5" w:rsidP="005220A5">
          <w:pPr>
            <w:pStyle w:val="E432E8F9AF0D460DB8C55CB63E57028A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929E5F6C937F4E998DB0A06CDCCACA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FE014D-B6D2-478C-B3C5-D5A8B11F61DF}"/>
      </w:docPartPr>
      <w:docPartBody>
        <w:p w:rsidR="0037440B" w:rsidRDefault="005220A5" w:rsidP="005220A5">
          <w:pPr>
            <w:pStyle w:val="929E5F6C937F4E998DB0A06CDCCACA2F2"/>
          </w:pPr>
          <w:r w:rsidRPr="007E4170"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Beschreibung</w:t>
          </w:r>
        </w:p>
      </w:docPartBody>
    </w:docPart>
    <w:docPart>
      <w:docPartPr>
        <w:name w:val="8774EAF85F7E4443884046EC7AF501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BEE21E-37BA-4C5F-9C80-D08828FF543C}"/>
      </w:docPartPr>
      <w:docPartBody>
        <w:p w:rsidR="0037440B" w:rsidRDefault="005220A5" w:rsidP="005220A5">
          <w:pPr>
            <w:pStyle w:val="8774EAF85F7E4443884046EC7AF50156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83EF8239DFA1474BA68247AF4491F9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DF9358-5656-4813-A8D5-F5F71A6E8402}"/>
      </w:docPartPr>
      <w:docPartBody>
        <w:p w:rsidR="0037440B" w:rsidRDefault="005220A5" w:rsidP="005220A5">
          <w:pPr>
            <w:pStyle w:val="83EF8239DFA1474BA68247AF4491F90A2"/>
          </w:pPr>
          <w:r>
            <w:rPr>
              <w:rFonts w:eastAsia="Times New Roman"/>
              <w:i/>
              <w:iCs/>
              <w:color w:val="000000"/>
              <w:sz w:val="16"/>
              <w:szCs w:val="16"/>
              <w:lang w:bidi="ar-SA"/>
            </w:rPr>
            <w:t>EUR</w:t>
          </w:r>
        </w:p>
      </w:docPartBody>
    </w:docPart>
    <w:docPart>
      <w:docPartPr>
        <w:name w:val="65AEF24B7C7F472F9EC24D8A890199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65A8C0-1CB4-4D6B-BA1D-DF6F88780105}"/>
      </w:docPartPr>
      <w:docPartBody>
        <w:p w:rsidR="00F90390" w:rsidRDefault="00B8725D">
          <w:pPr>
            <w:pStyle w:val="65AEF24B7C7F472F9EC24D8A890199A9"/>
          </w:pPr>
          <w:r w:rsidRPr="00D075A4">
            <w:rPr>
              <w:rStyle w:val="Platzhaltertext"/>
              <w:lang w:eastAsia="en-US"/>
            </w:rPr>
            <w:t>Wählen Sie ein Element aus.</w:t>
          </w:r>
        </w:p>
      </w:docPartBody>
    </w:docPart>
    <w:docPart>
      <w:docPartPr>
        <w:name w:val="50C674F318C94AACAE3874BDECD9F1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D20BC3-20F3-4210-AD54-FB8064BE65CC}"/>
      </w:docPartPr>
      <w:docPartBody>
        <w:p w:rsidR="00F90390" w:rsidRDefault="00B8725D">
          <w:pPr>
            <w:pStyle w:val="50C674F318C94AACAE3874BDECD9F182"/>
          </w:pPr>
          <w:r w:rsidRPr="00D075A4">
            <w:rPr>
              <w:rStyle w:val="Platzhaltertext"/>
              <w:lang w:eastAsia="en-US"/>
            </w:rPr>
            <w:t>Klicken oder tippen Sie, um ein Datum einzugeben.</w:t>
          </w:r>
        </w:p>
      </w:docPartBody>
    </w:docPart>
    <w:docPart>
      <w:docPartPr>
        <w:name w:val="F4CD2D438827483F84F874971ACF44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0A8D14-8A40-4722-B10B-1FE888ED0DF4}"/>
      </w:docPartPr>
      <w:docPartBody>
        <w:p w:rsidR="005E66D4" w:rsidRDefault="005220A5" w:rsidP="005220A5">
          <w:pPr>
            <w:pStyle w:val="F4CD2D438827483F84F874971ACF44021"/>
          </w:pPr>
          <w:r w:rsidRPr="00D05D3A">
            <w:rPr>
              <w:rStyle w:val="Platzhaltertext"/>
              <w:lang w:eastAsia="en-GB" w:bidi="ar-SA"/>
            </w:rPr>
            <w:t>Klicken oder tippen Sie, um ein Datum einzugeben.</w:t>
          </w:r>
        </w:p>
      </w:docPartBody>
    </w:docPart>
    <w:docPart>
      <w:docPartPr>
        <w:name w:val="0E4D7FD7E31B4EABA7A07B457C8CEE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DF828-1B05-4E9F-8F0E-2B6BEFECCD04}"/>
      </w:docPartPr>
      <w:docPartBody>
        <w:p w:rsidR="005E66D4" w:rsidRDefault="005220A5" w:rsidP="005220A5">
          <w:pPr>
            <w:pStyle w:val="0E4D7FD7E31B4EABA7A07B457C8CEE97"/>
          </w:pPr>
          <w:r w:rsidRPr="007E4170">
            <w:rPr>
              <w:rFonts w:eastAsia="Times New Roman"/>
              <w:i/>
              <w:iCs/>
              <w:color w:val="000000"/>
              <w:sz w:val="16"/>
              <w:szCs w:val="16"/>
            </w:rPr>
            <w:t>Beschreibung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BF6"/>
    <w:rsid w:val="00033B67"/>
    <w:rsid w:val="00070235"/>
    <w:rsid w:val="00073D1E"/>
    <w:rsid w:val="000B47CC"/>
    <w:rsid w:val="000D422E"/>
    <w:rsid w:val="000D6511"/>
    <w:rsid w:val="0016189F"/>
    <w:rsid w:val="00182084"/>
    <w:rsid w:val="00194DA2"/>
    <w:rsid w:val="00207D50"/>
    <w:rsid w:val="00252884"/>
    <w:rsid w:val="003170E1"/>
    <w:rsid w:val="0035265A"/>
    <w:rsid w:val="0037440B"/>
    <w:rsid w:val="0038759E"/>
    <w:rsid w:val="003C452B"/>
    <w:rsid w:val="004140DC"/>
    <w:rsid w:val="0043006A"/>
    <w:rsid w:val="004528E0"/>
    <w:rsid w:val="004D179B"/>
    <w:rsid w:val="004F51D4"/>
    <w:rsid w:val="004F7479"/>
    <w:rsid w:val="005220A5"/>
    <w:rsid w:val="00532958"/>
    <w:rsid w:val="005E66D4"/>
    <w:rsid w:val="00744DB6"/>
    <w:rsid w:val="00826B33"/>
    <w:rsid w:val="008508FE"/>
    <w:rsid w:val="0087493D"/>
    <w:rsid w:val="009C19D9"/>
    <w:rsid w:val="00A80A36"/>
    <w:rsid w:val="00A97A27"/>
    <w:rsid w:val="00AD105B"/>
    <w:rsid w:val="00AE49A0"/>
    <w:rsid w:val="00B8725D"/>
    <w:rsid w:val="00BD2126"/>
    <w:rsid w:val="00C95831"/>
    <w:rsid w:val="00CD32EA"/>
    <w:rsid w:val="00CF4801"/>
    <w:rsid w:val="00D76E2E"/>
    <w:rsid w:val="00DA650D"/>
    <w:rsid w:val="00E02FA9"/>
    <w:rsid w:val="00E7722E"/>
    <w:rsid w:val="00F71BF6"/>
    <w:rsid w:val="00F90390"/>
    <w:rsid w:val="00F956C1"/>
    <w:rsid w:val="00FB3C90"/>
    <w:rsid w:val="00FF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220A5"/>
    <w:rPr>
      <w:color w:val="808080"/>
    </w:rPr>
  </w:style>
  <w:style w:type="paragraph" w:customStyle="1" w:styleId="92388847A11F45EE915872C40715F0323">
    <w:name w:val="92388847A11F45EE915872C40715F0323"/>
    <w:rsid w:val="00B8725D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65AEF24B7C7F472F9EC24D8A890199A9">
    <w:name w:val="65AEF24B7C7F472F9EC24D8A890199A9"/>
  </w:style>
  <w:style w:type="paragraph" w:customStyle="1" w:styleId="50C674F318C94AACAE3874BDECD9F182">
    <w:name w:val="50C674F318C94AACAE3874BDECD9F182"/>
  </w:style>
  <w:style w:type="paragraph" w:customStyle="1" w:styleId="9FD84015CAB64AA09EE445CE737373AB">
    <w:name w:val="9FD84015CAB64AA09EE445CE737373AB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597812673BF640DFB2AB3EA5C421DAC2">
    <w:name w:val="597812673BF640DFB2AB3EA5C421DAC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720AB099DF2545A988A049A0D37965F01">
    <w:name w:val="720AB099DF2545A988A049A0D37965F0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114A8E9AB3804AF1A60686A5EAABBC831">
    <w:name w:val="114A8E9AB3804AF1A60686A5EAABBC83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402A36BCD5AF41BBB88776262DC283C81">
    <w:name w:val="402A36BCD5AF41BBB88776262DC283C8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7C62DCE201294912BD6382027B25BC781">
    <w:name w:val="7C62DCE201294912BD6382027B25BC78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53730DA7155B40C484C6C267101C295D1">
    <w:name w:val="53730DA7155B40C484C6C267101C295D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833A7D21A94E4E939C4697AD1006A82F1">
    <w:name w:val="833A7D21A94E4E939C4697AD1006A82F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147BBEA7D1D247C881C3C566455DB5821">
    <w:name w:val="147BBEA7D1D247C881C3C566455DB582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83A3FC5E9A584E3F8208FC78135D1D101">
    <w:name w:val="83A3FC5E9A584E3F8208FC78135D1D10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0E2E2541CEC5488A928FB8B9B44BFC051">
    <w:name w:val="0E2E2541CEC5488A928FB8B9B44BFC05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1B488DD4C9404105A7497143B23FD4221">
    <w:name w:val="1B488DD4C9404105A7497143B23FD422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48AF1C30005E4370B92DCF4C2150ECFC1">
    <w:name w:val="48AF1C30005E4370B92DCF4C2150ECFC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341441670B104A759B934AD82A8C818B1">
    <w:name w:val="341441670B104A759B934AD82A8C818B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0468C68DF19B48F583E5E981A1E0C6A31">
    <w:name w:val="0468C68DF19B48F583E5E981A1E0C6A3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B5C2AD154DBD47B08287BBF9F978EDD91">
    <w:name w:val="B5C2AD154DBD47B08287BBF9F978EDD9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81233BDF0C1B4479985FDC9E9D58EE011">
    <w:name w:val="81233BDF0C1B4479985FDC9E9D58EE01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74126718ED1A4F729634D948FA81B8801">
    <w:name w:val="74126718ED1A4F729634D948FA81B880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95BC3B2059F8486D8A4D5533B5B307442">
    <w:name w:val="95BC3B2059F8486D8A4D5533B5B30744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B82B5221C7854140B353C86A1A38841D2">
    <w:name w:val="B82B5221C7854140B353C86A1A38841D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E432E8F9AF0D460DB8C55CB63E57028A2">
    <w:name w:val="E432E8F9AF0D460DB8C55CB63E57028A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929E5F6C937F4E998DB0A06CDCCACA2F2">
    <w:name w:val="929E5F6C937F4E998DB0A06CDCCACA2F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8774EAF85F7E4443884046EC7AF501562">
    <w:name w:val="8774EAF85F7E4443884046EC7AF50156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83EF8239DFA1474BA68247AF4491F90A2">
    <w:name w:val="83EF8239DFA1474BA68247AF4491F90A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84F75BF181854424BDFFE3545BFBFCF02">
    <w:name w:val="84F75BF181854424BDFFE3545BFBFCF0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8847CECBAF3B4BEB87EB5C4CE0AF10662">
    <w:name w:val="8847CECBAF3B4BEB87EB5C4CE0AF1066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9F44658B0CAC4985A6DF4FF6BF57E9402">
    <w:name w:val="9F44658B0CAC4985A6DF4FF6BF57E940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E0EA9BAAB4A5466C9AC0B1DEEE28F4A72">
    <w:name w:val="E0EA9BAAB4A5466C9AC0B1DEEE28F4A7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2273882379FE48BD90F87DC073423B032">
    <w:name w:val="2273882379FE48BD90F87DC073423B03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3B368203293140B68C0F27AD1C3A1AB12">
    <w:name w:val="3B368203293140B68C0F27AD1C3A1AB1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85B3E6CD3B7E4C65B1F2B2E0EE9C98322">
    <w:name w:val="85B3E6CD3B7E4C65B1F2B2E0EE9C9832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37C45EE227DE4002AEF0D6FBC508B4152">
    <w:name w:val="37C45EE227DE4002AEF0D6FBC508B415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BCE3BAD0AEAE43A881114E4F67DA5AC22">
    <w:name w:val="BCE3BAD0AEAE43A881114E4F67DA5AC2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BD320CA068B94747B71C1805442846622">
    <w:name w:val="BD320CA068B94747B71C180544284662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D31A26C2DF6544B8A7C8A371CBAC99752">
    <w:name w:val="D31A26C2DF6544B8A7C8A371CBAC9975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4F6B01427E3B4EC899AA5FA0CDBFB6CC2">
    <w:name w:val="4F6B01427E3B4EC899AA5FA0CDBFB6CC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5C4369E0573D4DE1ACD364226D9E73452">
    <w:name w:val="5C4369E0573D4DE1ACD364226D9E7345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5D6881B68BCD44419B6FB66B768FA16F2">
    <w:name w:val="5D6881B68BCD44419B6FB66B768FA16F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EF18597DB55E40FD947C1FEC50D7B4731">
    <w:name w:val="EF18597DB55E40FD947C1FEC50D7B473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C05BBE2E22164E28836E5A17C2242E452">
    <w:name w:val="C05BBE2E22164E28836E5A17C2242E45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41D809DB368E42FC88AB5ACE53FB6D5E2">
    <w:name w:val="41D809DB368E42FC88AB5ACE53FB6D5E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7B434B3BF1A746E69804F1325BDEB0DA2">
    <w:name w:val="7B434B3BF1A746E69804F1325BDEB0DA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0B270D704CBD47468074AF7E3CCCDEEB2">
    <w:name w:val="0B270D704CBD47468074AF7E3CCCDEEB2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F4CD2D438827483F84F874971ACF44021">
    <w:name w:val="F4CD2D438827483F84F874971ACF4402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C258C0A12A5640C88A3684709369587B1">
    <w:name w:val="C258C0A12A5640C88A3684709369587B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DC8EB98416B242E5B88A5BE417DDC4DD1">
    <w:name w:val="DC8EB98416B242E5B88A5BE417DDC4DD1"/>
    <w:rsid w:val="005220A5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sz w:val="22"/>
      <w:szCs w:val="22"/>
      <w:lang w:bidi="de-DE"/>
      <w14:ligatures w14:val="none"/>
    </w:rPr>
  </w:style>
  <w:style w:type="paragraph" w:customStyle="1" w:styleId="0E4D7FD7E31B4EABA7A07B457C8CEE97">
    <w:name w:val="0E4D7FD7E31B4EABA7A07B457C8CEE97"/>
    <w:rsid w:val="005220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FB2E3072C5634E9A080DCE16DE5653" ma:contentTypeVersion="9" ma:contentTypeDescription="Ein neues Dokument erstellen." ma:contentTypeScope="" ma:versionID="e76a59f8a1b1710ebbbb7fa9533b20b7">
  <xsd:schema xmlns:xsd="http://www.w3.org/2001/XMLSchema" xmlns:xs="http://www.w3.org/2001/XMLSchema" xmlns:p="http://schemas.microsoft.com/office/2006/metadata/properties" xmlns:ns2="bdef002d-0e74-4c7e-ba05-ce671aebc3dd" targetNamespace="http://schemas.microsoft.com/office/2006/metadata/properties" ma:root="true" ma:fieldsID="01f942f697d24156cd87d2b6d35af405" ns2:_="">
    <xsd:import namespace="bdef002d-0e74-4c7e-ba05-ce671aebc3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Bemerkung" minOccurs="0"/>
                <xsd:element ref="ns2:ToDof_x00fc_r" minOccurs="0"/>
                <xsd:element ref="ns2:Freigabestatus" minOccurs="0"/>
                <xsd:element ref="ns2: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f002d-0e74-4c7e-ba05-ce671aebc3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Bemerkung" ma:index="11" nillable="true" ma:displayName="Bemerkung" ma:format="Dropdown" ma:internalName="Bemerkung">
      <xsd:simpleType>
        <xsd:restriction base="dms:Text">
          <xsd:maxLength value="255"/>
        </xsd:restriction>
      </xsd:simpleType>
    </xsd:element>
    <xsd:element name="ToDof_x00fc_r" ma:index="12" nillable="true" ma:displayName="ToDo für" ma:format="Dropdown" ma:internalName="ToDof_x00fc_r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rbara"/>
                        <xsd:enumeration value="Denise"/>
                        <xsd:enumeration value="Inga"/>
                        <xsd:enumeration value="Nina"/>
                        <xsd:enumeration value="Ulrik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Freigabestatus" ma:index="13" nillable="true" ma:displayName="Freigabestatus" ma:format="Dropdown" ma:internalName="Freigabestatus">
      <xsd:simpleType>
        <xsd:restriction base="dms:Choice">
          <xsd:enumeration value="freigegeben"/>
          <xsd:enumeration value="bitte Rücksprache"/>
          <xsd:enumeration value="s. Bemerkung"/>
        </xsd:restriction>
      </xsd:simpleType>
    </xsd:element>
    <xsd:element name="Info" ma:index="14" nillable="true" ma:displayName="Info" ma:format="Dropdown" ma:internalName="Info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merkung xmlns="bdef002d-0e74-4c7e-ba05-ce671aebc3dd" xsi:nil="true"/>
    <ToDof_x00fc_r xmlns="bdef002d-0e74-4c7e-ba05-ce671aebc3dd" xsi:nil="true"/>
    <Freigabestatus xmlns="bdef002d-0e74-4c7e-ba05-ce671aebc3dd" xsi:nil="true"/>
    <Info xmlns="bdef002d-0e74-4c7e-ba05-ce671aebc3d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B5786A-DD6F-46C6-9B21-0C3F34E29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ef002d-0e74-4c7e-ba05-ce671aebc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1351B1-4A6B-4451-BCEA-4A79A3A804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  <ds:schemaRef ds:uri="bdef002d-0e74-4c7e-ba05-ce671aebc3dd"/>
  </ds:schemaRefs>
</ds:datastoreItem>
</file>

<file path=customXml/itemProps4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UdS-Dokument-Vorlage-Blanko_2020.dotx</Template>
  <TotalTime>0</TotalTime>
  <Pages>4</Pages>
  <Words>982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Inga Sievert</dc:creator>
  <cp:keywords/>
  <dc:description/>
  <cp:lastModifiedBy>Inga Janina Sievert</cp:lastModifiedBy>
  <cp:revision>2</cp:revision>
  <cp:lastPrinted>2019-11-04T08:42:00Z</cp:lastPrinted>
  <dcterms:created xsi:type="dcterms:W3CDTF">2026-07-15T13:02:00Z</dcterms:created>
  <dcterms:modified xsi:type="dcterms:W3CDTF">2026-07-15T13:02:00Z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UdS_Standorte">
    <vt:lpwstr>24;#Campus Dudweiler|b80eac17-77cc-46b6-976c-10f0a0dca240;#25;#Campus Homburg|4f19ad4d-1b27-4fa6-83c8-6242aa0d4263;#26;#Campus Saarbrücken|df627db6-7f4a-47a2-8f65-a9ac6175d086</vt:lpwstr>
  </property>
  <property fmtid="{D5CDD505-2E9C-101B-9397-08002B2CF9AE}" pid="4" name="UdS_Organisation">
    <vt:lpwstr>8;#Dezernat-BüroUP|0398e508-d447-4800-9839-11169dd8cf5c</vt:lpwstr>
  </property>
  <property fmtid="{D5CDD505-2E9C-101B-9397-08002B2CF9AE}" pid="5" name="UdS_Zielgruppen">
    <vt:lpwstr>2;#Mitarbeitende|e770962c-a502-4799-9bef-a33275bb41aa;#29;#Studierende|5a01c4d0-6465-45ad-b659-9a20dcb69208</vt:lpwstr>
  </property>
  <property fmtid="{D5CDD505-2E9C-101B-9397-08002B2CF9AE}" pid="6" name="UdS_Themen">
    <vt:lpwstr>22;#Corporate Design|761a3324-cdc9-46f8-a4f1-2ce71668beaf</vt:lpwstr>
  </property>
  <property fmtid="{D5CDD505-2E9C-101B-9397-08002B2CF9AE}" pid="7" name="UdS_Dokumententyp">
    <vt:lpwstr>28;#Vorlage|33b90824-28ad-4f90-bfbf-d750de8d7be1</vt:lpwstr>
  </property>
  <property fmtid="{D5CDD505-2E9C-101B-9397-08002B2CF9AE}" pid="8" name="ContentTypeId">
    <vt:lpwstr>0x01010014FB2E3072C5634E9A080DCE16DE5653</vt:lpwstr>
  </property>
</Properties>
</file>