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EE8D" w14:textId="52DCC6CA" w:rsidR="005B2DEF" w:rsidRPr="00713184" w:rsidRDefault="005B2DEF" w:rsidP="004826F3">
      <w:pPr>
        <w:pStyle w:val="berschrift1"/>
        <w:numPr>
          <w:ilvl w:val="0"/>
          <w:numId w:val="0"/>
        </w:numPr>
        <w:spacing w:before="99" w:line="316" w:lineRule="auto"/>
        <w:ind w:right="45"/>
        <w:jc w:val="center"/>
        <w:rPr>
          <w:rFonts w:cs="Segoe UI"/>
          <w:lang w:val="en-GB"/>
        </w:rPr>
      </w:pPr>
      <w:bookmarkStart w:id="0" w:name="Antrag_an_den"/>
      <w:bookmarkEnd w:id="0"/>
      <w:r w:rsidRPr="00713184">
        <w:rPr>
          <w:rFonts w:cs="Segoe UI"/>
          <w:color w:val="1F487C"/>
          <w:lang w:val="en-GB"/>
        </w:rPr>
        <w:t>Proposal to the Research Committee of Saarland University</w:t>
      </w:r>
      <w:bookmarkStart w:id="1" w:name="Forschungsausschuss_der_Universität_des_"/>
      <w:bookmarkEnd w:id="1"/>
    </w:p>
    <w:p w14:paraId="49D587D7" w14:textId="77777777" w:rsidR="005B2DEF" w:rsidRPr="00713184" w:rsidRDefault="005B2DEF" w:rsidP="003156AC">
      <w:pPr>
        <w:spacing w:before="2" w:line="316" w:lineRule="auto"/>
        <w:ind w:right="1235"/>
        <w:jc w:val="center"/>
        <w:rPr>
          <w:color w:val="1F487C"/>
          <w:sz w:val="28"/>
          <w:lang w:val="en-GB"/>
        </w:rPr>
      </w:pPr>
      <w:bookmarkStart w:id="2" w:name="im_Programm_Anschubfinanzierung_von_Fors"/>
      <w:bookmarkStart w:id="3" w:name="im_HH-Jahr_2026/2027"/>
      <w:bookmarkEnd w:id="2"/>
      <w:bookmarkEnd w:id="3"/>
    </w:p>
    <w:p w14:paraId="1FC91D2C" w14:textId="141CB975" w:rsidR="005B2DEF" w:rsidRPr="00713184" w:rsidRDefault="00713184" w:rsidP="061027FE">
      <w:pPr>
        <w:spacing w:before="2" w:line="316" w:lineRule="auto"/>
        <w:jc w:val="center"/>
        <w:rPr>
          <w:color w:val="1F487C"/>
          <w:sz w:val="28"/>
          <w:szCs w:val="28"/>
          <w:lang w:val="en-GB"/>
        </w:rPr>
      </w:pPr>
      <w:r>
        <w:rPr>
          <w:color w:val="1F487C"/>
          <w:sz w:val="28"/>
          <w:szCs w:val="28"/>
          <w:lang w:val="en-GB"/>
        </w:rPr>
        <w:t>Start-Up Funding</w:t>
      </w:r>
      <w:r w:rsidR="005B2DEF" w:rsidRPr="00713184">
        <w:rPr>
          <w:color w:val="1F487C"/>
          <w:sz w:val="28"/>
          <w:szCs w:val="28"/>
          <w:lang w:val="en-GB"/>
        </w:rPr>
        <w:t xml:space="preserve"> </w:t>
      </w:r>
      <w:r w:rsidR="00552065">
        <w:rPr>
          <w:color w:val="1F487C"/>
          <w:sz w:val="28"/>
          <w:szCs w:val="28"/>
          <w:lang w:val="en-GB"/>
        </w:rPr>
        <w:t>Program</w:t>
      </w:r>
    </w:p>
    <w:p w14:paraId="0170E134" w14:textId="77777777" w:rsidR="005B2DEF" w:rsidRPr="00713184" w:rsidRDefault="005B2DEF" w:rsidP="003156AC">
      <w:pPr>
        <w:spacing w:before="2" w:line="316" w:lineRule="auto"/>
        <w:jc w:val="center"/>
        <w:rPr>
          <w:color w:val="1F487C"/>
          <w:sz w:val="28"/>
          <w:szCs w:val="28"/>
          <w:lang w:val="en-GB"/>
        </w:rPr>
      </w:pPr>
      <w:r w:rsidRPr="00713184">
        <w:rPr>
          <w:color w:val="1F487C"/>
          <w:sz w:val="28"/>
          <w:szCs w:val="28"/>
          <w:lang w:val="en-GB"/>
        </w:rPr>
        <w:t>Funding Period: January 1, 2027, through December 31, 2027</w:t>
      </w:r>
    </w:p>
    <w:p w14:paraId="5112CCEF" w14:textId="06DD9A9D" w:rsidR="005B2DEF" w:rsidRPr="00713184" w:rsidRDefault="005B2DEF" w:rsidP="005B2DEF">
      <w:pPr>
        <w:pStyle w:val="UdS-Headline3"/>
        <w:rPr>
          <w:b/>
          <w:bCs/>
          <w:sz w:val="24"/>
          <w:szCs w:val="24"/>
          <w:lang w:val="en-GB"/>
        </w:rPr>
      </w:pPr>
      <w:r w:rsidRPr="00713184">
        <w:rPr>
          <w:b/>
          <w:bCs/>
          <w:sz w:val="24"/>
          <w:szCs w:val="24"/>
          <w:lang w:val="en-GB"/>
        </w:rPr>
        <w:t>Important Notes</w:t>
      </w:r>
    </w:p>
    <w:p w14:paraId="3801E18E" w14:textId="32102911" w:rsidR="00D16B76" w:rsidRDefault="003D6FC2" w:rsidP="005B2DEF">
      <w:pPr>
        <w:spacing w:before="19" w:line="307" w:lineRule="auto"/>
        <w:ind w:right="107"/>
        <w:jc w:val="both"/>
        <w:rPr>
          <w:i/>
          <w:iCs/>
          <w:sz w:val="18"/>
          <w:szCs w:val="18"/>
          <w:lang w:val="en-GB"/>
        </w:rPr>
      </w:pPr>
      <w:r w:rsidRPr="003D6FC2">
        <w:rPr>
          <w:b/>
          <w:bCs/>
          <w:i/>
          <w:iCs/>
          <w:sz w:val="18"/>
          <w:szCs w:val="18"/>
          <w:lang w:val="en-GB"/>
        </w:rPr>
        <w:t>Formulate in a way that is generally understandable!</w:t>
      </w:r>
      <w:r>
        <w:rPr>
          <w:i/>
          <w:iCs/>
          <w:sz w:val="18"/>
          <w:szCs w:val="18"/>
          <w:lang w:val="en-GB"/>
        </w:rPr>
        <w:t xml:space="preserve"> </w:t>
      </w:r>
      <w:r w:rsidR="005B2DEF" w:rsidRPr="00713184">
        <w:rPr>
          <w:i/>
          <w:iCs/>
          <w:sz w:val="18"/>
          <w:szCs w:val="18"/>
          <w:lang w:val="en-GB"/>
        </w:rPr>
        <w:t>The Research Committee is an interdisciplinary body</w:t>
      </w:r>
      <w:r w:rsidR="00290BB6" w:rsidRPr="00713184">
        <w:rPr>
          <w:i/>
          <w:iCs/>
          <w:sz w:val="18"/>
          <w:szCs w:val="18"/>
          <w:lang w:val="en-GB"/>
        </w:rPr>
        <w:t xml:space="preserve">. </w:t>
      </w:r>
      <w:r w:rsidR="005470E2">
        <w:rPr>
          <w:i/>
          <w:iCs/>
          <w:sz w:val="18"/>
          <w:szCs w:val="18"/>
          <w:lang w:val="en-GB"/>
        </w:rPr>
        <w:t xml:space="preserve">Consider that </w:t>
      </w:r>
      <w:r w:rsidR="00F201DE">
        <w:rPr>
          <w:i/>
          <w:iCs/>
          <w:sz w:val="18"/>
          <w:szCs w:val="18"/>
          <w:lang w:val="en-GB"/>
        </w:rPr>
        <w:t xml:space="preserve">committee members from outside your field and discipline </w:t>
      </w:r>
      <w:r w:rsidR="00D16B76">
        <w:rPr>
          <w:i/>
          <w:iCs/>
          <w:sz w:val="18"/>
          <w:szCs w:val="18"/>
          <w:lang w:val="en-GB"/>
        </w:rPr>
        <w:t>must</w:t>
      </w:r>
      <w:r w:rsidR="00C777EA">
        <w:rPr>
          <w:i/>
          <w:iCs/>
          <w:sz w:val="18"/>
          <w:szCs w:val="18"/>
          <w:lang w:val="en-GB"/>
        </w:rPr>
        <w:t xml:space="preserve"> rate the quality of your proposal. </w:t>
      </w:r>
    </w:p>
    <w:p w14:paraId="0EB9CD3B" w14:textId="288B977F" w:rsidR="001238A1" w:rsidRPr="00713184" w:rsidRDefault="00D16B76" w:rsidP="005B2DEF">
      <w:pPr>
        <w:spacing w:before="19" w:line="307" w:lineRule="auto"/>
        <w:ind w:right="107"/>
        <w:jc w:val="both"/>
        <w:rPr>
          <w:i/>
          <w:iCs/>
          <w:sz w:val="18"/>
          <w:lang w:val="en-GB"/>
        </w:rPr>
      </w:pPr>
      <w:r>
        <w:rPr>
          <w:b/>
          <w:bCs/>
          <w:i/>
          <w:iCs/>
          <w:sz w:val="18"/>
          <w:lang w:val="en-GB"/>
        </w:rPr>
        <w:t>Answer</w:t>
      </w:r>
      <w:r w:rsidR="005B2DEF" w:rsidRPr="00D16B76">
        <w:rPr>
          <w:b/>
          <w:bCs/>
          <w:i/>
          <w:iCs/>
          <w:sz w:val="18"/>
          <w:lang w:val="en-GB"/>
        </w:rPr>
        <w:t xml:space="preserve"> all questions on the form</w:t>
      </w:r>
      <w:r w:rsidRPr="00D16B76">
        <w:rPr>
          <w:b/>
          <w:bCs/>
          <w:i/>
          <w:iCs/>
          <w:sz w:val="18"/>
          <w:lang w:val="en-GB"/>
        </w:rPr>
        <w:t>!</w:t>
      </w:r>
      <w:r w:rsidR="005B2DEF" w:rsidRPr="00713184">
        <w:rPr>
          <w:i/>
          <w:iCs/>
          <w:sz w:val="18"/>
          <w:lang w:val="en-GB"/>
        </w:rPr>
        <w:t xml:space="preserve"> If certain items do not apply, explicitly note this by writing “N/A.”</w:t>
      </w:r>
    </w:p>
    <w:p w14:paraId="7E686088" w14:textId="090927EF" w:rsidR="005C0015" w:rsidRDefault="00D16B76" w:rsidP="00E76788">
      <w:pPr>
        <w:spacing w:before="19" w:line="307" w:lineRule="auto"/>
        <w:ind w:right="102"/>
        <w:jc w:val="both"/>
        <w:rPr>
          <w:i/>
          <w:iCs/>
          <w:sz w:val="18"/>
          <w:lang w:val="en-GB"/>
        </w:rPr>
      </w:pPr>
      <w:r w:rsidRPr="00D16B76">
        <w:rPr>
          <w:b/>
          <w:bCs/>
          <w:i/>
          <w:iCs/>
          <w:sz w:val="18"/>
          <w:lang w:val="en-GB"/>
        </w:rPr>
        <w:t>Avoid formal errors!</w:t>
      </w:r>
      <w:r>
        <w:rPr>
          <w:i/>
          <w:iCs/>
          <w:sz w:val="18"/>
          <w:lang w:val="en-GB"/>
        </w:rPr>
        <w:t xml:space="preserve"> </w:t>
      </w:r>
      <w:r w:rsidR="005B2DEF" w:rsidRPr="00713184">
        <w:rPr>
          <w:i/>
          <w:iCs/>
          <w:sz w:val="18"/>
          <w:lang w:val="en-GB"/>
        </w:rPr>
        <w:t xml:space="preserve">The </w:t>
      </w:r>
      <w:hyperlink r:id="rId11">
        <w:r w:rsidR="005B2DEF" w:rsidRPr="00713184">
          <w:rPr>
            <w:i/>
            <w:iCs/>
            <w:color w:val="003F54"/>
            <w:sz w:val="18"/>
            <w:u w:val="single" w:color="003F54"/>
            <w:lang w:val="en-GB"/>
          </w:rPr>
          <w:t>Rules of Procedure</w:t>
        </w:r>
      </w:hyperlink>
      <w:r w:rsidR="005B2DEF" w:rsidRPr="00713184">
        <w:rPr>
          <w:i/>
          <w:iCs/>
          <w:sz w:val="18"/>
          <w:lang w:val="en-GB"/>
        </w:rPr>
        <w:t xml:space="preserve"> of the Research Committee contain guidelines on the approval process for the respective funding programs. </w:t>
      </w:r>
      <w:r w:rsidR="00E76788" w:rsidRPr="00E76788">
        <w:rPr>
          <w:i/>
          <w:iCs/>
          <w:sz w:val="18"/>
          <w:lang w:val="en-GB"/>
        </w:rPr>
        <w:t>Formal errors, as listed in the Rules of Procedure, will result in the rejection of the proposal.</w:t>
      </w:r>
    </w:p>
    <w:p w14:paraId="01B458DC" w14:textId="77777777" w:rsidR="007229D0" w:rsidRPr="00713184" w:rsidRDefault="007229D0" w:rsidP="00E76788">
      <w:pPr>
        <w:spacing w:before="19" w:line="307" w:lineRule="auto"/>
        <w:ind w:right="102"/>
        <w:jc w:val="both"/>
        <w:rPr>
          <w:i/>
          <w:iCs/>
          <w:sz w:val="4"/>
          <w:szCs w:val="8"/>
          <w:lang w:val="en-GB"/>
        </w:rPr>
      </w:pPr>
    </w:p>
    <w:p w14:paraId="6909059C" w14:textId="3B97C713" w:rsidR="005B2DEF" w:rsidRDefault="004353E6" w:rsidP="007229D0">
      <w:pPr>
        <w:spacing w:before="19" w:line="307" w:lineRule="auto"/>
        <w:ind w:right="102"/>
        <w:jc w:val="both"/>
        <w:rPr>
          <w:i/>
          <w:iCs/>
          <w:sz w:val="18"/>
          <w:szCs w:val="18"/>
          <w:lang w:val="en-GB"/>
        </w:rPr>
      </w:pPr>
      <w:r w:rsidRPr="00713184">
        <w:rPr>
          <w:i/>
          <w:iCs/>
          <w:sz w:val="18"/>
          <w:szCs w:val="18"/>
          <w:lang w:val="en-GB"/>
        </w:rPr>
        <w:t xml:space="preserve">For the </w:t>
      </w:r>
      <w:r w:rsidR="005B2DEF" w:rsidRPr="00713184">
        <w:rPr>
          <w:i/>
          <w:iCs/>
          <w:sz w:val="18"/>
          <w:szCs w:val="18"/>
          <w:lang w:val="en-GB"/>
        </w:rPr>
        <w:t xml:space="preserve">evaluation of applications for </w:t>
      </w:r>
      <w:r w:rsidR="00713184">
        <w:rPr>
          <w:i/>
          <w:iCs/>
          <w:sz w:val="18"/>
          <w:szCs w:val="18"/>
          <w:lang w:val="en-GB"/>
        </w:rPr>
        <w:t>Start-Up Funding</w:t>
      </w:r>
      <w:r w:rsidR="005B2DEF" w:rsidRPr="00713184">
        <w:rPr>
          <w:i/>
          <w:iCs/>
          <w:sz w:val="18"/>
          <w:szCs w:val="18"/>
          <w:lang w:val="en-GB"/>
        </w:rPr>
        <w:t xml:space="preserve">, the Research Committee has established </w:t>
      </w:r>
      <w:r w:rsidR="4AE7B114" w:rsidRPr="00713184">
        <w:rPr>
          <w:i/>
          <w:iCs/>
          <w:sz w:val="18"/>
          <w:szCs w:val="18"/>
          <w:lang w:val="en-GB"/>
        </w:rPr>
        <w:t>the following criteria</w:t>
      </w:r>
      <w:r w:rsidR="005B2DEF" w:rsidRPr="00713184">
        <w:rPr>
          <w:i/>
          <w:iCs/>
          <w:sz w:val="18"/>
          <w:szCs w:val="18"/>
          <w:lang w:val="en-GB"/>
        </w:rPr>
        <w:t>:</w:t>
      </w:r>
    </w:p>
    <w:p w14:paraId="1A293121" w14:textId="77777777" w:rsidR="005B2DEF" w:rsidRPr="00713184" w:rsidRDefault="005B2DEF" w:rsidP="00B245E8">
      <w:pPr>
        <w:pStyle w:val="Listenabsatz"/>
        <w:numPr>
          <w:ilvl w:val="1"/>
          <w:numId w:val="25"/>
        </w:numPr>
        <w:spacing w:line="307" w:lineRule="auto"/>
        <w:ind w:right="104"/>
        <w:jc w:val="both"/>
        <w:rPr>
          <w:i/>
          <w:sz w:val="18"/>
          <w:szCs w:val="18"/>
          <w:lang w:val="en-GB"/>
        </w:rPr>
      </w:pPr>
      <w:r w:rsidRPr="00713184">
        <w:rPr>
          <w:i/>
          <w:sz w:val="18"/>
          <w:szCs w:val="18"/>
          <w:lang w:val="en-GB"/>
        </w:rPr>
        <w:t xml:space="preserve">The applicant’s prior work, as measured against their career stage </w:t>
      </w:r>
    </w:p>
    <w:p w14:paraId="5E00B172" w14:textId="6882EDCC" w:rsidR="00CA17D4" w:rsidRPr="00B00CFD" w:rsidRDefault="00F52711" w:rsidP="00F52711">
      <w:pPr>
        <w:pStyle w:val="Listenabsatz"/>
        <w:numPr>
          <w:ilvl w:val="1"/>
          <w:numId w:val="25"/>
        </w:numPr>
        <w:spacing w:line="307" w:lineRule="auto"/>
        <w:ind w:right="104"/>
        <w:jc w:val="both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GB"/>
        </w:rPr>
        <w:t>Description of the proposed project (originality, relevance, topicality, feasibility</w:t>
      </w:r>
      <w:r w:rsidR="004A2570">
        <w:rPr>
          <w:i/>
          <w:sz w:val="18"/>
          <w:szCs w:val="18"/>
          <w:lang w:val="en-GB"/>
        </w:rPr>
        <w:t xml:space="preserve">, </w:t>
      </w:r>
      <w:r w:rsidR="00A637E4">
        <w:rPr>
          <w:i/>
          <w:sz w:val="18"/>
          <w:szCs w:val="18"/>
          <w:lang w:val="en-GB"/>
        </w:rPr>
        <w:t>readability</w:t>
      </w:r>
      <w:r>
        <w:rPr>
          <w:i/>
          <w:sz w:val="18"/>
          <w:szCs w:val="18"/>
          <w:lang w:val="en-GB"/>
        </w:rPr>
        <w:t xml:space="preserve">) </w:t>
      </w:r>
    </w:p>
    <w:p w14:paraId="650A9C6C" w14:textId="77777777" w:rsidR="00713184" w:rsidRDefault="005B2DEF" w:rsidP="00713184">
      <w:pPr>
        <w:pStyle w:val="Listenabsatz"/>
        <w:numPr>
          <w:ilvl w:val="1"/>
          <w:numId w:val="25"/>
        </w:numPr>
        <w:spacing w:line="307" w:lineRule="auto"/>
        <w:ind w:right="104"/>
        <w:jc w:val="both"/>
        <w:rPr>
          <w:i/>
          <w:sz w:val="18"/>
          <w:szCs w:val="18"/>
          <w:lang w:val="en-GB"/>
        </w:rPr>
      </w:pPr>
      <w:r w:rsidRPr="00713184">
        <w:rPr>
          <w:i/>
          <w:sz w:val="18"/>
          <w:szCs w:val="18"/>
          <w:lang w:val="en-GB"/>
        </w:rPr>
        <w:t>Prospects for success in securing external funding or finalizing the book publication  </w:t>
      </w:r>
    </w:p>
    <w:p w14:paraId="5D640110" w14:textId="42B641E4" w:rsidR="00B245E8" w:rsidRPr="00713184" w:rsidRDefault="005B2DEF" w:rsidP="00713184">
      <w:pPr>
        <w:pStyle w:val="Listenabsatz"/>
        <w:numPr>
          <w:ilvl w:val="1"/>
          <w:numId w:val="25"/>
        </w:numPr>
        <w:spacing w:line="307" w:lineRule="auto"/>
        <w:ind w:right="104"/>
        <w:jc w:val="both"/>
        <w:rPr>
          <w:i/>
          <w:sz w:val="18"/>
          <w:szCs w:val="18"/>
          <w:lang w:val="en-GB"/>
        </w:rPr>
      </w:pPr>
      <w:r w:rsidRPr="00713184">
        <w:rPr>
          <w:i/>
          <w:iCs/>
          <w:sz w:val="18"/>
          <w:szCs w:val="18"/>
          <w:lang w:val="en-GB"/>
        </w:rPr>
        <w:t>Appropriateness of the financial plan</w:t>
      </w:r>
      <w:bookmarkStart w:id="4" w:name="1_Angaben_zum/zur_Antragsteller/Antragst"/>
      <w:bookmarkEnd w:id="4"/>
    </w:p>
    <w:p w14:paraId="6062034D" w14:textId="2322F4E9" w:rsidR="005B2DEF" w:rsidRPr="004826F3" w:rsidRDefault="005B2DEF" w:rsidP="17853BA5">
      <w:pPr>
        <w:pStyle w:val="UdS-Headline3"/>
        <w:numPr>
          <w:ilvl w:val="0"/>
          <w:numId w:val="24"/>
        </w:numPr>
        <w:rPr>
          <w:b/>
          <w:bCs/>
          <w:sz w:val="24"/>
          <w:szCs w:val="24"/>
        </w:rPr>
      </w:pPr>
      <w:r w:rsidRPr="004826F3">
        <w:rPr>
          <w:b/>
          <w:bCs/>
          <w:sz w:val="24"/>
          <w:szCs w:val="24"/>
        </w:rPr>
        <w:t>Information about the applicant</w:t>
      </w:r>
    </w:p>
    <w:p w14:paraId="2B257ABD" w14:textId="1C670107" w:rsidR="005B2DEF" w:rsidRPr="005B2DEF" w:rsidRDefault="005B2DEF" w:rsidP="005B2DEF">
      <w:pPr>
        <w:spacing w:before="81"/>
        <w:ind w:left="539"/>
        <w:jc w:val="both"/>
      </w:pPr>
      <w:bookmarkStart w:id="5" w:name="Titel:_____     "/>
      <w:bookmarkEnd w:id="5"/>
      <w:r w:rsidRPr="005B2DEF">
        <w:t xml:space="preserve">Title: </w:t>
      </w:r>
      <w:r>
        <w:tab/>
      </w:r>
      <w:r>
        <w:tab/>
      </w:r>
      <w:r w:rsidR="005177D4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5177D4">
        <w:instrText xml:space="preserve"> FORMTEXT </w:instrText>
      </w:r>
      <w:r w:rsidR="005177D4">
        <w:fldChar w:fldCharType="separate"/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fldChar w:fldCharType="end"/>
      </w:r>
    </w:p>
    <w:p w14:paraId="57E26F5D" w14:textId="79BF6F73" w:rsidR="005B2DEF" w:rsidRPr="005B2DEF" w:rsidRDefault="005B2DEF" w:rsidP="005B2DEF">
      <w:pPr>
        <w:spacing w:before="81"/>
        <w:ind w:left="539"/>
        <w:jc w:val="both"/>
      </w:pPr>
      <w:r w:rsidRPr="005B2DEF">
        <w:t xml:space="preserve">First Name: </w:t>
      </w:r>
      <w:r>
        <w:tab/>
      </w:r>
      <w:r w:rsidR="005177D4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77D4">
        <w:instrText xml:space="preserve"> FORMTEXT </w:instrText>
      </w:r>
      <w:r w:rsidR="005177D4">
        <w:fldChar w:fldCharType="separate"/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fldChar w:fldCharType="end"/>
      </w:r>
    </w:p>
    <w:p w14:paraId="24D7204C" w14:textId="2E69A643" w:rsidR="005B2DEF" w:rsidRPr="0071643E" w:rsidRDefault="005B2DEF" w:rsidP="005B2DEF">
      <w:pPr>
        <w:spacing w:before="81"/>
        <w:ind w:left="539"/>
        <w:jc w:val="both"/>
        <w:rPr>
          <w:lang w:val="en-US"/>
        </w:rPr>
      </w:pPr>
      <w:r w:rsidRPr="0071643E">
        <w:rPr>
          <w:lang w:val="en-US"/>
        </w:rPr>
        <w:t xml:space="preserve">Last Name: </w:t>
      </w:r>
      <w:r w:rsidRPr="0071643E">
        <w:rPr>
          <w:lang w:val="en-US"/>
        </w:rPr>
        <w:tab/>
      </w:r>
      <w:r w:rsidR="005177D4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77D4">
        <w:instrText xml:space="preserve"> FORMTEXT </w:instrText>
      </w:r>
      <w:r w:rsidR="005177D4">
        <w:fldChar w:fldCharType="separate"/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fldChar w:fldCharType="end"/>
      </w:r>
    </w:p>
    <w:p w14:paraId="6BFED175" w14:textId="7D9FD713" w:rsidR="005B2DEF" w:rsidRPr="00713184" w:rsidRDefault="005B2DEF" w:rsidP="005B2DEF">
      <w:pPr>
        <w:spacing w:before="81"/>
        <w:ind w:left="539"/>
        <w:jc w:val="both"/>
        <w:rPr>
          <w:lang w:val="en-GB"/>
        </w:rPr>
      </w:pPr>
      <w:r w:rsidRPr="0071643E">
        <w:rPr>
          <w:lang w:val="en-US"/>
        </w:rPr>
        <w:t>Email address:</w:t>
      </w:r>
      <w:r w:rsidR="00713184" w:rsidRPr="0071643E">
        <w:rPr>
          <w:lang w:val="en-US"/>
        </w:rPr>
        <w:tab/>
      </w:r>
      <w:r w:rsidR="005177D4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177D4">
        <w:instrText xml:space="preserve"> FORMTEXT </w:instrText>
      </w:r>
      <w:r w:rsidR="005177D4">
        <w:fldChar w:fldCharType="separate"/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rPr>
          <w:noProof/>
        </w:rPr>
        <w:t> </w:t>
      </w:r>
      <w:r w:rsidR="005177D4">
        <w:fldChar w:fldCharType="end"/>
      </w:r>
    </w:p>
    <w:p w14:paraId="73D8D258" w14:textId="6C0EC9FB" w:rsidR="00605233" w:rsidRPr="00A863D0" w:rsidRDefault="00605233" w:rsidP="005B2DEF">
      <w:pPr>
        <w:spacing w:before="81"/>
        <w:ind w:left="539"/>
        <w:jc w:val="both"/>
        <w:rPr>
          <w:lang w:val="en-GB"/>
        </w:rPr>
      </w:pPr>
      <w:r w:rsidRPr="00713184">
        <w:rPr>
          <w:lang w:val="en-GB"/>
        </w:rPr>
        <w:t xml:space="preserve">ORCID </w:t>
      </w:r>
      <w:r w:rsidR="00A637E4">
        <w:rPr>
          <w:lang w:val="en-GB"/>
        </w:rPr>
        <w:t>I</w:t>
      </w:r>
      <w:r w:rsidRPr="00713184">
        <w:rPr>
          <w:lang w:val="en-GB"/>
        </w:rPr>
        <w:t>D:</w:t>
      </w:r>
      <w:r w:rsidRPr="00713184">
        <w:rPr>
          <w:lang w:val="en-GB"/>
        </w:rPr>
        <w:tab/>
      </w:r>
      <w:r w:rsidR="00A863D0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863D0">
        <w:instrText xml:space="preserve"> FORMTEXT </w:instrText>
      </w:r>
      <w:r w:rsidR="00A863D0">
        <w:fldChar w:fldCharType="separate"/>
      </w:r>
      <w:r w:rsidR="00A863D0">
        <w:rPr>
          <w:noProof/>
        </w:rPr>
        <w:t> </w:t>
      </w:r>
      <w:r w:rsidR="00A863D0">
        <w:rPr>
          <w:noProof/>
        </w:rPr>
        <w:t> </w:t>
      </w:r>
      <w:r w:rsidR="00A863D0">
        <w:rPr>
          <w:noProof/>
        </w:rPr>
        <w:t> </w:t>
      </w:r>
      <w:r w:rsidR="00A863D0">
        <w:rPr>
          <w:noProof/>
        </w:rPr>
        <w:t> </w:t>
      </w:r>
      <w:r w:rsidR="00A863D0">
        <w:rPr>
          <w:noProof/>
        </w:rPr>
        <w:t> </w:t>
      </w:r>
      <w:r w:rsidR="00A863D0">
        <w:fldChar w:fldCharType="end"/>
      </w:r>
    </w:p>
    <w:p w14:paraId="491CD7F7" w14:textId="00502364" w:rsidR="005B2DEF" w:rsidRPr="002B0494" w:rsidRDefault="005B2DEF" w:rsidP="005B2DEF">
      <w:pPr>
        <w:spacing w:before="81"/>
        <w:ind w:left="539"/>
        <w:jc w:val="both"/>
        <w:rPr>
          <w:lang w:val="en-GB"/>
        </w:rPr>
      </w:pPr>
      <w:r w:rsidRPr="002B0494">
        <w:rPr>
          <w:lang w:val="en-GB"/>
        </w:rPr>
        <w:t xml:space="preserve">Position: </w:t>
      </w:r>
      <w:sdt>
        <w:sdtPr>
          <w:alias w:val="please select"/>
          <w:tag w:val="bitte auswählen"/>
          <w:id w:val="-894421622"/>
          <w:placeholder>
            <w:docPart w:val="FC61F0A00AA6442EA0BD02267BB6BA70"/>
          </w:placeholder>
          <w:showingPlcHdr/>
          <w:dropDownList>
            <w:listItem w:value="Select an option."/>
            <w:listItem w:displayText="W2/W3/C3/C4-professorship" w:value="W2/W3/C3/C4-professorship"/>
            <w:listItem w:displayText="W1/Junior-professorship" w:value="W1/Junior-professorship"/>
            <w:listItem w:displayText="Research Associate with a Habilitation or Ph.D." w:value="Research Associate with a Habilitation or Ph.D."/>
            <w:listItem w:displayText="Ph.D. Candidate and Research Assistant" w:value="Ph.D. Candidate and Research Assistant"/>
          </w:dropDownList>
        </w:sdtPr>
        <w:sdtContent>
          <w:r w:rsidR="0071643E">
            <w:rPr>
              <w:rStyle w:val="Platzhaltertext"/>
              <w:lang w:eastAsia="en-GB" w:bidi="ar-SA"/>
            </w:rPr>
            <w:t>Select an option</w:t>
          </w:r>
          <w:r w:rsidR="00831D4E" w:rsidRPr="00E22B50">
            <w:rPr>
              <w:rStyle w:val="Platzhaltertext"/>
              <w:lang w:eastAsia="en-GB" w:bidi="ar-SA"/>
            </w:rPr>
            <w:t>.</w:t>
          </w:r>
        </w:sdtContent>
      </w:sdt>
    </w:p>
    <w:p w14:paraId="2E95A941" w14:textId="77777777" w:rsidR="00E22B50" w:rsidRPr="002B0494" w:rsidRDefault="00E22B50" w:rsidP="005B2DEF">
      <w:pPr>
        <w:pStyle w:val="Textkrper"/>
        <w:spacing w:line="192" w:lineRule="exact"/>
        <w:ind w:left="539"/>
        <w:jc w:val="both"/>
        <w:rPr>
          <w:sz w:val="8"/>
          <w:szCs w:val="8"/>
          <w:lang w:val="en-GB"/>
        </w:rPr>
      </w:pPr>
    </w:p>
    <w:p w14:paraId="27AF46F5" w14:textId="4644760F" w:rsidR="005B2DEF" w:rsidRPr="00713184" w:rsidRDefault="005B2DEF" w:rsidP="00E22B50">
      <w:pPr>
        <w:pStyle w:val="Textkrper"/>
        <w:spacing w:line="192" w:lineRule="exact"/>
        <w:ind w:left="539"/>
        <w:jc w:val="both"/>
        <w:rPr>
          <w:lang w:val="en-GB"/>
        </w:rPr>
      </w:pPr>
      <w:r w:rsidRPr="00713184">
        <w:rPr>
          <w:lang w:val="en-GB"/>
        </w:rPr>
        <w:t>(</w:t>
      </w:r>
      <w:r w:rsidR="00E22B50" w:rsidRPr="00713184">
        <w:rPr>
          <w:lang w:val="en-GB"/>
        </w:rPr>
        <w:t xml:space="preserve">For academic staff, </w:t>
      </w:r>
      <w:r w:rsidR="00E22B50" w:rsidRPr="00B00CFD">
        <w:rPr>
          <w:b/>
          <w:bCs/>
          <w:lang w:val="en-GB"/>
        </w:rPr>
        <w:t xml:space="preserve">a </w:t>
      </w:r>
      <w:r w:rsidRPr="00B00CFD">
        <w:rPr>
          <w:b/>
          <w:bCs/>
          <w:lang w:val="en-GB"/>
        </w:rPr>
        <w:t>minimum</w:t>
      </w:r>
      <w:r w:rsidR="00E22B50" w:rsidRPr="00B00CFD">
        <w:rPr>
          <w:b/>
          <w:bCs/>
          <w:lang w:val="en-GB"/>
        </w:rPr>
        <w:t xml:space="preserve"> 50% employment at</w:t>
      </w:r>
      <w:r w:rsidR="00713184" w:rsidRPr="00B00CFD">
        <w:rPr>
          <w:b/>
          <w:bCs/>
          <w:lang w:val="en-GB"/>
        </w:rPr>
        <w:t xml:space="preserve"> </w:t>
      </w:r>
      <w:r w:rsidR="00E22B50" w:rsidRPr="00B00CFD">
        <w:rPr>
          <w:b/>
          <w:bCs/>
          <w:lang w:val="en-GB"/>
        </w:rPr>
        <w:t>Saarland</w:t>
      </w:r>
      <w:r w:rsidR="00713184" w:rsidRPr="00B00CFD">
        <w:rPr>
          <w:b/>
          <w:bCs/>
          <w:lang w:val="en-GB"/>
        </w:rPr>
        <w:t xml:space="preserve"> University</w:t>
      </w:r>
      <w:r w:rsidR="00E22B50" w:rsidRPr="00713184">
        <w:rPr>
          <w:lang w:val="en-GB"/>
        </w:rPr>
        <w:t xml:space="preserve"> is required, as well as </w:t>
      </w:r>
      <w:r w:rsidRPr="00713184">
        <w:rPr>
          <w:lang w:val="en-GB"/>
        </w:rPr>
        <w:t xml:space="preserve">written endorsement </w:t>
      </w:r>
      <w:r w:rsidR="00E22B50" w:rsidRPr="00713184">
        <w:rPr>
          <w:lang w:val="en-GB"/>
        </w:rPr>
        <w:t xml:space="preserve">from </w:t>
      </w:r>
      <w:r w:rsidRPr="00713184">
        <w:rPr>
          <w:lang w:val="en-GB"/>
        </w:rPr>
        <w:t xml:space="preserve">the </w:t>
      </w:r>
      <w:r w:rsidR="00E22B50" w:rsidRPr="00713184">
        <w:rPr>
          <w:lang w:val="en-GB"/>
        </w:rPr>
        <w:t xml:space="preserve">holder </w:t>
      </w:r>
      <w:r w:rsidRPr="00713184">
        <w:rPr>
          <w:lang w:val="en-GB"/>
        </w:rPr>
        <w:t>of the professorship</w:t>
      </w:r>
      <w:r w:rsidR="00E22B50" w:rsidRPr="00713184">
        <w:rPr>
          <w:lang w:val="en-GB"/>
        </w:rPr>
        <w:t>; if the doctoral degree has not yet been completed</w:t>
      </w:r>
      <w:r w:rsidR="00E22B50" w:rsidRPr="00B00CFD">
        <w:rPr>
          <w:b/>
          <w:bCs/>
          <w:lang w:val="en-GB"/>
        </w:rPr>
        <w:t xml:space="preserve">, </w:t>
      </w:r>
      <w:r w:rsidRPr="00B00CFD">
        <w:rPr>
          <w:b/>
          <w:bCs/>
          <w:lang w:val="en-GB"/>
        </w:rPr>
        <w:t xml:space="preserve">written proof that the doctoral thesis review process has begun </w:t>
      </w:r>
      <w:r w:rsidR="00E22B50" w:rsidRPr="00B00CFD">
        <w:rPr>
          <w:b/>
          <w:bCs/>
          <w:lang w:val="en-GB"/>
        </w:rPr>
        <w:t>is also required</w:t>
      </w:r>
      <w:r w:rsidRPr="00713184">
        <w:rPr>
          <w:lang w:val="en-GB"/>
        </w:rPr>
        <w:t>.)</w:t>
      </w:r>
    </w:p>
    <w:p w14:paraId="25A5157B" w14:textId="77777777" w:rsidR="00E22B50" w:rsidRPr="00713184" w:rsidRDefault="00E22B50" w:rsidP="00E22B50">
      <w:pPr>
        <w:pStyle w:val="Textkrper"/>
        <w:spacing w:line="192" w:lineRule="exact"/>
        <w:ind w:left="539"/>
        <w:jc w:val="both"/>
        <w:rPr>
          <w:lang w:val="en-GB"/>
        </w:rPr>
      </w:pPr>
    </w:p>
    <w:p w14:paraId="0A41FDE9" w14:textId="77777777" w:rsidR="005B2DEF" w:rsidRPr="00713184" w:rsidRDefault="005B2DEF" w:rsidP="005B2DEF">
      <w:pPr>
        <w:spacing w:before="81"/>
        <w:ind w:left="539"/>
        <w:jc w:val="both"/>
        <w:rPr>
          <w:lang w:val="en-GB"/>
        </w:rPr>
      </w:pPr>
      <w:r w:rsidRPr="00713184">
        <w:rPr>
          <w:lang w:val="en-GB"/>
        </w:rPr>
        <w:t xml:space="preserve">Faculty: </w:t>
      </w:r>
      <w:sdt>
        <w:sdtPr>
          <w:alias w:val="Select a faculty"/>
          <w:tag w:val="Fakultät M"/>
          <w:id w:val="-1884636098"/>
          <w:placeholder>
            <w:docPart w:val="617BC04126DB4F259B60ADBD740F8BC0"/>
          </w:placeholder>
          <w:showingPlcHdr/>
          <w:dropDownList>
            <w:listItem w:value="Select an option."/>
            <w:listItem w:displayText="HW" w:value="HW"/>
            <w:listItem w:displayText="M" w:value="M"/>
            <w:listItem w:displayText="MI" w:value="MI"/>
            <w:listItem w:displayText="NT" w:value="NT"/>
            <w:listItem w:displayText="P" w:value="P"/>
            <w:listItem w:displayText="R" w:value="R"/>
          </w:dropDownList>
        </w:sdtPr>
        <w:sdtContent>
          <w:r w:rsidRPr="00713184">
            <w:rPr>
              <w:rStyle w:val="Platzhaltertext"/>
              <w:lang w:val="en-GB" w:eastAsia="en-US" w:bidi="ar-SA"/>
            </w:rPr>
            <w:t>Select an option.</w:t>
          </w:r>
        </w:sdtContent>
      </w:sdt>
    </w:p>
    <w:p w14:paraId="20B687C2" w14:textId="462025D4" w:rsidR="005B2DEF" w:rsidRPr="00713184" w:rsidRDefault="005B2DEF" w:rsidP="00FD3DC7">
      <w:pPr>
        <w:spacing w:before="81"/>
        <w:ind w:left="539"/>
        <w:jc w:val="both"/>
        <w:rPr>
          <w:lang w:val="en-GB"/>
        </w:rPr>
      </w:pPr>
      <w:r w:rsidRPr="00713184">
        <w:rPr>
          <w:lang w:val="en-GB"/>
        </w:rPr>
        <w:t>Title of the Professorship:</w:t>
      </w:r>
      <w:r w:rsidR="00FD3DC7" w:rsidRPr="00713184">
        <w:rPr>
          <w:lang w:val="en-GB"/>
        </w:rPr>
        <w:tab/>
      </w:r>
      <w:r w:rsidR="00713184">
        <w:rPr>
          <w:lang w:val="en-GB"/>
        </w:rPr>
        <w:t xml:space="preserve"> </w:t>
      </w:r>
      <w:r w:rsidR="00713184">
        <w:rPr>
          <w:lang w:val="en-GB"/>
        </w:rPr>
        <w:tab/>
      </w:r>
      <w:r w:rsidR="002B0494"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="002B0494" w:rsidRPr="00A863D0">
        <w:rPr>
          <w:lang w:val="en-GB"/>
        </w:rPr>
        <w:instrText xml:space="preserve"> FORMTEXT </w:instrText>
      </w:r>
      <w:r w:rsidR="002B0494">
        <w:fldChar w:fldCharType="separate"/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fldChar w:fldCharType="end"/>
      </w:r>
    </w:p>
    <w:p w14:paraId="1582F0D6" w14:textId="29B2DAA0" w:rsidR="005B2DEF" w:rsidRPr="00713184" w:rsidRDefault="005B2DEF" w:rsidP="005B2DEF">
      <w:pPr>
        <w:spacing w:before="81"/>
        <w:ind w:left="539"/>
        <w:jc w:val="both"/>
        <w:rPr>
          <w:lang w:val="en-GB"/>
        </w:rPr>
      </w:pPr>
      <w:r w:rsidRPr="00713184">
        <w:rPr>
          <w:lang w:val="en-GB"/>
        </w:rPr>
        <w:t xml:space="preserve">Holder of the professorship: </w:t>
      </w:r>
      <w:r w:rsidR="00713184">
        <w:rPr>
          <w:lang w:val="en-GB"/>
        </w:rPr>
        <w:tab/>
      </w:r>
      <w:r w:rsidR="00FD3DC7" w:rsidRPr="00713184">
        <w:rPr>
          <w:lang w:val="en-GB"/>
        </w:rPr>
        <w:tab/>
      </w:r>
      <w:r w:rsidR="002B0494"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="002B0494" w:rsidRPr="00A863D0">
        <w:rPr>
          <w:lang w:val="en-GB"/>
        </w:rPr>
        <w:instrText xml:space="preserve"> FORMTEXT </w:instrText>
      </w:r>
      <w:r w:rsidR="002B0494">
        <w:fldChar w:fldCharType="separate"/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fldChar w:fldCharType="end"/>
      </w:r>
    </w:p>
    <w:p w14:paraId="30C399C1" w14:textId="15082F32" w:rsidR="005B2DEF" w:rsidRPr="00713184" w:rsidRDefault="0068649A" w:rsidP="0068649A">
      <w:pPr>
        <w:spacing w:before="81"/>
        <w:ind w:firstLine="539"/>
        <w:jc w:val="both"/>
        <w:rPr>
          <w:lang w:val="en-GB"/>
        </w:rPr>
      </w:pPr>
      <w:r>
        <w:rPr>
          <w:lang w:val="en-GB"/>
        </w:rPr>
        <w:t>Cost centre</w:t>
      </w:r>
      <w:r w:rsidR="00713184">
        <w:rPr>
          <w:lang w:val="en-GB"/>
        </w:rPr>
        <w:t xml:space="preserve"> of</w:t>
      </w:r>
      <w:r w:rsidR="005B2DEF" w:rsidRPr="00713184">
        <w:rPr>
          <w:lang w:val="en-GB"/>
        </w:rPr>
        <w:t xml:space="preserve"> the professorship</w:t>
      </w:r>
      <w:r w:rsidR="00FD3DC7" w:rsidRPr="00713184">
        <w:rPr>
          <w:lang w:val="en-GB"/>
        </w:rPr>
        <w:t xml:space="preserve">: </w:t>
      </w:r>
      <w:r w:rsidR="00FD3DC7" w:rsidRPr="00713184">
        <w:rPr>
          <w:lang w:val="en-GB"/>
        </w:rPr>
        <w:tab/>
      </w:r>
      <w:r w:rsidR="002B0494">
        <w:fldChar w:fldCharType="begin">
          <w:ffData>
            <w:name w:val="Text12"/>
            <w:enabled/>
            <w:calcOnExit w:val="0"/>
            <w:textInput>
              <w:maxLength w:val="50"/>
            </w:textInput>
          </w:ffData>
        </w:fldChar>
      </w:r>
      <w:r w:rsidR="002B0494" w:rsidRPr="002B0494">
        <w:rPr>
          <w:lang w:val="en-GB"/>
        </w:rPr>
        <w:instrText xml:space="preserve"> FORMTEXT </w:instrText>
      </w:r>
      <w:r w:rsidR="002B0494">
        <w:fldChar w:fldCharType="separate"/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rPr>
          <w:noProof/>
        </w:rPr>
        <w:t> </w:t>
      </w:r>
      <w:r w:rsidR="002B0494">
        <w:fldChar w:fldCharType="end"/>
      </w:r>
    </w:p>
    <w:p w14:paraId="76C4E37F" w14:textId="6FBCAA6E" w:rsidR="002B0494" w:rsidRDefault="002B0494">
      <w:pPr>
        <w:widowControl/>
        <w:autoSpaceDE/>
        <w:autoSpaceDN/>
        <w:rPr>
          <w:lang w:val="en-GB" w:bidi="ar-SA"/>
        </w:rPr>
      </w:pPr>
      <w:bookmarkStart w:id="6" w:name="2.3_Ziel_des_Forschungsprojektes_(max._Z"/>
      <w:bookmarkStart w:id="7" w:name="2.4_Arbeitsprogramm_(max._Zeichenzahl:_4"/>
      <w:bookmarkStart w:id="8" w:name="2.5_Zeitraum,_für_den_die_Mittel_beantra"/>
      <w:bookmarkStart w:id="9" w:name="2.6_Geplantes_Drittmittelfolgeprojekt_un"/>
      <w:bookmarkStart w:id="10" w:name="3_Beantragte_Mittel"/>
      <w:bookmarkStart w:id="11" w:name="3.1_Personalmittel"/>
      <w:bookmarkStart w:id="12" w:name="Bitte_laden_Sie_in_MS-Forms_das_Formular"/>
      <w:bookmarkStart w:id="13" w:name="2_Angaben_zum_Forschungsprojekt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lang w:val="en-GB" w:bidi="ar-SA"/>
        </w:rPr>
        <w:br w:type="page"/>
      </w:r>
    </w:p>
    <w:p w14:paraId="5FDE0088" w14:textId="44596055" w:rsidR="005B2DEF" w:rsidRPr="00713184" w:rsidRDefault="005B2DEF" w:rsidP="00235304">
      <w:pPr>
        <w:pStyle w:val="UdS-Headline3"/>
        <w:rPr>
          <w:b/>
          <w:bCs/>
          <w:sz w:val="24"/>
          <w:szCs w:val="24"/>
          <w:lang w:val="en-GB"/>
        </w:rPr>
      </w:pPr>
      <w:r w:rsidRPr="00713184">
        <w:rPr>
          <w:b/>
          <w:bCs/>
          <w:sz w:val="24"/>
          <w:szCs w:val="24"/>
          <w:lang w:val="en-GB"/>
        </w:rPr>
        <w:lastRenderedPageBreak/>
        <w:t>Details on the research project</w:t>
      </w:r>
      <w:bookmarkStart w:id="14" w:name="2.1_Titel_des_Forschungsprojektes_(max._"/>
      <w:bookmarkEnd w:id="14"/>
      <w:r w:rsidR="00AF4C20" w:rsidRPr="00713184">
        <w:rPr>
          <w:b/>
          <w:bCs/>
          <w:sz w:val="24"/>
          <w:szCs w:val="24"/>
          <w:lang w:val="en-GB"/>
        </w:rPr>
        <w:t xml:space="preserve"> / </w:t>
      </w:r>
      <w:r w:rsidR="00226211" w:rsidRPr="00713184">
        <w:rPr>
          <w:b/>
          <w:bCs/>
          <w:sz w:val="24"/>
          <w:szCs w:val="24"/>
          <w:lang w:val="en-GB"/>
        </w:rPr>
        <w:t>book project</w:t>
      </w:r>
    </w:p>
    <w:p w14:paraId="20A10B6B" w14:textId="2618CD7F" w:rsidR="00FD3DC7" w:rsidRPr="00713184" w:rsidRDefault="005B2DEF" w:rsidP="00FD3DC7">
      <w:pPr>
        <w:tabs>
          <w:tab w:val="left" w:pos="962"/>
          <w:tab w:val="left" w:pos="963"/>
        </w:tabs>
        <w:spacing w:before="121"/>
        <w:jc w:val="both"/>
        <w:rPr>
          <w:lang w:val="en-GB"/>
        </w:rPr>
      </w:pPr>
      <w:r w:rsidRPr="00713184">
        <w:rPr>
          <w:b/>
          <w:bCs/>
          <w:lang w:val="en-GB"/>
        </w:rPr>
        <w:t xml:space="preserve">Title of the research project </w:t>
      </w:r>
      <w:r w:rsidR="00226211" w:rsidRPr="00713184">
        <w:rPr>
          <w:b/>
          <w:bCs/>
          <w:lang w:val="en-GB"/>
        </w:rPr>
        <w:t xml:space="preserve">/ book project </w:t>
      </w:r>
      <w:r w:rsidRPr="00713184">
        <w:rPr>
          <w:sz w:val="16"/>
          <w:szCs w:val="16"/>
          <w:lang w:val="en-GB"/>
        </w:rPr>
        <w:t>(max. 200 characters)</w:t>
      </w:r>
    </w:p>
    <w:p w14:paraId="2936503F" w14:textId="77777777" w:rsidR="00FD3DC7" w:rsidRPr="00713184" w:rsidRDefault="00FD3DC7" w:rsidP="00FD3DC7">
      <w:pPr>
        <w:pStyle w:val="Textkrper"/>
        <w:jc w:val="both"/>
        <w:rPr>
          <w:i w:val="0"/>
          <w:iCs/>
          <w:sz w:val="22"/>
          <w:szCs w:val="22"/>
          <w:lang w:val="en-GB"/>
        </w:rPr>
      </w:pPr>
    </w:p>
    <w:p w14:paraId="3804BA80" w14:textId="081A107D" w:rsidR="0071643E" w:rsidRPr="00FD3DC7" w:rsidRDefault="002B0494" w:rsidP="0071643E">
      <w:pPr>
        <w:pStyle w:val="Textkrper"/>
        <w:jc w:val="both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200"/>
            </w:textInput>
          </w:ffData>
        </w:fldChar>
      </w:r>
      <w:bookmarkStart w:id="15" w:name="Text1"/>
      <w:r>
        <w:rPr>
          <w:i w:val="0"/>
          <w:iCs/>
          <w:sz w:val="22"/>
          <w:szCs w:val="22"/>
        </w:rPr>
        <w:instrText xml:space="preserve"> FORMTEXT </w:instrText>
      </w:r>
      <w:r>
        <w:rPr>
          <w:i w:val="0"/>
          <w:iCs/>
          <w:sz w:val="22"/>
          <w:szCs w:val="22"/>
        </w:rPr>
      </w:r>
      <w:r>
        <w:rPr>
          <w:i w:val="0"/>
          <w:iCs/>
          <w:sz w:val="22"/>
          <w:szCs w:val="22"/>
        </w:rPr>
        <w:fldChar w:fldCharType="separate"/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sz w:val="22"/>
          <w:szCs w:val="22"/>
        </w:rPr>
        <w:fldChar w:fldCharType="end"/>
      </w:r>
      <w:bookmarkEnd w:id="15"/>
    </w:p>
    <w:p w14:paraId="77E9F82D" w14:textId="77777777" w:rsidR="005B2DEF" w:rsidRPr="00713184" w:rsidRDefault="005B2DEF" w:rsidP="00FD3DC7">
      <w:pPr>
        <w:pStyle w:val="Textkrper"/>
        <w:jc w:val="both"/>
        <w:rPr>
          <w:i w:val="0"/>
          <w:iCs/>
          <w:sz w:val="22"/>
          <w:szCs w:val="22"/>
          <w:lang w:val="en-GB"/>
        </w:rPr>
      </w:pPr>
    </w:p>
    <w:p w14:paraId="65E2E17D" w14:textId="2C71BED4" w:rsidR="005B2DEF" w:rsidRPr="00713184" w:rsidRDefault="005B2DEF" w:rsidP="005B2DEF">
      <w:pPr>
        <w:pStyle w:val="Textkrper"/>
        <w:jc w:val="both"/>
        <w:rPr>
          <w:i w:val="0"/>
          <w:sz w:val="22"/>
          <w:szCs w:val="22"/>
          <w:lang w:val="en-GB"/>
        </w:rPr>
      </w:pPr>
      <w:r w:rsidRPr="00713184">
        <w:rPr>
          <w:b/>
          <w:bCs/>
          <w:i w:val="0"/>
          <w:sz w:val="22"/>
          <w:szCs w:val="22"/>
          <w:lang w:val="en-GB"/>
        </w:rPr>
        <w:t xml:space="preserve">Brief summary of the project </w:t>
      </w:r>
      <w:r w:rsidRPr="00713184">
        <w:rPr>
          <w:i w:val="0"/>
          <w:lang w:val="en-GB"/>
        </w:rPr>
        <w:t xml:space="preserve">(max. </w:t>
      </w:r>
      <w:r w:rsidR="00787DF3">
        <w:rPr>
          <w:i w:val="0"/>
          <w:lang w:val="en-GB"/>
        </w:rPr>
        <w:t xml:space="preserve">2,000 </w:t>
      </w:r>
      <w:r w:rsidRPr="00713184">
        <w:rPr>
          <w:i w:val="0"/>
          <w:lang w:val="en-GB"/>
        </w:rPr>
        <w:t>characters)</w:t>
      </w:r>
    </w:p>
    <w:p w14:paraId="0618AF3B" w14:textId="77777777" w:rsidR="00FD3DC7" w:rsidRPr="00713184" w:rsidRDefault="00FD3DC7" w:rsidP="005B2DEF">
      <w:pPr>
        <w:pStyle w:val="Textkrper"/>
        <w:jc w:val="both"/>
        <w:rPr>
          <w:i w:val="0"/>
          <w:sz w:val="22"/>
          <w:szCs w:val="22"/>
          <w:lang w:val="en-GB"/>
        </w:rPr>
      </w:pPr>
    </w:p>
    <w:p w14:paraId="49D447C8" w14:textId="194C2206" w:rsidR="0071643E" w:rsidRPr="00FD3DC7" w:rsidRDefault="002B0494" w:rsidP="0071643E">
      <w:pPr>
        <w:pStyle w:val="Textkrper"/>
        <w:jc w:val="both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i w:val="0"/>
          <w:iCs/>
          <w:sz w:val="22"/>
          <w:szCs w:val="22"/>
        </w:rPr>
        <w:instrText xml:space="preserve"> FORMTEXT </w:instrText>
      </w:r>
      <w:r>
        <w:rPr>
          <w:i w:val="0"/>
          <w:iCs/>
          <w:sz w:val="22"/>
          <w:szCs w:val="22"/>
        </w:rPr>
      </w:r>
      <w:r>
        <w:rPr>
          <w:i w:val="0"/>
          <w:iCs/>
          <w:sz w:val="22"/>
          <w:szCs w:val="22"/>
        </w:rPr>
        <w:fldChar w:fldCharType="separate"/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sz w:val="22"/>
          <w:szCs w:val="22"/>
        </w:rPr>
        <w:fldChar w:fldCharType="end"/>
      </w:r>
    </w:p>
    <w:p w14:paraId="05B35E7E" w14:textId="77777777" w:rsidR="005B2DEF" w:rsidRPr="00713184" w:rsidRDefault="005B2DEF" w:rsidP="005B2DEF">
      <w:pPr>
        <w:pStyle w:val="Textkrper"/>
        <w:jc w:val="both"/>
        <w:rPr>
          <w:i w:val="0"/>
          <w:sz w:val="22"/>
          <w:szCs w:val="22"/>
          <w:lang w:val="en-GB"/>
        </w:rPr>
      </w:pPr>
    </w:p>
    <w:p w14:paraId="4D3CBBD9" w14:textId="77777777" w:rsidR="005B2DEF" w:rsidRPr="00713184" w:rsidRDefault="005B2DEF" w:rsidP="005B2DEF">
      <w:pPr>
        <w:pStyle w:val="Textkrper"/>
        <w:jc w:val="both"/>
        <w:rPr>
          <w:i w:val="0"/>
          <w:sz w:val="22"/>
          <w:szCs w:val="22"/>
          <w:lang w:val="en-GB"/>
        </w:rPr>
      </w:pPr>
      <w:r w:rsidRPr="00713184">
        <w:rPr>
          <w:b/>
          <w:bCs/>
          <w:i w:val="0"/>
          <w:sz w:val="22"/>
          <w:szCs w:val="22"/>
          <w:lang w:val="en-GB"/>
        </w:rPr>
        <w:t xml:space="preserve">Keywords </w:t>
      </w:r>
      <w:r w:rsidRPr="00713184">
        <w:rPr>
          <w:i w:val="0"/>
          <w:lang w:val="en-GB"/>
        </w:rPr>
        <w:t>(max. 5)</w:t>
      </w:r>
    </w:p>
    <w:p w14:paraId="616CC1C7" w14:textId="77777777" w:rsidR="00FD3DC7" w:rsidRPr="00713184" w:rsidRDefault="00FD3DC7" w:rsidP="005B2DEF">
      <w:pPr>
        <w:pStyle w:val="Textkrper"/>
        <w:jc w:val="both"/>
        <w:rPr>
          <w:i w:val="0"/>
          <w:sz w:val="22"/>
          <w:szCs w:val="22"/>
          <w:lang w:val="en-GB"/>
        </w:rPr>
      </w:pPr>
    </w:p>
    <w:p w14:paraId="551A7EA7" w14:textId="778F321C" w:rsidR="0071643E" w:rsidRPr="00947BB5" w:rsidRDefault="005177D4" w:rsidP="0071643E">
      <w:pPr>
        <w:pStyle w:val="Textkrper"/>
        <w:jc w:val="both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i w:val="0"/>
          <w:iCs/>
          <w:sz w:val="22"/>
          <w:szCs w:val="22"/>
        </w:rPr>
        <w:instrText xml:space="preserve"> FORMTEXT </w:instrText>
      </w:r>
      <w:r>
        <w:rPr>
          <w:i w:val="0"/>
          <w:iCs/>
          <w:sz w:val="22"/>
          <w:szCs w:val="22"/>
        </w:rPr>
      </w:r>
      <w:r>
        <w:rPr>
          <w:i w:val="0"/>
          <w:iCs/>
          <w:sz w:val="22"/>
          <w:szCs w:val="22"/>
        </w:rPr>
        <w:fldChar w:fldCharType="separate"/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sz w:val="22"/>
          <w:szCs w:val="22"/>
        </w:rPr>
        <w:fldChar w:fldCharType="end"/>
      </w:r>
    </w:p>
    <w:p w14:paraId="7240AC1B" w14:textId="767A83AD" w:rsidR="00FD3DC7" w:rsidRPr="00713184" w:rsidRDefault="00FD3DC7" w:rsidP="00FD3DC7">
      <w:pPr>
        <w:pStyle w:val="Textkrper"/>
        <w:jc w:val="both"/>
        <w:rPr>
          <w:i w:val="0"/>
          <w:iCs/>
          <w:sz w:val="22"/>
          <w:szCs w:val="22"/>
          <w:lang w:val="en-GB"/>
        </w:rPr>
      </w:pPr>
    </w:p>
    <w:p w14:paraId="37B52140" w14:textId="2F787EF1" w:rsidR="005B2DEF" w:rsidRPr="00713184" w:rsidRDefault="005B2DEF" w:rsidP="00F27AFA">
      <w:pPr>
        <w:tabs>
          <w:tab w:val="left" w:pos="962"/>
          <w:tab w:val="left" w:pos="963"/>
        </w:tabs>
        <w:spacing w:line="307" w:lineRule="auto"/>
        <w:jc w:val="both"/>
        <w:rPr>
          <w:sz w:val="16"/>
          <w:szCs w:val="16"/>
          <w:lang w:val="en-GB"/>
        </w:rPr>
      </w:pPr>
      <w:r w:rsidRPr="00713184">
        <w:rPr>
          <w:b/>
          <w:bCs/>
          <w:lang w:val="en-GB"/>
        </w:rPr>
        <w:t xml:space="preserve">State of the </w:t>
      </w:r>
      <w:r w:rsidR="00713184">
        <w:rPr>
          <w:b/>
          <w:bCs/>
          <w:lang w:val="en-GB"/>
        </w:rPr>
        <w:t>a</w:t>
      </w:r>
      <w:r w:rsidRPr="00713184">
        <w:rPr>
          <w:b/>
          <w:bCs/>
          <w:lang w:val="en-GB"/>
        </w:rPr>
        <w:t xml:space="preserve">rt / </w:t>
      </w:r>
      <w:r w:rsidR="00713184">
        <w:rPr>
          <w:b/>
          <w:bCs/>
          <w:lang w:val="en-GB"/>
        </w:rPr>
        <w:t>y</w:t>
      </w:r>
      <w:r w:rsidRPr="00713184">
        <w:rPr>
          <w:b/>
          <w:bCs/>
          <w:lang w:val="en-GB"/>
        </w:rPr>
        <w:t xml:space="preserve">our </w:t>
      </w:r>
      <w:r w:rsidR="00713184">
        <w:rPr>
          <w:b/>
          <w:bCs/>
          <w:lang w:val="en-GB"/>
        </w:rPr>
        <w:t>o</w:t>
      </w:r>
      <w:r w:rsidRPr="00713184">
        <w:rPr>
          <w:b/>
          <w:bCs/>
          <w:lang w:val="en-GB"/>
        </w:rPr>
        <w:t xml:space="preserve">wn </w:t>
      </w:r>
      <w:r w:rsidR="00713184">
        <w:rPr>
          <w:b/>
          <w:bCs/>
          <w:lang w:val="en-GB"/>
        </w:rPr>
        <w:t>p</w:t>
      </w:r>
      <w:r w:rsidRPr="00713184">
        <w:rPr>
          <w:b/>
          <w:bCs/>
          <w:lang w:val="en-GB"/>
        </w:rPr>
        <w:t xml:space="preserve">reliminary </w:t>
      </w:r>
      <w:r w:rsidR="00713184">
        <w:rPr>
          <w:b/>
          <w:bCs/>
          <w:lang w:val="en-GB"/>
        </w:rPr>
        <w:t>w</w:t>
      </w:r>
      <w:r w:rsidRPr="00713184">
        <w:rPr>
          <w:b/>
          <w:bCs/>
          <w:lang w:val="en-GB"/>
        </w:rPr>
        <w:t xml:space="preserve">ork </w:t>
      </w:r>
      <w:r w:rsidR="00713184">
        <w:rPr>
          <w:b/>
          <w:bCs/>
          <w:lang w:val="en-GB"/>
        </w:rPr>
        <w:t>r</w:t>
      </w:r>
      <w:r w:rsidRPr="00713184">
        <w:rPr>
          <w:b/>
          <w:bCs/>
          <w:lang w:val="en-GB"/>
        </w:rPr>
        <w:t xml:space="preserve">elated to the </w:t>
      </w:r>
      <w:r w:rsidR="00713184">
        <w:rPr>
          <w:b/>
          <w:bCs/>
          <w:lang w:val="en-GB"/>
        </w:rPr>
        <w:t>p</w:t>
      </w:r>
      <w:r w:rsidRPr="00713184">
        <w:rPr>
          <w:b/>
          <w:bCs/>
          <w:lang w:val="en-GB"/>
        </w:rPr>
        <w:t xml:space="preserve">roject </w:t>
      </w:r>
      <w:r w:rsidRPr="00713184">
        <w:rPr>
          <w:sz w:val="16"/>
          <w:szCs w:val="16"/>
          <w:lang w:val="en-GB"/>
        </w:rPr>
        <w:t>(max. 5,000 characters)</w:t>
      </w:r>
    </w:p>
    <w:p w14:paraId="3AC96579" w14:textId="0B6B8BFE" w:rsidR="005B2DEF" w:rsidRPr="00713184" w:rsidRDefault="005B2DEF" w:rsidP="005B2DEF">
      <w:pPr>
        <w:pStyle w:val="Textkrper"/>
        <w:spacing w:line="184" w:lineRule="exact"/>
        <w:jc w:val="both"/>
        <w:rPr>
          <w:lang w:val="en-GB"/>
        </w:rPr>
      </w:pPr>
      <w:r w:rsidRPr="00713184">
        <w:rPr>
          <w:lang w:val="en-GB"/>
        </w:rPr>
        <w:t>Describe the current state of the field for a general audience</w:t>
      </w:r>
      <w:r w:rsidR="00534484">
        <w:rPr>
          <w:lang w:val="en-GB"/>
        </w:rPr>
        <w:t>!</w:t>
      </w:r>
      <w:r w:rsidRPr="00713184">
        <w:rPr>
          <w:lang w:val="en-GB"/>
        </w:rPr>
        <w:t xml:space="preserve"> Describe your prior work </w:t>
      </w:r>
      <w:r w:rsidR="00B547C2" w:rsidRPr="00713184">
        <w:rPr>
          <w:lang w:val="en-GB"/>
        </w:rPr>
        <w:t>as concisely as possible</w:t>
      </w:r>
      <w:r w:rsidR="00625828">
        <w:rPr>
          <w:lang w:val="en-GB"/>
        </w:rPr>
        <w:t>!</w:t>
      </w:r>
    </w:p>
    <w:p w14:paraId="5B46A8E6" w14:textId="5463374A" w:rsidR="005B2DEF" w:rsidRPr="00713184" w:rsidRDefault="005B2DEF" w:rsidP="005B2DEF">
      <w:pPr>
        <w:pStyle w:val="Textkrper"/>
        <w:jc w:val="both"/>
        <w:rPr>
          <w:lang w:val="en-GB"/>
        </w:rPr>
      </w:pPr>
      <w:r w:rsidRPr="00713184">
        <w:rPr>
          <w:lang w:val="en-GB"/>
        </w:rPr>
        <w:t>If applicable: Highlight the major unknowns in the field and describe the limitations of current methods/technologies</w:t>
      </w:r>
      <w:r w:rsidR="00F011DA">
        <w:rPr>
          <w:lang w:val="en-GB"/>
        </w:rPr>
        <w:t>!</w:t>
      </w:r>
    </w:p>
    <w:p w14:paraId="40CA6682" w14:textId="77777777" w:rsidR="005B2DEF" w:rsidRPr="00713184" w:rsidRDefault="005B2DEF" w:rsidP="005B2DEF">
      <w:pPr>
        <w:pStyle w:val="Textkrper"/>
        <w:ind w:left="923"/>
        <w:jc w:val="both"/>
        <w:rPr>
          <w:sz w:val="22"/>
          <w:szCs w:val="22"/>
          <w:lang w:val="en-GB"/>
        </w:rPr>
      </w:pPr>
    </w:p>
    <w:p w14:paraId="66B36086" w14:textId="7306897D" w:rsidR="0071643E" w:rsidRDefault="005177D4" w:rsidP="0071643E">
      <w:pPr>
        <w:pStyle w:val="Textkrper"/>
        <w:jc w:val="both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>
        <w:rPr>
          <w:i w:val="0"/>
          <w:iCs/>
          <w:sz w:val="22"/>
          <w:szCs w:val="22"/>
        </w:rPr>
        <w:instrText xml:space="preserve"> FORMTEXT </w:instrText>
      </w:r>
      <w:r>
        <w:rPr>
          <w:i w:val="0"/>
          <w:iCs/>
          <w:sz w:val="22"/>
          <w:szCs w:val="22"/>
        </w:rPr>
      </w:r>
      <w:r>
        <w:rPr>
          <w:i w:val="0"/>
          <w:iCs/>
          <w:sz w:val="22"/>
          <w:szCs w:val="22"/>
        </w:rPr>
        <w:fldChar w:fldCharType="separate"/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noProof/>
          <w:sz w:val="22"/>
          <w:szCs w:val="22"/>
        </w:rPr>
        <w:t> </w:t>
      </w:r>
      <w:r>
        <w:rPr>
          <w:i w:val="0"/>
          <w:iCs/>
          <w:sz w:val="22"/>
          <w:szCs w:val="22"/>
        </w:rPr>
        <w:fldChar w:fldCharType="end"/>
      </w:r>
    </w:p>
    <w:p w14:paraId="36333DB1" w14:textId="77777777" w:rsidR="00922D60" w:rsidRPr="00713184" w:rsidRDefault="00922D60" w:rsidP="00FD3DC7">
      <w:pPr>
        <w:pStyle w:val="Textkrper"/>
        <w:jc w:val="both"/>
        <w:rPr>
          <w:i w:val="0"/>
          <w:iCs/>
          <w:sz w:val="22"/>
          <w:szCs w:val="22"/>
          <w:lang w:val="en-GB"/>
        </w:rPr>
      </w:pPr>
    </w:p>
    <w:p w14:paraId="5B61B60E" w14:textId="3A68575C" w:rsidR="005B2DEF" w:rsidRPr="00713184" w:rsidRDefault="005B2DEF" w:rsidP="00F27AFA">
      <w:pPr>
        <w:tabs>
          <w:tab w:val="left" w:pos="970"/>
          <w:tab w:val="left" w:pos="971"/>
        </w:tabs>
        <w:spacing w:line="307" w:lineRule="auto"/>
        <w:jc w:val="both"/>
        <w:rPr>
          <w:sz w:val="16"/>
          <w:szCs w:val="16"/>
          <w:lang w:val="en-GB"/>
        </w:rPr>
      </w:pPr>
      <w:r w:rsidRPr="00713184">
        <w:rPr>
          <w:b/>
          <w:bCs/>
          <w:lang w:val="en-GB"/>
        </w:rPr>
        <w:t xml:space="preserve">Work </w:t>
      </w:r>
      <w:r w:rsidR="00713184">
        <w:rPr>
          <w:b/>
          <w:bCs/>
          <w:lang w:val="en-GB"/>
        </w:rPr>
        <w:t>p</w:t>
      </w:r>
      <w:r w:rsidRPr="00713184">
        <w:rPr>
          <w:b/>
          <w:bCs/>
          <w:lang w:val="en-GB"/>
        </w:rPr>
        <w:t xml:space="preserve">lan </w:t>
      </w:r>
      <w:r w:rsidRPr="00713184">
        <w:rPr>
          <w:sz w:val="16"/>
          <w:szCs w:val="16"/>
          <w:lang w:val="en-GB"/>
        </w:rPr>
        <w:t xml:space="preserve">(max. </w:t>
      </w:r>
      <w:r w:rsidR="00730E8A" w:rsidRPr="00713184">
        <w:rPr>
          <w:sz w:val="16"/>
          <w:szCs w:val="16"/>
          <w:lang w:val="en-GB"/>
        </w:rPr>
        <w:t>6,000</w:t>
      </w:r>
      <w:r w:rsidR="00730E8A">
        <w:rPr>
          <w:sz w:val="16"/>
          <w:szCs w:val="16"/>
          <w:lang w:val="en-GB"/>
        </w:rPr>
        <w:t xml:space="preserve"> </w:t>
      </w:r>
      <w:r w:rsidRPr="00713184">
        <w:rPr>
          <w:sz w:val="16"/>
          <w:szCs w:val="16"/>
          <w:lang w:val="en-GB"/>
        </w:rPr>
        <w:t>character</w:t>
      </w:r>
      <w:r w:rsidR="00EB10B7">
        <w:rPr>
          <w:sz w:val="16"/>
          <w:szCs w:val="16"/>
          <w:lang w:val="en-GB"/>
        </w:rPr>
        <w:t>s</w:t>
      </w:r>
      <w:r w:rsidRPr="00713184">
        <w:rPr>
          <w:sz w:val="16"/>
          <w:szCs w:val="16"/>
          <w:lang w:val="en-GB"/>
        </w:rPr>
        <w:t>:)</w:t>
      </w:r>
    </w:p>
    <w:p w14:paraId="57E4A022" w14:textId="6DE2BDDB" w:rsidR="005B2DEF" w:rsidRPr="00713184" w:rsidRDefault="0095491C" w:rsidP="005B2DEF">
      <w:pPr>
        <w:pStyle w:val="Textkrper"/>
        <w:spacing w:before="8"/>
        <w:jc w:val="both"/>
        <w:rPr>
          <w:lang w:val="en-GB"/>
        </w:rPr>
      </w:pPr>
      <w:r>
        <w:rPr>
          <w:lang w:val="en-GB"/>
        </w:rPr>
        <w:t xml:space="preserve">Provide brief, </w:t>
      </w:r>
      <w:r w:rsidR="005B2DEF" w:rsidRPr="00713184">
        <w:rPr>
          <w:lang w:val="en-GB"/>
        </w:rPr>
        <w:t>precise details about the planned project</w:t>
      </w:r>
      <w:r w:rsidR="0096241E">
        <w:rPr>
          <w:lang w:val="en-GB"/>
        </w:rPr>
        <w:t>!</w:t>
      </w:r>
      <w:r w:rsidR="004826F3" w:rsidRPr="00713184">
        <w:rPr>
          <w:lang w:val="en-GB"/>
        </w:rPr>
        <w:t xml:space="preserve"> </w:t>
      </w:r>
      <w:r w:rsidR="00C95451">
        <w:rPr>
          <w:lang w:val="en-GB"/>
        </w:rPr>
        <w:t>D</w:t>
      </w:r>
      <w:r w:rsidR="004826F3" w:rsidRPr="00713184">
        <w:rPr>
          <w:lang w:val="en-GB"/>
        </w:rPr>
        <w:t>escri</w:t>
      </w:r>
      <w:r w:rsidR="00C95451">
        <w:rPr>
          <w:lang w:val="en-GB"/>
        </w:rPr>
        <w:t>be</w:t>
      </w:r>
      <w:r w:rsidR="004826F3" w:rsidRPr="00713184">
        <w:rPr>
          <w:lang w:val="en-GB"/>
        </w:rPr>
        <w:t xml:space="preserve"> of the research question </w:t>
      </w:r>
      <w:r w:rsidR="005B2DEF" w:rsidRPr="00713184">
        <w:rPr>
          <w:lang w:val="en-GB"/>
        </w:rPr>
        <w:t>and the main objectives of the projec</w:t>
      </w:r>
      <w:r w:rsidR="00FA5CC4">
        <w:rPr>
          <w:lang w:val="en-GB"/>
        </w:rPr>
        <w:t>t! Describe what makes the project timely</w:t>
      </w:r>
      <w:r w:rsidR="00E92754">
        <w:rPr>
          <w:lang w:val="en-GB"/>
        </w:rPr>
        <w:t xml:space="preserve">, important, </w:t>
      </w:r>
      <w:r w:rsidR="008302E1">
        <w:rPr>
          <w:lang w:val="en-GB"/>
        </w:rPr>
        <w:t xml:space="preserve">and original! </w:t>
      </w:r>
      <w:r w:rsidR="00D22602">
        <w:rPr>
          <w:lang w:val="en-GB"/>
        </w:rPr>
        <w:t>What makes the project relevant?</w:t>
      </w:r>
    </w:p>
    <w:p w14:paraId="78E02E23" w14:textId="77777777" w:rsidR="005B2DEF" w:rsidRPr="00713184" w:rsidRDefault="005B2DEF" w:rsidP="00FD3DC7">
      <w:pPr>
        <w:tabs>
          <w:tab w:val="left" w:pos="996"/>
          <w:tab w:val="left" w:pos="997"/>
        </w:tabs>
        <w:jc w:val="both"/>
        <w:rPr>
          <w:i/>
          <w:lang w:val="en-GB"/>
        </w:rPr>
      </w:pPr>
    </w:p>
    <w:p w14:paraId="22571B66" w14:textId="6E399488" w:rsidR="0071643E" w:rsidRPr="00FD3DC7" w:rsidRDefault="005177D4" w:rsidP="0071643E">
      <w:pPr>
        <w:jc w:val="both"/>
        <w:rPr>
          <w:iCs/>
        </w:rPr>
      </w:pPr>
      <w:r>
        <w:rPr>
          <w:iCs/>
        </w:rPr>
        <w:fldChar w:fldCharType="begin">
          <w:ffData>
            <w:name w:val=""/>
            <w:enabled/>
            <w:calcOnExit w:val="0"/>
            <w:textInput>
              <w:maxLength w:val="6000"/>
            </w:textInput>
          </w:ffData>
        </w:fldChar>
      </w:r>
      <w:r>
        <w:rPr>
          <w:iCs/>
        </w:rPr>
        <w:instrText xml:space="preserve"> FORMTEXT </w:instrText>
      </w:r>
      <w:r>
        <w:rPr>
          <w:iCs/>
        </w:rPr>
      </w:r>
      <w:r>
        <w:rPr>
          <w:iCs/>
        </w:rPr>
        <w:fldChar w:fldCharType="separate"/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</w:rPr>
        <w:fldChar w:fldCharType="end"/>
      </w:r>
    </w:p>
    <w:p w14:paraId="595A9A0F" w14:textId="77777777" w:rsidR="005B2DEF" w:rsidRPr="00713184" w:rsidRDefault="005B2DEF" w:rsidP="005B2DEF">
      <w:pPr>
        <w:spacing w:before="2"/>
        <w:jc w:val="both"/>
        <w:rPr>
          <w:iCs/>
          <w:lang w:val="en-GB"/>
        </w:rPr>
      </w:pPr>
    </w:p>
    <w:p w14:paraId="03D5163B" w14:textId="35AA3BAD" w:rsidR="005B2DEF" w:rsidRPr="00713184" w:rsidRDefault="005B2DEF" w:rsidP="00F27AFA">
      <w:pPr>
        <w:tabs>
          <w:tab w:val="left" w:pos="987"/>
          <w:tab w:val="left" w:pos="988"/>
        </w:tabs>
        <w:spacing w:line="307" w:lineRule="auto"/>
        <w:jc w:val="both"/>
        <w:rPr>
          <w:sz w:val="16"/>
          <w:szCs w:val="16"/>
          <w:lang w:val="en-GB"/>
        </w:rPr>
      </w:pPr>
      <w:r w:rsidRPr="00713184">
        <w:rPr>
          <w:b/>
          <w:bCs/>
          <w:lang w:val="en-GB"/>
        </w:rPr>
        <w:t xml:space="preserve">Planned </w:t>
      </w:r>
      <w:r w:rsidR="00713184">
        <w:rPr>
          <w:b/>
          <w:bCs/>
          <w:lang w:val="en-GB"/>
        </w:rPr>
        <w:t>f</w:t>
      </w:r>
      <w:r w:rsidRPr="00713184">
        <w:rPr>
          <w:b/>
          <w:bCs/>
          <w:lang w:val="en-GB"/>
        </w:rPr>
        <w:t xml:space="preserve">ollow-up </w:t>
      </w:r>
      <w:r w:rsidR="00713184">
        <w:rPr>
          <w:b/>
          <w:bCs/>
          <w:lang w:val="en-GB"/>
        </w:rPr>
        <w:t>p</w:t>
      </w:r>
      <w:r w:rsidRPr="00713184">
        <w:rPr>
          <w:b/>
          <w:bCs/>
          <w:lang w:val="en-GB"/>
        </w:rPr>
        <w:t xml:space="preserve">roject </w:t>
      </w:r>
      <w:r w:rsidR="00713184">
        <w:rPr>
          <w:b/>
          <w:bCs/>
          <w:lang w:val="en-GB"/>
        </w:rPr>
        <w:t>f</w:t>
      </w:r>
      <w:r w:rsidRPr="00713184">
        <w:rPr>
          <w:b/>
          <w:bCs/>
          <w:lang w:val="en-GB"/>
        </w:rPr>
        <w:t xml:space="preserve">unded by </w:t>
      </w:r>
      <w:r w:rsidR="00713184">
        <w:rPr>
          <w:b/>
          <w:bCs/>
          <w:lang w:val="en-GB"/>
        </w:rPr>
        <w:t>a third party</w:t>
      </w:r>
      <w:r w:rsidRPr="00713184">
        <w:rPr>
          <w:b/>
          <w:bCs/>
          <w:lang w:val="en-GB"/>
        </w:rPr>
        <w:t xml:space="preserve"> </w:t>
      </w:r>
      <w:r w:rsidRPr="00713184">
        <w:rPr>
          <w:sz w:val="16"/>
          <w:szCs w:val="16"/>
          <w:lang w:val="en-GB"/>
        </w:rPr>
        <w:t xml:space="preserve">(max. </w:t>
      </w:r>
      <w:r w:rsidR="00427E38">
        <w:rPr>
          <w:sz w:val="16"/>
          <w:szCs w:val="16"/>
          <w:lang w:val="en-GB"/>
        </w:rPr>
        <w:t xml:space="preserve">500 </w:t>
      </w:r>
      <w:r w:rsidRPr="00713184">
        <w:rPr>
          <w:sz w:val="16"/>
          <w:szCs w:val="16"/>
          <w:lang w:val="en-GB"/>
        </w:rPr>
        <w:t>characters)</w:t>
      </w:r>
    </w:p>
    <w:p w14:paraId="20C294AD" w14:textId="5A854667" w:rsidR="005B2DEF" w:rsidRPr="00713184" w:rsidRDefault="00D24AF0" w:rsidP="005B2DEF">
      <w:pPr>
        <w:tabs>
          <w:tab w:val="left" w:pos="987"/>
          <w:tab w:val="left" w:pos="988"/>
        </w:tabs>
        <w:jc w:val="both"/>
        <w:rPr>
          <w:i/>
          <w:sz w:val="16"/>
          <w:szCs w:val="16"/>
          <w:lang w:val="en-GB"/>
        </w:rPr>
      </w:pPr>
      <w:r>
        <w:rPr>
          <w:i/>
          <w:sz w:val="16"/>
          <w:szCs w:val="16"/>
          <w:lang w:val="en-GB"/>
        </w:rPr>
        <w:t>Formulate</w:t>
      </w:r>
      <w:r w:rsidR="002B4288">
        <w:rPr>
          <w:i/>
          <w:sz w:val="16"/>
          <w:szCs w:val="16"/>
          <w:lang w:val="en-GB"/>
        </w:rPr>
        <w:t xml:space="preserve"> a possible t</w:t>
      </w:r>
      <w:r w:rsidR="005B2DEF" w:rsidRPr="00713184">
        <w:rPr>
          <w:i/>
          <w:sz w:val="16"/>
          <w:szCs w:val="16"/>
          <w:lang w:val="en-GB"/>
        </w:rPr>
        <w:t xml:space="preserve">itle </w:t>
      </w:r>
      <w:r w:rsidR="002B4288">
        <w:rPr>
          <w:i/>
          <w:sz w:val="16"/>
          <w:szCs w:val="16"/>
          <w:lang w:val="en-GB"/>
        </w:rPr>
        <w:t>for a future</w:t>
      </w:r>
      <w:r>
        <w:rPr>
          <w:i/>
          <w:sz w:val="16"/>
          <w:szCs w:val="16"/>
          <w:lang w:val="en-GB"/>
        </w:rPr>
        <w:t xml:space="preserve"> </w:t>
      </w:r>
      <w:r w:rsidR="002B4288">
        <w:rPr>
          <w:i/>
          <w:sz w:val="16"/>
          <w:szCs w:val="16"/>
          <w:lang w:val="en-GB"/>
        </w:rPr>
        <w:t xml:space="preserve">third-party funding project along with a </w:t>
      </w:r>
      <w:r w:rsidR="005B2DEF" w:rsidRPr="00713184">
        <w:rPr>
          <w:i/>
          <w:sz w:val="16"/>
          <w:szCs w:val="16"/>
          <w:lang w:val="en-GB"/>
        </w:rPr>
        <w:t>brief summary of its conten</w:t>
      </w:r>
      <w:r>
        <w:rPr>
          <w:i/>
          <w:sz w:val="16"/>
          <w:szCs w:val="16"/>
          <w:lang w:val="en-GB"/>
        </w:rPr>
        <w:t>t!</w:t>
      </w:r>
      <w:r w:rsidR="00CC65A4">
        <w:rPr>
          <w:i/>
          <w:sz w:val="16"/>
          <w:szCs w:val="16"/>
          <w:lang w:val="en-GB"/>
        </w:rPr>
        <w:t xml:space="preserve"> Provide an outline to the work packages </w:t>
      </w:r>
      <w:r w:rsidR="00436C3C">
        <w:rPr>
          <w:i/>
          <w:sz w:val="16"/>
          <w:szCs w:val="16"/>
          <w:lang w:val="en-GB"/>
        </w:rPr>
        <w:t xml:space="preserve">along with a rough estimate of the </w:t>
      </w:r>
      <w:r w:rsidR="00C36F1A">
        <w:rPr>
          <w:i/>
          <w:sz w:val="16"/>
          <w:szCs w:val="16"/>
          <w:lang w:val="en-GB"/>
        </w:rPr>
        <w:t>timeline</w:t>
      </w:r>
      <w:r w:rsidR="00436C3C">
        <w:rPr>
          <w:i/>
          <w:sz w:val="16"/>
          <w:szCs w:val="16"/>
          <w:lang w:val="en-GB"/>
        </w:rPr>
        <w:t xml:space="preserve">. </w:t>
      </w:r>
    </w:p>
    <w:p w14:paraId="63CE7003" w14:textId="77777777" w:rsidR="005B2DEF" w:rsidRPr="00713184" w:rsidRDefault="005B2DEF" w:rsidP="005B2DEF">
      <w:pPr>
        <w:jc w:val="both"/>
        <w:rPr>
          <w:iCs/>
          <w:lang w:val="en-GB"/>
        </w:rPr>
      </w:pPr>
    </w:p>
    <w:p w14:paraId="7D2F00BB" w14:textId="35195EC9" w:rsidR="0071643E" w:rsidRPr="00FD3DC7" w:rsidRDefault="005177D4" w:rsidP="0071643E">
      <w:pPr>
        <w:jc w:val="both"/>
        <w:rPr>
          <w:iCs/>
        </w:rPr>
      </w:pPr>
      <w:r>
        <w:rPr>
          <w:iCs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iCs/>
        </w:rPr>
        <w:instrText xml:space="preserve"> FORMTEXT </w:instrText>
      </w:r>
      <w:r>
        <w:rPr>
          <w:iCs/>
        </w:rPr>
      </w:r>
      <w:r>
        <w:rPr>
          <w:iCs/>
        </w:rPr>
        <w:fldChar w:fldCharType="separate"/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</w:rPr>
        <w:fldChar w:fldCharType="end"/>
      </w:r>
    </w:p>
    <w:p w14:paraId="3EC81FFC" w14:textId="77777777" w:rsidR="005B2DEF" w:rsidRPr="00713184" w:rsidRDefault="005B2DEF" w:rsidP="005B2DEF">
      <w:pPr>
        <w:jc w:val="both"/>
        <w:rPr>
          <w:iCs/>
          <w:sz w:val="20"/>
          <w:lang w:val="en-GB"/>
        </w:rPr>
      </w:pPr>
    </w:p>
    <w:p w14:paraId="1E7FE8DC" w14:textId="5EC02B1F" w:rsidR="005B2DEF" w:rsidRPr="00713184" w:rsidRDefault="005B2DEF" w:rsidP="00F27AFA">
      <w:pPr>
        <w:spacing w:line="307" w:lineRule="auto"/>
        <w:rPr>
          <w:lang w:val="en-GB"/>
        </w:rPr>
      </w:pPr>
      <w:r w:rsidRPr="00713184">
        <w:rPr>
          <w:b/>
          <w:bCs/>
          <w:lang w:val="en-GB"/>
        </w:rPr>
        <w:t xml:space="preserve">Name of the prospective </w:t>
      </w:r>
      <w:r w:rsidR="00713184">
        <w:rPr>
          <w:b/>
          <w:bCs/>
          <w:lang w:val="en-GB"/>
        </w:rPr>
        <w:t>third-party</w:t>
      </w:r>
      <w:r w:rsidRPr="00713184">
        <w:rPr>
          <w:b/>
          <w:bCs/>
          <w:lang w:val="en-GB"/>
        </w:rPr>
        <w:t xml:space="preserve"> funding provider </w:t>
      </w:r>
      <w:r w:rsidRPr="00713184">
        <w:rPr>
          <w:sz w:val="16"/>
          <w:szCs w:val="16"/>
          <w:lang w:val="en-GB"/>
        </w:rPr>
        <w:t xml:space="preserve">(max. </w:t>
      </w:r>
      <w:r w:rsidR="00E9047D">
        <w:rPr>
          <w:sz w:val="16"/>
          <w:szCs w:val="16"/>
          <w:lang w:val="en-GB"/>
        </w:rPr>
        <w:t xml:space="preserve">200 </w:t>
      </w:r>
      <w:r w:rsidRPr="00713184">
        <w:rPr>
          <w:sz w:val="16"/>
          <w:szCs w:val="16"/>
          <w:lang w:val="en-GB"/>
        </w:rPr>
        <w:t>characters)</w:t>
      </w:r>
    </w:p>
    <w:p w14:paraId="14309F30" w14:textId="5AE3383C" w:rsidR="00C36F1A" w:rsidRPr="00713184" w:rsidRDefault="00C36F1A" w:rsidP="00C36F1A">
      <w:pPr>
        <w:tabs>
          <w:tab w:val="left" w:pos="987"/>
          <w:tab w:val="left" w:pos="988"/>
        </w:tabs>
        <w:jc w:val="both"/>
        <w:rPr>
          <w:i/>
          <w:sz w:val="16"/>
          <w:szCs w:val="16"/>
          <w:lang w:val="en-GB"/>
        </w:rPr>
      </w:pPr>
      <w:r>
        <w:rPr>
          <w:i/>
          <w:sz w:val="16"/>
          <w:szCs w:val="16"/>
          <w:lang w:val="en-GB"/>
        </w:rPr>
        <w:t xml:space="preserve">Which </w:t>
      </w:r>
      <w:r w:rsidR="00DE7B51">
        <w:rPr>
          <w:i/>
          <w:sz w:val="16"/>
          <w:szCs w:val="16"/>
          <w:lang w:val="en-GB"/>
        </w:rPr>
        <w:t xml:space="preserve">third party funding </w:t>
      </w:r>
      <w:r>
        <w:rPr>
          <w:i/>
          <w:sz w:val="16"/>
          <w:szCs w:val="16"/>
          <w:lang w:val="en-GB"/>
        </w:rPr>
        <w:t>provid</w:t>
      </w:r>
      <w:r w:rsidR="00DE7B51">
        <w:rPr>
          <w:i/>
          <w:sz w:val="16"/>
          <w:szCs w:val="16"/>
          <w:lang w:val="en-GB"/>
        </w:rPr>
        <w:t>er</w:t>
      </w:r>
      <w:r>
        <w:rPr>
          <w:i/>
          <w:sz w:val="16"/>
          <w:szCs w:val="16"/>
          <w:lang w:val="en-GB"/>
        </w:rPr>
        <w:t xml:space="preserve">, which </w:t>
      </w:r>
      <w:r w:rsidR="00DE7B51">
        <w:rPr>
          <w:i/>
          <w:sz w:val="16"/>
          <w:szCs w:val="16"/>
          <w:lang w:val="en-GB"/>
        </w:rPr>
        <w:t>specific funding program</w:t>
      </w:r>
      <w:r>
        <w:rPr>
          <w:i/>
          <w:sz w:val="16"/>
          <w:szCs w:val="16"/>
          <w:lang w:val="en-GB"/>
        </w:rPr>
        <w:t xml:space="preserve">, and which duration of funding </w:t>
      </w:r>
      <w:r w:rsidR="00DE7B51">
        <w:rPr>
          <w:i/>
          <w:sz w:val="16"/>
          <w:szCs w:val="16"/>
          <w:lang w:val="en-GB"/>
        </w:rPr>
        <w:t>is considered?</w:t>
      </w:r>
      <w:r>
        <w:rPr>
          <w:i/>
          <w:sz w:val="16"/>
          <w:szCs w:val="16"/>
          <w:lang w:val="en-GB"/>
        </w:rPr>
        <w:t xml:space="preserve"> </w:t>
      </w:r>
    </w:p>
    <w:p w14:paraId="2C14F007" w14:textId="77777777" w:rsidR="005B2DEF" w:rsidRPr="00713184" w:rsidRDefault="005B2DEF" w:rsidP="00E73949">
      <w:pPr>
        <w:jc w:val="both"/>
        <w:rPr>
          <w:iCs/>
          <w:lang w:val="en-GB"/>
        </w:rPr>
      </w:pPr>
    </w:p>
    <w:p w14:paraId="4AD439A8" w14:textId="720A45E3" w:rsidR="0071643E" w:rsidRDefault="002B0494" w:rsidP="0071643E">
      <w:pPr>
        <w:jc w:val="both"/>
        <w:rPr>
          <w:iCs/>
        </w:rPr>
      </w:pPr>
      <w:r>
        <w:rPr>
          <w:iCs/>
        </w:rPr>
        <w:fldChar w:fldCharType="begin">
          <w:ffData>
            <w:name w:val="Text18"/>
            <w:enabled/>
            <w:calcOnExit w:val="0"/>
            <w:textInput>
              <w:maxLength w:val="200"/>
            </w:textInput>
          </w:ffData>
        </w:fldChar>
      </w:r>
      <w:bookmarkStart w:id="16" w:name="Text18"/>
      <w:r>
        <w:rPr>
          <w:iCs/>
        </w:rPr>
        <w:instrText xml:space="preserve"> FORMTEXT </w:instrText>
      </w:r>
      <w:r>
        <w:rPr>
          <w:iCs/>
        </w:rPr>
      </w:r>
      <w:r>
        <w:rPr>
          <w:iCs/>
        </w:rPr>
        <w:fldChar w:fldCharType="separate"/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  <w:noProof/>
        </w:rPr>
        <w:t> </w:t>
      </w:r>
      <w:r>
        <w:rPr>
          <w:iCs/>
        </w:rPr>
        <w:fldChar w:fldCharType="end"/>
      </w:r>
      <w:bookmarkEnd w:id="16"/>
    </w:p>
    <w:p w14:paraId="7BD5A44E" w14:textId="2B25F903" w:rsidR="002B0494" w:rsidRDefault="002B0494">
      <w:pPr>
        <w:widowControl/>
        <w:autoSpaceDE/>
        <w:autoSpaceDN/>
        <w:rPr>
          <w:iCs/>
        </w:rPr>
      </w:pPr>
      <w:r>
        <w:rPr>
          <w:iCs/>
        </w:rPr>
        <w:br w:type="page"/>
      </w:r>
    </w:p>
    <w:p w14:paraId="10D7335F" w14:textId="19C07247" w:rsidR="005B2DEF" w:rsidRPr="00713184" w:rsidRDefault="005B2DEF" w:rsidP="00235304">
      <w:pPr>
        <w:pStyle w:val="UdS-Headline3"/>
        <w:rPr>
          <w:b/>
          <w:bCs/>
          <w:sz w:val="24"/>
          <w:szCs w:val="24"/>
          <w:lang w:val="en-GB"/>
        </w:rPr>
      </w:pPr>
      <w:r w:rsidRPr="00713184">
        <w:rPr>
          <w:b/>
          <w:bCs/>
          <w:sz w:val="24"/>
          <w:szCs w:val="24"/>
          <w:lang w:val="en-GB"/>
        </w:rPr>
        <w:lastRenderedPageBreak/>
        <w:t>Funding requested</w:t>
      </w:r>
      <w:r w:rsidR="00DE7B51">
        <w:rPr>
          <w:b/>
          <w:bCs/>
          <w:sz w:val="24"/>
          <w:szCs w:val="24"/>
          <w:lang w:val="en-GB"/>
        </w:rPr>
        <w:t xml:space="preserve"> (max. 15.000 EUR)</w:t>
      </w:r>
    </w:p>
    <w:p w14:paraId="18F9E642" w14:textId="5363E858" w:rsidR="005B2DEF" w:rsidRDefault="00DE7B51" w:rsidP="00DE7B51">
      <w:pPr>
        <w:pStyle w:val="Textkrper"/>
        <w:spacing w:before="61"/>
        <w:jc w:val="both"/>
        <w:rPr>
          <w:lang w:val="en-GB"/>
        </w:rPr>
      </w:pPr>
      <w:r>
        <w:rPr>
          <w:lang w:val="en-GB"/>
        </w:rPr>
        <w:t xml:space="preserve">Note: </w:t>
      </w:r>
      <w:r w:rsidR="00BF754A" w:rsidRPr="00713184">
        <w:rPr>
          <w:lang w:val="en-GB"/>
        </w:rPr>
        <w:t xml:space="preserve">Amounts are not automatically </w:t>
      </w:r>
      <w:r>
        <w:rPr>
          <w:lang w:val="en-GB"/>
        </w:rPr>
        <w:t>added up! Enter all the relevant information including the sums!</w:t>
      </w:r>
    </w:p>
    <w:p w14:paraId="1CCFFF1F" w14:textId="77777777" w:rsidR="0071643E" w:rsidRDefault="0071643E" w:rsidP="00DE7B51">
      <w:pPr>
        <w:pStyle w:val="Textkrper"/>
        <w:spacing w:before="61"/>
        <w:jc w:val="both"/>
        <w:rPr>
          <w:lang w:val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5"/>
        <w:gridCol w:w="2835"/>
      </w:tblGrid>
      <w:tr w:rsidR="00311138" w:rsidRPr="00311138" w14:paraId="07AF32EC" w14:textId="77777777">
        <w:trPr>
          <w:trHeight w:val="420"/>
        </w:trPr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0C4AA" w14:textId="77777777" w:rsidR="00311138" w:rsidRPr="00311138" w:rsidRDefault="00311138" w:rsidP="00311138">
            <w:pPr>
              <w:widowControl/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311138">
              <w:rPr>
                <w:rFonts w:eastAsia="Times New Roman"/>
                <w:b/>
                <w:bCs/>
                <w:color w:val="000000"/>
                <w:lang w:bidi="ar-SA"/>
              </w:rPr>
              <w:t>Personnel costs</w:t>
            </w:r>
            <w:r w:rsidRPr="00311138">
              <w:rPr>
                <w:b/>
                <w:bCs/>
                <w:i/>
                <w:sz w:val="16"/>
                <w:szCs w:val="16"/>
                <w:lang w:val="en-GB"/>
              </w:rPr>
              <w:t> </w:t>
            </w:r>
            <w:r w:rsidRPr="00311138">
              <w:rPr>
                <w:i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58293" w14:textId="77777777" w:rsidR="00311138" w:rsidRPr="00311138" w:rsidRDefault="00311138" w:rsidP="00311138">
            <w:pPr>
              <w:pStyle w:val="Textkrper"/>
              <w:spacing w:before="61"/>
            </w:pPr>
            <w:r w:rsidRPr="00311138">
              <w:t> </w:t>
            </w:r>
          </w:p>
        </w:tc>
      </w:tr>
      <w:tr w:rsidR="00311138" w:rsidRPr="00454361" w14:paraId="32D84BD7" w14:textId="77777777">
        <w:trPr>
          <w:trHeight w:val="360"/>
        </w:trPr>
        <w:tc>
          <w:tcPr>
            <w:tcW w:w="9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14254" w14:textId="77777777" w:rsidR="00311138" w:rsidRPr="00311138" w:rsidRDefault="00311138" w:rsidP="00311138">
            <w:pPr>
              <w:pStyle w:val="Textkrper"/>
              <w:spacing w:before="61"/>
              <w:rPr>
                <w:lang w:val="en-US"/>
              </w:rPr>
            </w:pPr>
            <w:r w:rsidRPr="00311138">
              <w:rPr>
                <w:iCs/>
                <w:lang w:val="en-GB"/>
              </w:rPr>
              <w:t>(Please note the following guidelines for calculation: </w:t>
            </w:r>
            <w:r w:rsidRPr="00311138">
              <w:rPr>
                <w:lang w:val="en-US"/>
              </w:rPr>
              <w:t> </w:t>
            </w:r>
          </w:p>
          <w:p w14:paraId="4D9A6C01" w14:textId="77777777" w:rsidR="00311138" w:rsidRPr="00311138" w:rsidRDefault="00311138" w:rsidP="00311138">
            <w:pPr>
              <w:pStyle w:val="Textkrper"/>
              <w:numPr>
                <w:ilvl w:val="0"/>
                <w:numId w:val="27"/>
              </w:numPr>
              <w:spacing w:before="61"/>
              <w:rPr>
                <w:lang w:val="en-US"/>
              </w:rPr>
            </w:pPr>
            <w:r w:rsidRPr="00311138">
              <w:rPr>
                <w:iCs/>
                <w:lang w:val="en-GB"/>
              </w:rPr>
              <w:t>Maximum of 16 SWS per week from January 1, 2027, to December 31, 2027</w:t>
            </w:r>
            <w:r w:rsidRPr="00311138">
              <w:rPr>
                <w:lang w:val="en-US"/>
              </w:rPr>
              <w:t> </w:t>
            </w:r>
          </w:p>
          <w:p w14:paraId="382E33E3" w14:textId="77777777" w:rsidR="00311138" w:rsidRPr="00311138" w:rsidRDefault="00311138" w:rsidP="00311138">
            <w:pPr>
              <w:pStyle w:val="Textkrper"/>
              <w:numPr>
                <w:ilvl w:val="0"/>
                <w:numId w:val="28"/>
              </w:numPr>
              <w:spacing w:before="61"/>
              <w:rPr>
                <w:lang w:val="en-US"/>
              </w:rPr>
            </w:pPr>
            <w:r w:rsidRPr="00311138">
              <w:rPr>
                <w:iCs/>
                <w:lang w:val="en-GB"/>
              </w:rPr>
              <w:t>Use the </w:t>
            </w:r>
            <w:hyperlink r:id="rId12" w:tgtFrame="_blank" w:history="1">
              <w:r w:rsidRPr="00311138">
                <w:rPr>
                  <w:rStyle w:val="Hyperlink"/>
                  <w:iCs/>
                  <w:lang w:val="en-GB"/>
                </w:rPr>
                <w:t>UdS budgeting guidelines</w:t>
              </w:r>
            </w:hyperlink>
            <w:r w:rsidRPr="00311138">
              <w:rPr>
                <w:iCs/>
                <w:lang w:val="en-GB"/>
              </w:rPr>
              <w:t> for the calculation</w:t>
            </w:r>
            <w:r w:rsidRPr="00311138">
              <w:rPr>
                <w:lang w:val="en-US"/>
              </w:rPr>
              <w:t> </w:t>
            </w:r>
          </w:p>
          <w:p w14:paraId="5F8956EB" w14:textId="77777777" w:rsidR="00311138" w:rsidRPr="00311138" w:rsidRDefault="00311138" w:rsidP="00311138">
            <w:pPr>
              <w:pStyle w:val="Textkrper"/>
              <w:spacing w:before="61"/>
              <w:rPr>
                <w:lang w:val="en-US"/>
              </w:rPr>
            </w:pPr>
            <w:r w:rsidRPr="00311138">
              <w:rPr>
                <w:iCs/>
                <w:lang w:val="en-GB"/>
              </w:rPr>
              <w:t>Total costs must be calculated using the amount per SWS per month (average rate × SWS × number of months))</w:t>
            </w:r>
            <w:r w:rsidRPr="00311138">
              <w:rPr>
                <w:lang w:val="en-US"/>
              </w:rPr>
              <w:t> </w:t>
            </w:r>
          </w:p>
        </w:tc>
      </w:tr>
    </w:tbl>
    <w:p w14:paraId="7C3E4035" w14:textId="77777777" w:rsidR="00311138" w:rsidRPr="00311138" w:rsidRDefault="00311138" w:rsidP="00DE7B51">
      <w:pPr>
        <w:pStyle w:val="Textkrper"/>
        <w:spacing w:before="61"/>
        <w:jc w:val="both"/>
        <w:rPr>
          <w:lang w:val="en-US"/>
        </w:rPr>
      </w:pPr>
    </w:p>
    <w:tbl>
      <w:tblPr>
        <w:tblW w:w="96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1992"/>
        <w:gridCol w:w="1359"/>
        <w:gridCol w:w="1644"/>
        <w:gridCol w:w="2100"/>
      </w:tblGrid>
      <w:tr w:rsidR="0071643E" w:rsidRPr="00D075A4" w14:paraId="32B51EEA" w14:textId="77777777" w:rsidTr="00801ADB">
        <w:trPr>
          <w:trHeight w:val="376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5ABA5B" w14:textId="77777777" w:rsidR="0071643E" w:rsidRDefault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Student </w:t>
            </w:r>
          </w:p>
          <w:p w14:paraId="78798010" w14:textId="1AA1E1A8" w:rsidR="0071643E" w:rsidRPr="00D075A4" w:rsidRDefault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Assistant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32DFDE" w14:textId="77777777" w:rsidR="0071643E" w:rsidRPr="00D075A4" w:rsidRDefault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Hours per week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C343CF" w14:textId="77777777" w:rsidR="0071643E" w:rsidRPr="00D075A4" w:rsidRDefault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Base amount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0D0EDA" w14:textId="77777777" w:rsidR="0071643E" w:rsidRPr="00D075A4" w:rsidRDefault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Months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FF92F2" w14:textId="24A0149D" w:rsidR="0071643E" w:rsidRPr="00D075A4" w:rsidRDefault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Total cost</w:t>
            </w:r>
          </w:p>
        </w:tc>
      </w:tr>
      <w:tr w:rsidR="0071643E" w:rsidRPr="00D075A4" w14:paraId="6411FBA6" w14:textId="77777777" w:rsidTr="00801ADB">
        <w:trPr>
          <w:trHeight w:val="36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B80B" w14:textId="44079158" w:rsidR="0071643E" w:rsidRPr="0071643E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en-US" w:bidi="ar-SA"/>
              </w:rPr>
            </w:pPr>
            <w:sdt>
              <w:sdtPr>
                <w:rPr>
                  <w:rFonts w:eastAsia="Times New Roman"/>
                  <w:color w:val="000000"/>
                  <w:sz w:val="16"/>
                  <w:szCs w:val="16"/>
                  <w:lang w:val="en-US" w:bidi="ar-SA"/>
                </w:rPr>
                <w:id w:val="-1833746078"/>
                <w:placeholder>
                  <w:docPart w:val="A89EC6F6889748A1B84C33AF8F4FCE3D"/>
                </w:placeholder>
                <w:text/>
              </w:sdtPr>
              <w:sdtContent>
                <w:r w:rsidR="0071643E" w:rsidRPr="0071643E">
                  <w:rPr>
                    <w:rFonts w:eastAsia="Times New Roman"/>
                    <w:color w:val="000000"/>
                    <w:sz w:val="16"/>
                    <w:szCs w:val="16"/>
                    <w:lang w:val="en-US" w:bidi="ar-SA"/>
                  </w:rPr>
                  <w:t>Compensation A, B or C</w:t>
                </w:r>
              </w:sdtContent>
            </w:sdt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714F" w14:textId="366E67C9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19729086"/>
                <w:placeholder>
                  <w:docPart w:val="947FE431D1FC430CA48B9ADA283D43B4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Number of hours</w:t>
                </w:r>
              </w:sdtContent>
            </w:sdt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BD272" w14:textId="69EA4D3F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637710419"/>
                <w:placeholder>
                  <w:docPart w:val="E554A50AD012412DB8E45D04DA428937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24DF" w14:textId="1A760369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314140989"/>
                <w:placeholder>
                  <w:docPart w:val="9A3942A6EE3945FBAA66B5BC71BCC9DD"/>
                </w:placeholder>
                <w:showingPlcHdr/>
                <w:text/>
              </w:sdtPr>
              <w:sdtContent>
                <w:r w:rsidR="0071643E" w:rsidRPr="00880761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from…to…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546775" w14:textId="38167C95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586159882"/>
                <w:placeholder>
                  <w:docPart w:val="4E4C0EF1D6C541779A69F261092A3BEC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1FA377F2" w14:textId="77777777" w:rsidTr="00801ADB">
        <w:trPr>
          <w:trHeight w:val="36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FEACB" w14:textId="4609CB58" w:rsidR="0071643E" w:rsidRPr="0071643E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en-US" w:bidi="ar-SA"/>
              </w:rPr>
            </w:pPr>
            <w:sdt>
              <w:sdtPr>
                <w:rPr>
                  <w:rFonts w:eastAsia="Times New Roman"/>
                  <w:color w:val="000000"/>
                  <w:sz w:val="16"/>
                  <w:szCs w:val="16"/>
                  <w:lang w:val="en-US" w:bidi="ar-SA"/>
                </w:rPr>
                <w:id w:val="558058567"/>
                <w:placeholder>
                  <w:docPart w:val="F009343105064813B6473CBEEC5F47B2"/>
                </w:placeholder>
                <w:text/>
              </w:sdtPr>
              <w:sdtContent>
                <w:r w:rsidR="0071643E" w:rsidRPr="0071643E">
                  <w:rPr>
                    <w:rFonts w:eastAsia="Times New Roman"/>
                    <w:color w:val="000000"/>
                    <w:sz w:val="16"/>
                    <w:szCs w:val="16"/>
                    <w:lang w:val="en-US" w:bidi="ar-SA"/>
                  </w:rPr>
                  <w:t>Compensation A, B or C</w:t>
                </w:r>
              </w:sdtContent>
            </w:sdt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3F45" w14:textId="72FFD7FD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764409950"/>
                <w:placeholder>
                  <w:docPart w:val="4F6D3DD585D946BC9EF39A9D6A0AA9B5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Number of hours</w:t>
                </w:r>
              </w:sdtContent>
            </w:sdt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0584" w14:textId="5CA248D2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272823420"/>
                <w:placeholder>
                  <w:docPart w:val="42F01AEB17B04CBB8BA610AFD8326582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95C9" w14:textId="2EDB19A4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509064636"/>
                <w:placeholder>
                  <w:docPart w:val="721003C5DD324BE492A929A6146CD522"/>
                </w:placeholder>
                <w:showingPlcHdr/>
                <w:text/>
              </w:sdtPr>
              <w:sdtContent>
                <w:r w:rsidR="0071643E" w:rsidRPr="00880761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from…to…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F20B2C" w14:textId="5761CAB0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568344612"/>
                <w:placeholder>
                  <w:docPart w:val="C69CC5714B6847298AE1CABF7699C51C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7CC6CB99" w14:textId="77777777" w:rsidTr="00801ADB">
        <w:trPr>
          <w:trHeight w:val="364"/>
        </w:trPr>
        <w:tc>
          <w:tcPr>
            <w:tcW w:w="2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3409" w14:textId="58F57FDF" w:rsidR="0071643E" w:rsidRPr="0071643E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val="en-US" w:bidi="ar-SA"/>
              </w:rPr>
            </w:pPr>
            <w:sdt>
              <w:sdtPr>
                <w:rPr>
                  <w:rFonts w:eastAsia="Times New Roman"/>
                  <w:color w:val="000000"/>
                  <w:sz w:val="16"/>
                  <w:szCs w:val="16"/>
                  <w:lang w:val="en-US" w:bidi="ar-SA"/>
                </w:rPr>
                <w:id w:val="-1413306871"/>
                <w:placeholder>
                  <w:docPart w:val="FCCE878E5F3342F2B4B1313C380960E5"/>
                </w:placeholder>
                <w:text/>
              </w:sdtPr>
              <w:sdtContent>
                <w:r w:rsidR="0071643E" w:rsidRPr="0071643E">
                  <w:rPr>
                    <w:rFonts w:eastAsia="Times New Roman"/>
                    <w:color w:val="000000"/>
                    <w:sz w:val="16"/>
                    <w:szCs w:val="16"/>
                    <w:lang w:val="en-US" w:bidi="ar-SA"/>
                  </w:rPr>
                  <w:t>Compensation A, B or C</w:t>
                </w:r>
              </w:sdtContent>
            </w:sdt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3528" w14:textId="0BA36D1F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068076528"/>
                <w:placeholder>
                  <w:docPart w:val="A10975C488794DF99F3CD4F36431D227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Number of hours</w:t>
                </w:r>
              </w:sdtContent>
            </w:sdt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0AFC" w14:textId="58D07F72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858648107"/>
                <w:placeholder>
                  <w:docPart w:val="44392CD3BFA145F9B05D2E9EBF7E4327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3C03" w14:textId="647F7BA7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542793485"/>
                <w:placeholder>
                  <w:docPart w:val="E5C62FC30F664131A2572520D87E2C9C"/>
                </w:placeholder>
                <w:showingPlcHdr/>
                <w:text/>
              </w:sdtPr>
              <w:sdtContent>
                <w:r w:rsidR="0071643E" w:rsidRPr="00880761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from…to…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E33075" w14:textId="4E70D6F9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486131760"/>
                <w:placeholder>
                  <w:docPart w:val="448E4C6AA33240089279061F7CCECDCE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17FB2602" w14:textId="77777777" w:rsidTr="00801ADB">
        <w:trPr>
          <w:trHeight w:val="376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9B918D" w14:textId="149744DC" w:rsidR="0071643E" w:rsidRPr="00D075A4" w:rsidRDefault="0071643E" w:rsidP="00B132C9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TOTAL (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</w:t>
            </w: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ersonnel</w:t>
            </w:r>
            <w:proofErr w:type="spellEnd"/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costs</w:t>
            </w:r>
            <w:proofErr w:type="spellEnd"/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2BBB3D" w14:textId="130BEC18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325749218"/>
                <w:placeholder>
                  <w:docPart w:val="C75386283EDF4DD6A31C96CEB7492FBC"/>
                </w:placeholder>
                <w:showingPlcHdr/>
                <w:text/>
              </w:sdtPr>
              <w:sdtContent>
                <w:r w:rsidR="0071643E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Total hours</w:t>
                </w:r>
              </w:sdtContent>
            </w:sdt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BB1E61" w14:textId="1106A4A5" w:rsidR="0071643E" w:rsidRPr="00D075A4" w:rsidRDefault="0071643E" w:rsidP="00B132C9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893599" w14:textId="46E705D6" w:rsidR="0071643E" w:rsidRPr="00D075A4" w:rsidRDefault="0071643E" w:rsidP="00B132C9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D9F78F" w14:textId="7EF80833" w:rsidR="0071643E" w:rsidRPr="00D075A4" w:rsidRDefault="00000000" w:rsidP="00B132C9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989132263"/>
                <w:placeholder>
                  <w:docPart w:val="D85F5D3FF1094D599D6B7B9697BF5C20"/>
                </w:placeholder>
                <w:showingPlcHdr/>
                <w:text/>
              </w:sdtPr>
              <w:sdtContent>
                <w:r w:rsidR="0071643E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454361" w14:paraId="454A6997" w14:textId="77777777" w:rsidTr="00801ADB">
        <w:trPr>
          <w:trHeight w:val="439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7D82" w14:textId="77777777" w:rsidR="0071643E" w:rsidRDefault="0071643E" w:rsidP="0071643E">
            <w:pPr>
              <w:keepLines/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val="en-US" w:bidi="ar-SA"/>
              </w:rPr>
            </w:pPr>
          </w:p>
          <w:p w14:paraId="3EAE880F" w14:textId="7C437DBB" w:rsidR="0071643E" w:rsidRDefault="00454361" w:rsidP="0071643E">
            <w:pPr>
              <w:keepLines/>
              <w:widowControl/>
              <w:autoSpaceDE/>
              <w:autoSpaceDN/>
              <w:ind w:right="-2484"/>
              <w:jc w:val="both"/>
              <w:rPr>
                <w:rFonts w:eastAsia="Times New Roman"/>
                <w:b/>
                <w:bCs/>
                <w:color w:val="000000"/>
                <w:lang w:val="en-US" w:bidi="ar-SA"/>
              </w:rPr>
            </w:pPr>
            <w:r>
              <w:rPr>
                <w:rFonts w:eastAsia="Times New Roman"/>
                <w:b/>
                <w:bCs/>
                <w:color w:val="000000"/>
                <w:lang w:val="en-US" w:bidi="ar-SA"/>
              </w:rPr>
              <w:t>Operating costs</w:t>
            </w:r>
          </w:p>
          <w:p w14:paraId="371C8129" w14:textId="1E547792" w:rsidR="0071643E" w:rsidRDefault="0071643E" w:rsidP="0071643E">
            <w:pPr>
              <w:keepLines/>
              <w:widowControl/>
              <w:autoSpaceDE/>
              <w:autoSpaceDN/>
              <w:ind w:right="-2484"/>
              <w:jc w:val="both"/>
              <w:rPr>
                <w:b/>
                <w:bCs/>
                <w:color w:val="000000"/>
                <w:lang w:val="en-US"/>
              </w:rPr>
            </w:pPr>
            <w:r w:rsidRPr="0071643E">
              <w:rPr>
                <w:i/>
                <w:sz w:val="16"/>
                <w:szCs w:val="16"/>
                <w:lang w:val="en-GB"/>
              </w:rPr>
              <w:t>List small scientific equipment and consumable</w:t>
            </w:r>
            <w:r>
              <w:rPr>
                <w:i/>
                <w:sz w:val="16"/>
                <w:szCs w:val="16"/>
                <w:lang w:val="en-GB"/>
              </w:rPr>
              <w:t>s</w:t>
            </w:r>
            <w:r w:rsidRPr="0071643E">
              <w:rPr>
                <w:i/>
                <w:sz w:val="16"/>
                <w:szCs w:val="16"/>
                <w:lang w:val="en-GB"/>
              </w:rPr>
              <w:t xml:space="preserve"> related to the</w:t>
            </w:r>
            <w:r>
              <w:rPr>
                <w:i/>
                <w:sz w:val="16"/>
                <w:szCs w:val="16"/>
                <w:lang w:val="en-GB"/>
              </w:rPr>
              <w:t xml:space="preserve"> proposed project.</w:t>
            </w:r>
          </w:p>
          <w:p w14:paraId="1B632335" w14:textId="0B866D1E" w:rsidR="0071643E" w:rsidRPr="0071643E" w:rsidRDefault="0071643E" w:rsidP="0071643E">
            <w:pPr>
              <w:keepLines/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val="en-US" w:bidi="ar-SA"/>
              </w:rPr>
            </w:pPr>
          </w:p>
        </w:tc>
      </w:tr>
      <w:tr w:rsidR="0071643E" w:rsidRPr="00D075A4" w14:paraId="55906B54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2DD8" w14:textId="77777777" w:rsidR="0071643E" w:rsidRPr="00D075A4" w:rsidRDefault="0071643E" w:rsidP="0071643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Description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7DD3" w14:textId="77777777" w:rsidR="0071643E" w:rsidRPr="00D075A4" w:rsidRDefault="0071643E" w:rsidP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Net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F700" w14:textId="495FD10D" w:rsidR="0071643E" w:rsidRPr="00D075A4" w:rsidRDefault="0071643E" w:rsidP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Gross (incl.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VAT</w:t>
            </w: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)</w:t>
            </w:r>
          </w:p>
        </w:tc>
      </w:tr>
      <w:tr w:rsidR="0071643E" w:rsidRPr="00D075A4" w14:paraId="7D8E40CC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556D" w14:textId="036EE1DD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707948634"/>
                <w:placeholder>
                  <w:docPart w:val="D6C776D482024677A48DE35C79AD8B0E"/>
                </w:placeholder>
                <w:showingPlcHdr/>
                <w:text/>
              </w:sdtPr>
              <w:sdtContent>
                <w:r w:rsidR="0071643E" w:rsidRPr="007E4170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Description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FD41" w14:textId="2ECD25B2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2032338725"/>
                <w:placeholder>
                  <w:docPart w:val="0217F98A29FD4AA380B39A3F6323CB25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578B78" w14:textId="68E2AB89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666092710"/>
                <w:placeholder>
                  <w:docPart w:val="9C46A4646E84414D8E4751206762C592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4A437BA4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8D9E1" w14:textId="37806CCB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954336189"/>
                <w:placeholder>
                  <w:docPart w:val="614EA41D4A274181B0ACEF4273B45B1D"/>
                </w:placeholder>
                <w:showingPlcHdr/>
                <w:text/>
              </w:sdtPr>
              <w:sdtContent>
                <w:r w:rsidR="0071643E" w:rsidRPr="007E4170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Description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B6BAC" w14:textId="0ACC10C1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588349850"/>
                <w:placeholder>
                  <w:docPart w:val="D7D245CDDA8140F3965E50B2C1D3D6E8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4E84A4" w14:textId="36260133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759102028"/>
                <w:placeholder>
                  <w:docPart w:val="FF43B7B8E5424918BF5396D72A1E1D2F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584F575A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2A48" w14:textId="14D8027F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270201745"/>
                <w:placeholder>
                  <w:docPart w:val="FA2C4BA76C8147FD8DD30393031DF70B"/>
                </w:placeholder>
                <w:showingPlcHdr/>
                <w:text/>
              </w:sdtPr>
              <w:sdtContent>
                <w:r w:rsidR="0071643E" w:rsidRPr="007E4170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Description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CE9D" w14:textId="788C75F5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448383139"/>
                <w:placeholder>
                  <w:docPart w:val="D0D8F69897504EF09901D9CE3FAC74BE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2061A9" w14:textId="4ECBABB3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76789013"/>
                <w:placeholder>
                  <w:docPart w:val="EDA47A8BC8AB45C090F2279A9130C3E7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2C170C91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6F20E" w14:textId="4EDFFC23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837112789"/>
                <w:placeholder>
                  <w:docPart w:val="05A0DDBA48C0478C85B17101C057802B"/>
                </w:placeholder>
                <w:showingPlcHdr/>
                <w:text/>
              </w:sdtPr>
              <w:sdtContent>
                <w:r w:rsidR="0071643E" w:rsidRPr="007E4170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Description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058A" w14:textId="4D367376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492096777"/>
                <w:placeholder>
                  <w:docPart w:val="4F80B79730C442CA83A284C26041B1BE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0E3BC0" w14:textId="2AD7E5E0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169133293"/>
                <w:placeholder>
                  <w:docPart w:val="0CAA00F798BD46F28C80E42B50D35863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796F4202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EC06" w14:textId="33ECFDBF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847866331"/>
                <w:placeholder>
                  <w:docPart w:val="88C3AFDC119340398979A083A16D75BF"/>
                </w:placeholder>
                <w:showingPlcHdr/>
                <w:text/>
              </w:sdtPr>
              <w:sdtContent>
                <w:r w:rsidR="0071643E" w:rsidRPr="007E4170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Description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5163" w14:textId="6FE747A6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903939274"/>
                <w:placeholder>
                  <w:docPart w:val="F9B4058A13574507AF98E83DDF89A9B4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6F0712" w14:textId="3FEC4CB9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782763703"/>
                <w:placeholder>
                  <w:docPart w:val="EC49818466E9417AAD688C01479BE8FF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54D386BD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4C53" w14:textId="1D16690C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461775662"/>
                <w:placeholder>
                  <w:docPart w:val="06B2D92131BB4EE59B04B86B0A029A28"/>
                </w:placeholder>
                <w:showingPlcHdr/>
                <w:text/>
              </w:sdtPr>
              <w:sdtContent>
                <w:r w:rsidR="0071643E" w:rsidRPr="007E4170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Description</w:t>
                </w:r>
              </w:sdtContent>
            </w:sdt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0E0E6" w14:textId="698391F6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347949676"/>
                <w:placeholder>
                  <w:docPart w:val="95A3CF17164C46D4A0FA2F5B67716A85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309BBE" w14:textId="5838E5E8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970162994"/>
                <w:placeholder>
                  <w:docPart w:val="47902D7E6C834EEA9E5EBC82485FBBB4"/>
                </w:placeholder>
                <w:showingPlcHdr/>
                <w:text/>
              </w:sdtPr>
              <w:sdtContent>
                <w:r w:rsidR="0071643E">
                  <w:rPr>
                    <w:rFonts w:eastAsia="Times New Roman"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71643E" w:rsidRPr="00D075A4" w14:paraId="707A65CC" w14:textId="77777777" w:rsidTr="00801ADB">
        <w:trPr>
          <w:trHeight w:val="364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C27E8D" w14:textId="296944A9" w:rsidR="0071643E" w:rsidRPr="00D075A4" w:rsidRDefault="0071643E" w:rsidP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TOTAL (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o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perating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costs</w:t>
            </w:r>
            <w:proofErr w:type="spellEnd"/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D8ECA" w14:textId="4631565E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2045131392"/>
                <w:placeholder>
                  <w:docPart w:val="B5E73808F4464D3BADBBA23FEAC4540E"/>
                </w:placeholder>
                <w:showingPlcHdr/>
                <w:text/>
              </w:sdtPr>
              <w:sdtContent>
                <w:r w:rsidR="0071643E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DB8B43" w14:textId="31DE7846" w:rsidR="0071643E" w:rsidRPr="00D075A4" w:rsidRDefault="00000000" w:rsidP="0071643E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579788345"/>
                <w:placeholder>
                  <w:docPart w:val="FE6C30A15DBC4782A4A307060FBED6CB"/>
                </w:placeholder>
                <w:showingPlcHdr/>
                <w:text/>
              </w:sdtPr>
              <w:sdtContent>
                <w:r w:rsidR="0071643E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</w:tbl>
    <w:p w14:paraId="22A048DC" w14:textId="77777777" w:rsidR="005B2DEF" w:rsidRPr="00D075A4" w:rsidRDefault="005B2DEF" w:rsidP="005B2DEF">
      <w:pPr>
        <w:jc w:val="both"/>
        <w:rPr>
          <w:sz w:val="20"/>
        </w:rPr>
      </w:pPr>
    </w:p>
    <w:tbl>
      <w:tblPr>
        <w:tblpPr w:leftFromText="141" w:rightFromText="141" w:vertAnchor="text" w:tblpY="1"/>
        <w:tblOverlap w:val="never"/>
        <w:tblW w:w="13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3118"/>
        <w:gridCol w:w="2835"/>
        <w:gridCol w:w="3476"/>
      </w:tblGrid>
      <w:tr w:rsidR="005B2DEF" w:rsidRPr="00D075A4" w14:paraId="600B0485" w14:textId="77777777" w:rsidTr="00C67E8C">
        <w:trPr>
          <w:gridAfter w:val="1"/>
          <w:wAfter w:w="3476" w:type="dxa"/>
          <w:trHeight w:val="426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DC3C" w14:textId="3CADFCDD" w:rsidR="005B2DEF" w:rsidRPr="004826F3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lang w:bidi="ar-SA"/>
              </w:rPr>
            </w:pPr>
            <w:r w:rsidRPr="061027FE">
              <w:rPr>
                <w:rFonts w:eastAsia="Times New Roman"/>
                <w:b/>
                <w:color w:val="000000" w:themeColor="text1"/>
                <w:lang w:bidi="ar-SA"/>
              </w:rPr>
              <w:t xml:space="preserve">Total </w:t>
            </w:r>
            <w:proofErr w:type="spellStart"/>
            <w:r w:rsidR="003C30DF">
              <w:rPr>
                <w:rFonts w:eastAsia="Times New Roman"/>
                <w:b/>
                <w:color w:val="000000" w:themeColor="text1"/>
                <w:lang w:bidi="ar-SA"/>
              </w:rPr>
              <w:t>costs</w:t>
            </w:r>
            <w:proofErr w:type="spellEnd"/>
            <w:r w:rsidR="004771B0" w:rsidRPr="061027FE">
              <w:rPr>
                <w:rFonts w:eastAsia="Times New Roman"/>
                <w:b/>
                <w:color w:val="000000" w:themeColor="text1"/>
                <w:lang w:bidi="ar-SA"/>
              </w:rPr>
              <w:t xml:space="preserve"> </w:t>
            </w:r>
            <w:proofErr w:type="spellStart"/>
            <w:r w:rsidR="003C30DF">
              <w:rPr>
                <w:rFonts w:eastAsia="Times New Roman"/>
                <w:b/>
                <w:color w:val="000000" w:themeColor="text1"/>
                <w:lang w:bidi="ar-SA"/>
              </w:rPr>
              <w:t>r</w:t>
            </w:r>
            <w:r w:rsidR="004771B0" w:rsidRPr="061027FE">
              <w:rPr>
                <w:rFonts w:eastAsia="Times New Roman"/>
                <w:b/>
                <w:color w:val="000000" w:themeColor="text1"/>
                <w:lang w:bidi="ar-SA"/>
              </w:rPr>
              <w:t>equested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F278" w14:textId="7777777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A50F" w14:textId="7777777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B2DEF" w:rsidRPr="00D075A4" w14:paraId="5D4E3A90" w14:textId="77777777" w:rsidTr="00C67E8C">
        <w:trPr>
          <w:gridAfter w:val="1"/>
          <w:wAfter w:w="3476" w:type="dxa"/>
          <w:trHeight w:val="3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42E7" w14:textId="7777777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5090" w14:textId="7777777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8A72" w14:textId="7777777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DAA1" w14:textId="7777777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5B2DEF" w:rsidRPr="00D075A4" w14:paraId="5C04AAC6" w14:textId="77777777" w:rsidTr="00C67E8C">
        <w:trPr>
          <w:gridAfter w:val="1"/>
          <w:wAfter w:w="3476" w:type="dxa"/>
          <w:trHeight w:val="376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299A01" w14:textId="10D0C4C9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TOTAL (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</w:t>
            </w: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ersonnel</w:t>
            </w:r>
            <w:proofErr w:type="spellEnd"/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costs</w:t>
            </w:r>
            <w:proofErr w:type="spellEnd"/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05DD39" w14:textId="2A34DD6C" w:rsidR="005B2DEF" w:rsidRPr="00D075A4" w:rsidRDefault="00000000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 w:themeColor="text1"/>
                  <w:sz w:val="20"/>
                  <w:szCs w:val="20"/>
                  <w:lang w:bidi="ar-SA"/>
                </w:rPr>
                <w:id w:val="-1690982280"/>
                <w:placeholder>
                  <w:docPart w:val="92388847A11F45EE915872C40715F032"/>
                </w:placeholder>
                <w:text/>
              </w:sdtPr>
              <w:sdtContent>
                <w:r w:rsidR="76D46565" w:rsidRPr="6FF88E63">
                  <w:rPr>
                    <w:rFonts w:eastAsia="Times New Roman"/>
                    <w:b/>
                    <w:bCs/>
                    <w:i/>
                    <w:iCs/>
                    <w:color w:val="000000" w:themeColor="text1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5B2DEF" w:rsidRPr="00D075A4" w14:paraId="6A3667D4" w14:textId="77777777" w:rsidTr="00C67E8C">
        <w:trPr>
          <w:gridAfter w:val="1"/>
          <w:wAfter w:w="3476" w:type="dxa"/>
          <w:trHeight w:val="376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184A51" w14:textId="05DD5567" w:rsidR="005B2DEF" w:rsidRPr="00D075A4" w:rsidRDefault="005B2DEF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TOTAL (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o</w:t>
            </w:r>
            <w:r w:rsidR="004826F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perating</w:t>
            </w:r>
            <w:proofErr w:type="spellEnd"/>
            <w:r w:rsidR="004826F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costs</w:t>
            </w:r>
            <w:proofErr w:type="spellEnd"/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E7DDD7" w14:textId="5EC9B6DF" w:rsidR="005B2DEF" w:rsidRPr="00D075A4" w:rsidRDefault="00000000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871181332"/>
                <w:placeholder>
                  <w:docPart w:val="EF18597DB55E40FD947C1FEC50D7B473"/>
                </w:placeholder>
                <w:showingPlcHdr/>
                <w:text/>
              </w:sdtPr>
              <w:sdtContent>
                <w:r w:rsidR="00B132C9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BF754A" w:rsidRPr="00D075A4" w14:paraId="64EC7BC7" w14:textId="77777777" w:rsidTr="00C67E8C">
        <w:trPr>
          <w:gridAfter w:val="1"/>
          <w:wAfter w:w="3476" w:type="dxa"/>
          <w:trHeight w:val="376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82D7F68" w14:textId="6838481F" w:rsidR="00BF754A" w:rsidRPr="00D075A4" w:rsidRDefault="00BF754A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TOTAL (</w:t>
            </w:r>
            <w:proofErr w:type="spellStart"/>
            <w:r w:rsidR="003C30DF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o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verall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47DB098" w14:textId="6C0001F7" w:rsidR="00BF754A" w:rsidRDefault="00000000" w:rsidP="00C67E8C">
            <w:pPr>
              <w:widowControl/>
              <w:autoSpaceDE/>
              <w:autoSpaceDN/>
              <w:ind w:right="-949"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866747440"/>
                <w:placeholder>
                  <w:docPart w:val="C05BBE2E22164E28836E5A17C2242E45"/>
                </w:placeholder>
                <w:showingPlcHdr/>
                <w:text/>
              </w:sdtPr>
              <w:sdtContent>
                <w:r w:rsidR="004771B0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</w:tr>
      <w:tr w:rsidR="00BF754A" w:rsidRPr="00D075A4" w14:paraId="50AECA7E" w14:textId="77777777" w:rsidTr="00C67E8C">
        <w:trPr>
          <w:gridAfter w:val="1"/>
          <w:wAfter w:w="3476" w:type="dxa"/>
          <w:trHeight w:val="376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3713BAB" w14:textId="77777777" w:rsidR="00BF754A" w:rsidRDefault="00BF754A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bottom"/>
          </w:tcPr>
          <w:p w14:paraId="3A0AF03B" w14:textId="77777777" w:rsidR="00BF754A" w:rsidRDefault="00BF754A" w:rsidP="0068776D">
            <w:pPr>
              <w:widowControl/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</w:p>
        </w:tc>
      </w:tr>
      <w:tr w:rsidR="00BF754A" w:rsidRPr="00D075A4" w14:paraId="61828BD8" w14:textId="77777777" w:rsidTr="00D05D3A">
        <w:trPr>
          <w:gridAfter w:val="1"/>
          <w:wAfter w:w="3476" w:type="dxa"/>
          <w:trHeight w:val="3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EF4680" w14:textId="77777777" w:rsidR="00311138" w:rsidRDefault="00BF754A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4826F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Percentage of </w:t>
            </w:r>
            <w:r w:rsidR="00C2299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own</w:t>
            </w:r>
            <w:r w:rsidR="00C22991" w:rsidRPr="004826F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</w:p>
          <w:p w14:paraId="309C9FBD" w14:textId="42404DA3" w:rsidR="00BF754A" w:rsidRPr="00C67E8C" w:rsidRDefault="00BF754A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sz w:val="20"/>
                <w:szCs w:val="20"/>
                <w:lang w:bidi="ar-SA"/>
              </w:rPr>
            </w:pPr>
            <w:r w:rsidRPr="004826F3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contribution *)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A8D2F5" w14:textId="2B28B097" w:rsidR="00BF754A" w:rsidRPr="00D075A4" w:rsidRDefault="00000000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1880927229"/>
                <w:placeholder>
                  <w:docPart w:val="41D809DB368E42FC88AB5ACE53FB6D5E"/>
                </w:placeholder>
                <w:showingPlcHdr/>
                <w:text/>
              </w:sdtPr>
              <w:sdtContent>
                <w:r w:rsidR="00BF754A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20.00%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B1A471" w14:textId="0476BD32" w:rsidR="00BF754A" w:rsidRPr="00D075A4" w:rsidRDefault="00000000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-252286503"/>
                <w:placeholder>
                  <w:docPart w:val="7B434B3BF1A746E69804F1325BDEB0DA"/>
                </w:placeholder>
                <w:showingPlcHdr/>
                <w:text/>
              </w:sdtPr>
              <w:sdtContent>
                <w:r w:rsidR="00BF754A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2835" w:type="dxa"/>
            <w:noWrap/>
            <w:hideMark/>
          </w:tcPr>
          <w:p w14:paraId="7FFE8007" w14:textId="77777777" w:rsidR="00BF754A" w:rsidRPr="00D075A4" w:rsidRDefault="00BF754A" w:rsidP="0068776D">
            <w:pPr>
              <w:widowControl/>
              <w:autoSpaceDE/>
              <w:autoSpaceDN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</w:p>
        </w:tc>
      </w:tr>
      <w:tr w:rsidR="00C67E8C" w:rsidRPr="00D075A4" w14:paraId="77CEDAC9" w14:textId="418E0E2E" w:rsidTr="00C67E8C">
        <w:trPr>
          <w:trHeight w:val="364"/>
        </w:trPr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3BCEAF" w14:textId="1C7CA368" w:rsidR="00C67E8C" w:rsidRPr="00D075A4" w:rsidRDefault="00C67E8C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075A4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Funds Requested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74FB05" w14:textId="3EEE0513" w:rsidR="00C67E8C" w:rsidRPr="00D075A4" w:rsidRDefault="00000000" w:rsidP="0068776D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bidi="ar-SA"/>
                </w:rPr>
                <w:id w:val="1303889623"/>
                <w:placeholder>
                  <w:docPart w:val="0B270D704CBD47468074AF7E3CCCDEEB"/>
                </w:placeholder>
                <w:showingPlcHdr/>
                <w:text/>
              </w:sdtPr>
              <w:sdtContent>
                <w:r w:rsidR="00C67E8C" w:rsidRPr="00B132C9">
                  <w:rPr>
                    <w:rFonts w:eastAsia="Times New Roman"/>
                    <w:b/>
                    <w:bCs/>
                    <w:i/>
                    <w:iCs/>
                    <w:color w:val="000000"/>
                    <w:sz w:val="16"/>
                    <w:szCs w:val="16"/>
                    <w:lang w:bidi="ar-SA"/>
                  </w:rPr>
                  <w:t>EUR</w:t>
                </w:r>
              </w:sdtContent>
            </w:sdt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C38C" w14:textId="77777777" w:rsidR="00C67E8C" w:rsidRPr="00D075A4" w:rsidRDefault="00C67E8C">
            <w:pPr>
              <w:widowControl/>
              <w:autoSpaceDE/>
              <w:autoSpaceDN/>
            </w:pPr>
          </w:p>
        </w:tc>
      </w:tr>
      <w:tr w:rsidR="00C67E8C" w:rsidRPr="00454361" w14:paraId="1335333B" w14:textId="70C87C1A" w:rsidTr="00C67E8C">
        <w:trPr>
          <w:gridAfter w:val="1"/>
          <w:wAfter w:w="3476" w:type="dxa"/>
          <w:trHeight w:val="376"/>
        </w:trPr>
        <w:tc>
          <w:tcPr>
            <w:tcW w:w="9639" w:type="dxa"/>
            <w:gridSpan w:val="4"/>
            <w:tcBorders>
              <w:top w:val="nil"/>
              <w:left w:val="nil"/>
            </w:tcBorders>
            <w:noWrap/>
            <w:vAlign w:val="bottom"/>
            <w:hideMark/>
          </w:tcPr>
          <w:p w14:paraId="603959C1" w14:textId="0A3958A8" w:rsidR="00C67E8C" w:rsidRPr="00713184" w:rsidRDefault="00C67E8C" w:rsidP="005444DF">
            <w:pPr>
              <w:widowControl/>
              <w:autoSpaceDE/>
              <w:autoSpaceDN/>
              <w:spacing w:after="40"/>
              <w:jc w:val="both"/>
              <w:rPr>
                <w:rFonts w:eastAsia="Times New Roman"/>
                <w:sz w:val="20"/>
                <w:szCs w:val="20"/>
                <w:lang w:val="en-GB" w:bidi="ar-SA"/>
              </w:rPr>
            </w:pPr>
            <w:r w:rsidRPr="00713184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 xml:space="preserve">*) </w:t>
            </w:r>
            <w:r w:rsidRPr="00713184">
              <w:rPr>
                <w:rFonts w:eastAsia="Times New Roman"/>
                <w:i/>
                <w:color w:val="000000" w:themeColor="text1"/>
                <w:sz w:val="16"/>
                <w:szCs w:val="16"/>
                <w:lang w:val="en-GB" w:bidi="ar-SA"/>
              </w:rPr>
              <w:t xml:space="preserve">The percentages </w:t>
            </w:r>
            <w:r w:rsidR="009C7A83">
              <w:rPr>
                <w:rFonts w:eastAsia="Times New Roman"/>
                <w:i/>
                <w:color w:val="000000" w:themeColor="text1"/>
                <w:sz w:val="16"/>
                <w:szCs w:val="16"/>
                <w:lang w:val="en-GB" w:bidi="ar-SA"/>
              </w:rPr>
              <w:t>can</w:t>
            </w:r>
            <w:r w:rsidRPr="00713184">
              <w:rPr>
                <w:rFonts w:eastAsia="Times New Roman"/>
                <w:i/>
                <w:color w:val="000000" w:themeColor="text1"/>
                <w:sz w:val="16"/>
                <w:szCs w:val="16"/>
                <w:lang w:val="en-GB" w:bidi="ar-SA"/>
              </w:rPr>
              <w:t xml:space="preserve"> </w:t>
            </w:r>
            <w:r w:rsidRPr="00713184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 xml:space="preserve">be adjusted. </w:t>
            </w:r>
            <w:r w:rsidR="0098394F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>In general, a</w:t>
            </w:r>
            <w:r w:rsidR="000925EA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 xml:space="preserve"> minimal contribution of 20% is recommended. </w:t>
            </w:r>
            <w:r w:rsidR="008C3FAE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 xml:space="preserve">Groups with insufficient </w:t>
            </w:r>
            <w:r w:rsidR="00505950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 xml:space="preserve">funding and early career scientists can </w:t>
            </w:r>
            <w:r w:rsidR="00476172">
              <w:rPr>
                <w:rFonts w:eastAsia="Times New Roman"/>
                <w:i/>
                <w:iCs/>
                <w:color w:val="000000"/>
                <w:sz w:val="16"/>
                <w:szCs w:val="16"/>
                <w:lang w:val="en-GB" w:bidi="ar-SA"/>
              </w:rPr>
              <w:t xml:space="preserve">use an exception to this general rule (see below). </w:t>
            </w:r>
          </w:p>
        </w:tc>
      </w:tr>
    </w:tbl>
    <w:p w14:paraId="2BA59B71" w14:textId="77777777" w:rsidR="00D05D3A" w:rsidRPr="00713184" w:rsidRDefault="00D05D3A" w:rsidP="0068776D">
      <w:pPr>
        <w:rPr>
          <w:lang w:val="en-GB"/>
        </w:rPr>
      </w:pPr>
    </w:p>
    <w:p w14:paraId="4D2CD215" w14:textId="5414023C" w:rsidR="006617BB" w:rsidRPr="00713184" w:rsidRDefault="000C2B7A" w:rsidP="0068776D">
      <w:pPr>
        <w:rPr>
          <w:lang w:val="en-GB"/>
        </w:rPr>
      </w:pPr>
      <w:r>
        <w:rPr>
          <w:lang w:val="en-GB"/>
        </w:rPr>
        <w:lastRenderedPageBreak/>
        <w:t>Please p</w:t>
      </w:r>
      <w:r w:rsidR="005730B5">
        <w:rPr>
          <w:lang w:val="en-GB"/>
        </w:rPr>
        <w:t>rovide</w:t>
      </w:r>
      <w:r w:rsidR="005B2DEF" w:rsidRPr="00713184">
        <w:rPr>
          <w:lang w:val="en-GB"/>
        </w:rPr>
        <w:t xml:space="preserve"> an explanation </w:t>
      </w:r>
      <w:r w:rsidR="001735F9">
        <w:rPr>
          <w:lang w:val="en-GB"/>
        </w:rPr>
        <w:t>for the own contribution (esp. if</w:t>
      </w:r>
      <w:r w:rsidR="00985D57">
        <w:rPr>
          <w:lang w:val="en-GB"/>
        </w:rPr>
        <w:t xml:space="preserve"> it is below 20%)!</w:t>
      </w:r>
    </w:p>
    <w:p w14:paraId="614DB06F" w14:textId="38AE6701" w:rsidR="005B2DEF" w:rsidRPr="00182D50" w:rsidRDefault="00E442A2" w:rsidP="0068776D">
      <w:pPr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For early career scientists, junior groups</w:t>
      </w:r>
      <w:r w:rsidR="006968D0">
        <w:rPr>
          <w:sz w:val="16"/>
          <w:szCs w:val="16"/>
          <w:lang w:val="en-GB"/>
        </w:rPr>
        <w:t xml:space="preserve"> and/or junior professorships </w:t>
      </w:r>
      <w:r>
        <w:rPr>
          <w:sz w:val="16"/>
          <w:szCs w:val="16"/>
          <w:lang w:val="en-GB"/>
        </w:rPr>
        <w:t>the explanation can be</w:t>
      </w:r>
      <w:r w:rsidR="00BC3EF4">
        <w:rPr>
          <w:sz w:val="16"/>
          <w:szCs w:val="16"/>
          <w:lang w:val="en-GB"/>
        </w:rPr>
        <w:t xml:space="preserve"> either 'Early Career',</w:t>
      </w:r>
      <w:r>
        <w:rPr>
          <w:sz w:val="16"/>
          <w:szCs w:val="16"/>
          <w:lang w:val="en-GB"/>
        </w:rPr>
        <w:t xml:space="preserve"> 'Junior gr</w:t>
      </w:r>
      <w:r w:rsidR="00105DE9">
        <w:rPr>
          <w:sz w:val="16"/>
          <w:szCs w:val="16"/>
          <w:lang w:val="en-GB"/>
        </w:rPr>
        <w:t>oup' or 'W1'</w:t>
      </w:r>
      <w:r w:rsidR="00BC3EF4">
        <w:rPr>
          <w:sz w:val="16"/>
          <w:szCs w:val="16"/>
          <w:lang w:val="en-GB"/>
        </w:rPr>
        <w:t>.</w:t>
      </w:r>
    </w:p>
    <w:p w14:paraId="4CD1FD2E" w14:textId="77777777" w:rsidR="0068776D" w:rsidRPr="00713184" w:rsidRDefault="0068776D" w:rsidP="0068776D">
      <w:pPr>
        <w:rPr>
          <w:lang w:val="en-GB"/>
        </w:rPr>
      </w:pPr>
    </w:p>
    <w:p w14:paraId="7F11C076" w14:textId="1C66E28E" w:rsidR="00311138" w:rsidRPr="00D075A4" w:rsidRDefault="002B0494" w:rsidP="00311138">
      <w:pPr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68901CDD" w14:textId="77777777" w:rsidR="005B2DEF" w:rsidRPr="00713184" w:rsidRDefault="005B2DEF" w:rsidP="0068776D">
      <w:pPr>
        <w:rPr>
          <w:lang w:val="en-GB"/>
        </w:rPr>
      </w:pPr>
    </w:p>
    <w:p w14:paraId="33C6B075" w14:textId="2817A7F6" w:rsidR="00F35265" w:rsidRDefault="00AE5A01" w:rsidP="0068776D">
      <w:pPr>
        <w:rPr>
          <w:lang w:val="en-GB"/>
        </w:rPr>
      </w:pPr>
      <w:r>
        <w:rPr>
          <w:lang w:val="en-GB"/>
        </w:rPr>
        <w:t xml:space="preserve">Explain your selection </w:t>
      </w:r>
      <w:r w:rsidR="00F35265">
        <w:rPr>
          <w:lang w:val="en-GB"/>
        </w:rPr>
        <w:t xml:space="preserve">for contracting </w:t>
      </w:r>
      <w:r>
        <w:rPr>
          <w:lang w:val="en-GB"/>
        </w:rPr>
        <w:t xml:space="preserve">third parties or </w:t>
      </w:r>
      <w:r w:rsidR="001D3882">
        <w:rPr>
          <w:lang w:val="en-GB"/>
        </w:rPr>
        <w:t>small equipment</w:t>
      </w:r>
      <w:r w:rsidR="009B5DB7">
        <w:rPr>
          <w:lang w:val="en-GB"/>
        </w:rPr>
        <w:t xml:space="preserve">! </w:t>
      </w:r>
      <w:r w:rsidR="009B5DB7" w:rsidRPr="00713184">
        <w:rPr>
          <w:sz w:val="16"/>
          <w:szCs w:val="16"/>
          <w:lang w:val="en-GB"/>
        </w:rPr>
        <w:t>(</w:t>
      </w:r>
      <w:r w:rsidR="009B5DB7">
        <w:rPr>
          <w:sz w:val="16"/>
          <w:szCs w:val="16"/>
          <w:lang w:val="en-GB"/>
        </w:rPr>
        <w:t>m</w:t>
      </w:r>
      <w:r w:rsidR="009B5DB7" w:rsidRPr="00713184">
        <w:rPr>
          <w:sz w:val="16"/>
          <w:szCs w:val="16"/>
          <w:lang w:val="en-GB"/>
        </w:rPr>
        <w:t>ax</w:t>
      </w:r>
      <w:r w:rsidR="009B5DB7">
        <w:rPr>
          <w:sz w:val="16"/>
          <w:szCs w:val="16"/>
          <w:lang w:val="en-GB"/>
        </w:rPr>
        <w:t>. 500</w:t>
      </w:r>
      <w:r w:rsidR="009B5DB7" w:rsidRPr="00713184">
        <w:rPr>
          <w:sz w:val="16"/>
          <w:szCs w:val="16"/>
          <w:lang w:val="en-GB"/>
        </w:rPr>
        <w:t xml:space="preserve"> characters)</w:t>
      </w:r>
    </w:p>
    <w:p w14:paraId="334F044B" w14:textId="33307F1B" w:rsidR="005B2DEF" w:rsidRPr="009B5DB7" w:rsidRDefault="005B2DEF" w:rsidP="0068776D">
      <w:pPr>
        <w:rPr>
          <w:sz w:val="16"/>
          <w:szCs w:val="16"/>
          <w:lang w:val="en-GB"/>
        </w:rPr>
      </w:pPr>
      <w:r w:rsidRPr="009B5DB7">
        <w:rPr>
          <w:sz w:val="16"/>
          <w:szCs w:val="16"/>
          <w:lang w:val="en-GB"/>
        </w:rPr>
        <w:t xml:space="preserve">Three comparative quotes </w:t>
      </w:r>
      <w:r w:rsidR="005C7342" w:rsidRPr="009B5DB7">
        <w:rPr>
          <w:sz w:val="16"/>
          <w:szCs w:val="16"/>
          <w:lang w:val="en-GB"/>
        </w:rPr>
        <w:t>should be uploaded via MS Forms</w:t>
      </w:r>
      <w:r w:rsidR="00F52C21">
        <w:rPr>
          <w:sz w:val="16"/>
          <w:szCs w:val="16"/>
          <w:lang w:val="en-GB"/>
        </w:rPr>
        <w:t>!</w:t>
      </w:r>
    </w:p>
    <w:p w14:paraId="79647C19" w14:textId="77777777" w:rsidR="005B2DEF" w:rsidRPr="00713184" w:rsidRDefault="005B2DEF" w:rsidP="0068776D">
      <w:pPr>
        <w:jc w:val="both"/>
        <w:rPr>
          <w:lang w:val="en-GB"/>
        </w:rPr>
      </w:pPr>
    </w:p>
    <w:p w14:paraId="19F65582" w14:textId="7D2114BE" w:rsidR="00311138" w:rsidRPr="0068776D" w:rsidRDefault="002B0494" w:rsidP="00311138">
      <w:pPr>
        <w:jc w:val="both"/>
      </w:pPr>
      <w:r>
        <w:fldChar w:fldCharType="begin">
          <w:ffData>
            <w:name w:val="Text7"/>
            <w:enabled/>
            <w:calcOnExit w:val="0"/>
            <w:textInput>
              <w:maxLength w:val="500"/>
            </w:textInput>
          </w:ffData>
        </w:fldChar>
      </w:r>
      <w:bookmarkStart w:id="1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1A7584F5" w14:textId="208B4582" w:rsidR="005B2DEF" w:rsidRPr="00713184" w:rsidRDefault="005B2DEF" w:rsidP="0068776D">
      <w:pPr>
        <w:jc w:val="both"/>
        <w:rPr>
          <w:lang w:val="en-GB"/>
        </w:rPr>
      </w:pPr>
    </w:p>
    <w:p w14:paraId="066FA40E" w14:textId="77777777" w:rsidR="00B00CFD" w:rsidRPr="00B00CFD" w:rsidRDefault="00B00CFD" w:rsidP="00B00CFD">
      <w:pPr>
        <w:rPr>
          <w:lang w:val="en-GB" w:bidi="ar-SA"/>
        </w:rPr>
      </w:pPr>
    </w:p>
    <w:p w14:paraId="2B42FB3B" w14:textId="3227C53B" w:rsidR="005B2DEF" w:rsidRPr="00713184" w:rsidRDefault="00B05BE3" w:rsidP="00B05BE3">
      <w:pPr>
        <w:pStyle w:val="UdS-Headline3"/>
        <w:rPr>
          <w:b/>
          <w:bCs/>
          <w:sz w:val="24"/>
          <w:szCs w:val="24"/>
          <w:lang w:val="en-GB"/>
        </w:rPr>
      </w:pPr>
      <w:r w:rsidRPr="00713184">
        <w:rPr>
          <w:b/>
          <w:bCs/>
          <w:sz w:val="24"/>
          <w:szCs w:val="24"/>
          <w:lang w:val="en-GB"/>
        </w:rPr>
        <w:t>Declaration and signature of the applicant</w:t>
      </w:r>
    </w:p>
    <w:p w14:paraId="43ACE106" w14:textId="2A226909" w:rsidR="005B2DEF" w:rsidRPr="00713184" w:rsidRDefault="00000000" w:rsidP="007227DF">
      <w:pPr>
        <w:ind w:left="426" w:hanging="426"/>
        <w:rPr>
          <w:lang w:val="en-GB"/>
        </w:rPr>
      </w:pPr>
      <w:sdt>
        <w:sdtPr>
          <w:rPr>
            <w:lang w:val="en-GB"/>
          </w:rPr>
          <w:id w:val="-643966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7DF" w:rsidRPr="0071318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7227DF" w:rsidRPr="00713184">
        <w:rPr>
          <w:lang w:val="en-GB"/>
        </w:rPr>
        <w:tab/>
        <w:t xml:space="preserve">I confirm that I have read and complied with the </w:t>
      </w:r>
      <w:hyperlink r:id="rId13" w:history="1">
        <w:r w:rsidR="00543456">
          <w:rPr>
            <w:rStyle w:val="Hyperlink"/>
            <w:lang w:val="en-GB"/>
          </w:rPr>
          <w:t>Regulations on Ensuring Good Scientific Practice and Handling Scientific Misconduct at Saarland University</w:t>
        </w:r>
      </w:hyperlink>
      <w:r w:rsidR="007227DF" w:rsidRPr="00713184">
        <w:rPr>
          <w:lang w:val="en-GB"/>
        </w:rPr>
        <w:t>.</w:t>
      </w:r>
    </w:p>
    <w:p w14:paraId="41E0DCED" w14:textId="77777777" w:rsidR="007227DF" w:rsidRPr="00713184" w:rsidRDefault="007227DF" w:rsidP="007227DF">
      <w:pPr>
        <w:ind w:left="426" w:hanging="426"/>
        <w:rPr>
          <w:lang w:val="en-GB"/>
        </w:rPr>
      </w:pPr>
    </w:p>
    <w:p w14:paraId="1AEF88F6" w14:textId="05243592" w:rsidR="007227DF" w:rsidRPr="00713184" w:rsidRDefault="00000000" w:rsidP="007227DF">
      <w:pPr>
        <w:ind w:left="426" w:hanging="426"/>
        <w:rPr>
          <w:lang w:val="en-GB"/>
        </w:rPr>
      </w:pPr>
      <w:sdt>
        <w:sdtPr>
          <w:rPr>
            <w:lang w:val="en-GB"/>
          </w:rPr>
          <w:id w:val="-456418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7DF" w:rsidRPr="0071318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7227DF" w:rsidRPr="00713184">
        <w:rPr>
          <w:lang w:val="en-GB"/>
        </w:rPr>
        <w:tab/>
        <w:t>I confirm that I have not submitted</w:t>
      </w:r>
      <w:r w:rsidR="00246323" w:rsidRPr="00713184">
        <w:rPr>
          <w:lang w:val="en-GB"/>
        </w:rPr>
        <w:t>—and will not submit</w:t>
      </w:r>
      <w:r w:rsidR="007227DF" w:rsidRPr="00713184">
        <w:rPr>
          <w:lang w:val="en-GB"/>
        </w:rPr>
        <w:t xml:space="preserve">—an identical application to any other funding programs at this time. This also applies to members of the </w:t>
      </w:r>
      <w:r w:rsidR="00680129">
        <w:rPr>
          <w:lang w:val="en-GB"/>
        </w:rPr>
        <w:t>Faculty</w:t>
      </w:r>
      <w:r w:rsidR="00680129" w:rsidRPr="00713184">
        <w:rPr>
          <w:lang w:val="en-GB"/>
        </w:rPr>
        <w:t xml:space="preserve"> </w:t>
      </w:r>
      <w:r w:rsidR="007227DF" w:rsidRPr="00713184">
        <w:rPr>
          <w:lang w:val="en-GB"/>
        </w:rPr>
        <w:t>of Medicine regarding the HOMFOR funding program.</w:t>
      </w:r>
    </w:p>
    <w:p w14:paraId="18EB2036" w14:textId="77777777" w:rsidR="007227DF" w:rsidRPr="00713184" w:rsidRDefault="007227DF" w:rsidP="007227DF">
      <w:pPr>
        <w:rPr>
          <w:lang w:val="en-GB"/>
        </w:rPr>
      </w:pPr>
    </w:p>
    <w:p w14:paraId="17692055" w14:textId="77777777" w:rsidR="00B05BE3" w:rsidRPr="00713184" w:rsidRDefault="00000000" w:rsidP="007227DF">
      <w:pPr>
        <w:tabs>
          <w:tab w:val="left" w:pos="426"/>
        </w:tabs>
        <w:ind w:left="426" w:hanging="426"/>
        <w:rPr>
          <w:lang w:val="en-GB"/>
        </w:rPr>
      </w:pPr>
      <w:sdt>
        <w:sdtPr>
          <w:rPr>
            <w:lang w:val="en-GB"/>
          </w:rPr>
          <w:id w:val="-1256361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7DF" w:rsidRPr="0071318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7227DF" w:rsidRPr="00713184">
        <w:rPr>
          <w:lang w:val="en-GB"/>
        </w:rPr>
        <w:tab/>
        <w:t xml:space="preserve">I confirm that I have written the application myself. </w:t>
      </w:r>
    </w:p>
    <w:p w14:paraId="0D02B885" w14:textId="77777777" w:rsidR="00B05BE3" w:rsidRPr="00713184" w:rsidRDefault="00B05BE3" w:rsidP="007227DF">
      <w:pPr>
        <w:tabs>
          <w:tab w:val="left" w:pos="426"/>
        </w:tabs>
        <w:ind w:left="426" w:hanging="426"/>
        <w:rPr>
          <w:lang w:val="en-GB"/>
        </w:rPr>
      </w:pPr>
    </w:p>
    <w:p w14:paraId="74764F7E" w14:textId="376494BB" w:rsidR="007227DF" w:rsidRPr="00713184" w:rsidRDefault="00000000" w:rsidP="00B05BE3">
      <w:pPr>
        <w:tabs>
          <w:tab w:val="left" w:pos="426"/>
        </w:tabs>
        <w:ind w:left="426" w:hanging="426"/>
        <w:rPr>
          <w:lang w:val="en-GB"/>
        </w:rPr>
      </w:pPr>
      <w:sdt>
        <w:sdtPr>
          <w:rPr>
            <w:lang w:val="en-GB"/>
          </w:rPr>
          <w:id w:val="645782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5BE3" w:rsidRPr="0071318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B05BE3" w:rsidRPr="00713184">
        <w:rPr>
          <w:lang w:val="en-GB"/>
        </w:rPr>
        <w:tab/>
        <w:t xml:space="preserve">I used AI tools to assist me in drafting this application. </w:t>
      </w:r>
      <w:r w:rsidR="007227DF" w:rsidRPr="00713184">
        <w:rPr>
          <w:lang w:val="en-GB"/>
        </w:rPr>
        <w:t>According to the Research Committee’s rules of procedure, the use of artificial intelligence is permitted. I have used it to the following extent:</w:t>
      </w:r>
    </w:p>
    <w:p w14:paraId="6A26507C" w14:textId="77777777" w:rsidR="007227DF" w:rsidRPr="00713184" w:rsidRDefault="007227DF" w:rsidP="007227DF">
      <w:pPr>
        <w:rPr>
          <w:lang w:val="en-GB"/>
        </w:rPr>
      </w:pPr>
    </w:p>
    <w:p w14:paraId="64E41D8C" w14:textId="62792E0C" w:rsidR="00311138" w:rsidRPr="00D075A4" w:rsidRDefault="002B0494" w:rsidP="00311138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71ED124E" w14:textId="77777777" w:rsidR="007227DF" w:rsidRPr="00713184" w:rsidRDefault="007227DF" w:rsidP="007227DF">
      <w:pPr>
        <w:rPr>
          <w:lang w:val="en-GB"/>
        </w:rPr>
      </w:pPr>
    </w:p>
    <w:p w14:paraId="64B6ECCC" w14:textId="2001CB15" w:rsidR="17853BA5" w:rsidRPr="00713184" w:rsidRDefault="17853BA5">
      <w:pPr>
        <w:rPr>
          <w:lang w:val="en-GB"/>
        </w:rPr>
      </w:pPr>
    </w:p>
    <w:p w14:paraId="367EF1D2" w14:textId="77777777" w:rsidR="007227DF" w:rsidRPr="00713184" w:rsidRDefault="007227DF" w:rsidP="007227DF">
      <w:pPr>
        <w:rPr>
          <w:lang w:val="en-GB"/>
        </w:rPr>
      </w:pPr>
    </w:p>
    <w:p w14:paraId="3C00B5EE" w14:textId="77777777" w:rsidR="00C32731" w:rsidRPr="00713184" w:rsidRDefault="00C32731" w:rsidP="007227DF">
      <w:pPr>
        <w:rPr>
          <w:lang w:val="en-GB"/>
        </w:rPr>
      </w:pPr>
    </w:p>
    <w:p w14:paraId="5BB635B2" w14:textId="77777777" w:rsidR="00C32731" w:rsidRPr="00713184" w:rsidRDefault="00C32731" w:rsidP="007227DF">
      <w:pPr>
        <w:rPr>
          <w:lang w:val="en-GB"/>
        </w:rPr>
      </w:pPr>
    </w:p>
    <w:p w14:paraId="5A416DCF" w14:textId="7EB29894" w:rsidR="005B2DEF" w:rsidRPr="00713184" w:rsidRDefault="00000000" w:rsidP="00B05BE3">
      <w:pPr>
        <w:jc w:val="both"/>
        <w:rPr>
          <w:sz w:val="21"/>
          <w:szCs w:val="21"/>
          <w:lang w:val="en-GB"/>
        </w:rPr>
      </w:pPr>
      <w:sdt>
        <w:sdtPr>
          <w:rPr>
            <w:sz w:val="21"/>
            <w:szCs w:val="21"/>
            <w:lang w:val="en-GB"/>
          </w:rPr>
          <w:alias w:val="Ort eingeben"/>
          <w:tag w:val="Homburg"/>
          <w:id w:val="777148148"/>
          <w:placeholder>
            <w:docPart w:val="65AEF24B7C7F472F9EC24D8A890199A9"/>
          </w:placeholder>
          <w:comboBox>
            <w:listItem w:value="Wählen Sie ein Element aus."/>
            <w:listItem w:displayText="Saarbrücken" w:value="Saarbrücken"/>
            <w:listItem w:displayText="Homburg" w:value="Homburg"/>
          </w:comboBox>
        </w:sdtPr>
        <w:sdtContent>
          <w:r w:rsidR="69BED646" w:rsidRPr="00713184">
            <w:rPr>
              <w:sz w:val="21"/>
              <w:szCs w:val="21"/>
              <w:lang w:val="en-GB"/>
            </w:rPr>
            <w:t>Select</w:t>
          </w:r>
          <w:r w:rsidR="005B2DEF" w:rsidRPr="00713184">
            <w:rPr>
              <w:sz w:val="21"/>
              <w:szCs w:val="21"/>
              <w:lang w:val="en-GB" w:eastAsia="en-US" w:bidi="ar-SA"/>
            </w:rPr>
            <w:t xml:space="preserve"> an item</w:t>
          </w:r>
          <w:r w:rsidR="69BED646" w:rsidRPr="00713184">
            <w:rPr>
              <w:sz w:val="21"/>
              <w:szCs w:val="21"/>
              <w:lang w:val="en-GB"/>
            </w:rPr>
            <w:t xml:space="preserve">; </w:t>
          </w:r>
        </w:sdtContent>
      </w:sdt>
      <w:sdt>
        <w:sdtPr>
          <w:rPr>
            <w:sz w:val="21"/>
            <w:szCs w:val="21"/>
          </w:rPr>
          <w:alias w:val="Datum eingeben"/>
          <w:tag w:val="Datum eingeben"/>
          <w:id w:val="244306108"/>
          <w:placeholder>
            <w:docPart w:val="50C674F318C94AACAE3874BDECD9F182"/>
          </w:placeholder>
        </w:sdtPr>
        <w:sdtContent>
          <w:sdt>
            <w:sdtPr>
              <w:rPr>
                <w:sz w:val="21"/>
                <w:szCs w:val="21"/>
              </w:rPr>
              <w:id w:val="1114181723"/>
              <w:placeholder>
                <w:docPart w:val="D661A518AF0E4910A6A7B8AF280686AB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r w:rsidR="00D05D3A" w:rsidRPr="00713184">
                <w:rPr>
                  <w:rStyle w:val="Platzhaltertext"/>
                  <w:lang w:val="en-GB" w:eastAsia="en-GB" w:bidi="ar-SA"/>
                </w:rPr>
                <w:t>click or tap to enter a date.</w:t>
              </w:r>
            </w:sdtContent>
          </w:sdt>
        </w:sdtContent>
      </w:sdt>
    </w:p>
    <w:p w14:paraId="7F66727D" w14:textId="4E932EEF" w:rsidR="005B2DEF" w:rsidRPr="00713184" w:rsidRDefault="005B2DEF" w:rsidP="061027FE">
      <w:pPr>
        <w:spacing w:before="1"/>
        <w:jc w:val="both"/>
        <w:rPr>
          <w:lang w:val="en-GB"/>
        </w:rPr>
      </w:pPr>
      <w:r w:rsidRPr="00713184">
        <w:rPr>
          <w:lang w:val="en-GB"/>
        </w:rPr>
        <w:t>(Location/Date)</w:t>
      </w:r>
    </w:p>
    <w:p w14:paraId="0EDF9A74" w14:textId="157294EF" w:rsidR="005B2DEF" w:rsidRPr="00713184" w:rsidRDefault="005B2DEF" w:rsidP="061027FE">
      <w:pPr>
        <w:spacing w:before="1"/>
        <w:rPr>
          <w:lang w:val="en-GB"/>
        </w:rPr>
      </w:pPr>
    </w:p>
    <w:p w14:paraId="229F4A31" w14:textId="77777777" w:rsidR="007A40EC" w:rsidRPr="00454361" w:rsidRDefault="007A40EC" w:rsidP="007A40EC">
      <w:pPr>
        <w:spacing w:before="1"/>
        <w:ind w:right="4140"/>
        <w:jc w:val="both"/>
        <w:rPr>
          <w:lang w:val="en-GB"/>
        </w:rPr>
      </w:pPr>
      <w:r w:rsidRPr="00454361">
        <w:rPr>
          <w:lang w:val="en-GB"/>
        </w:rPr>
        <w:t>Name:</w:t>
      </w:r>
      <w:r w:rsidRPr="00454361">
        <w:rPr>
          <w:lang w:val="en-GB"/>
        </w:rPr>
        <w:tab/>
      </w:r>
      <w:r w:rsidRPr="00454361">
        <w:rPr>
          <w:lang w:val="en-GB"/>
        </w:rPr>
        <w:tab/>
      </w:r>
      <w:r w:rsidRPr="00454361">
        <w:rPr>
          <w:lang w:val="en-GB"/>
        </w:rPr>
        <w:tab/>
      </w:r>
      <w:sdt>
        <w:sdtPr>
          <w:alias w:val="Name des/der Antragssteller/s/in"/>
          <w:tag w:val="Name des/der Antragssteller/s/in"/>
          <w:id w:val="-542980813"/>
          <w:placeholder>
            <w:docPart w:val="867F3FB458C64D718EC07CD93859127B"/>
          </w:placeholder>
        </w:sdtPr>
        <w:sdtContent>
          <w:r>
            <w:fldChar w:fldCharType="begin">
              <w:ffData>
                <w:name w:val="Text12"/>
                <w:enabled/>
                <w:calcOnExit w:val="0"/>
                <w:textInput>
                  <w:maxLength w:val="50"/>
                </w:textInput>
              </w:ffData>
            </w:fldChar>
          </w:r>
          <w:r w:rsidRPr="00454361">
            <w:rPr>
              <w:lang w:val="en-GB"/>
            </w:rPr>
            <w:instrText xml:space="preserve"> FORMTEXT </w:instrText>
          </w:r>
          <w:r>
            <w:fldChar w:fldCharType="separate"/>
          </w:r>
          <w:r>
            <w:t> </w:t>
          </w:r>
          <w:r>
            <w:t> </w:t>
          </w:r>
          <w:r>
            <w:t> </w:t>
          </w:r>
          <w:r>
            <w:t> </w:t>
          </w:r>
          <w:r>
            <w:t> </w:t>
          </w:r>
          <w:r>
            <w:fldChar w:fldCharType="end"/>
          </w:r>
        </w:sdtContent>
      </w:sdt>
    </w:p>
    <w:p w14:paraId="53EE0B79" w14:textId="77777777" w:rsidR="007A40EC" w:rsidRPr="00454361" w:rsidRDefault="007A40EC" w:rsidP="007A40EC">
      <w:pPr>
        <w:jc w:val="both"/>
        <w:rPr>
          <w:sz w:val="20"/>
          <w:lang w:val="en-GB"/>
        </w:rPr>
      </w:pPr>
    </w:p>
    <w:p w14:paraId="6E3AFA58" w14:textId="01A041AE" w:rsidR="007A40EC" w:rsidRPr="00454361" w:rsidRDefault="007A40EC" w:rsidP="007A40EC">
      <w:pPr>
        <w:jc w:val="both"/>
        <w:rPr>
          <w:szCs w:val="24"/>
          <w:lang w:val="en-GB"/>
        </w:rPr>
      </w:pPr>
      <w:r w:rsidRPr="00454361">
        <w:rPr>
          <w:szCs w:val="24"/>
          <w:lang w:val="en-GB"/>
        </w:rPr>
        <w:t>Signature:</w:t>
      </w:r>
      <w:r w:rsidRPr="00454361">
        <w:rPr>
          <w:szCs w:val="24"/>
          <w:lang w:val="en-GB"/>
        </w:rPr>
        <w:tab/>
      </w:r>
      <w:r w:rsidRPr="00454361">
        <w:rPr>
          <w:szCs w:val="24"/>
          <w:lang w:val="en-GB"/>
        </w:rPr>
        <w:tab/>
      </w:r>
      <w:sdt>
        <w:sdtPr>
          <w:rPr>
            <w:szCs w:val="24"/>
          </w:rPr>
          <w:id w:val="2017954766"/>
          <w:showingPlcHdr/>
          <w:picture/>
        </w:sdtPr>
        <w:sdtContent>
          <w:r>
            <w:rPr>
              <w:noProof/>
              <w:szCs w:val="24"/>
            </w:rPr>
            <w:drawing>
              <wp:inline distT="0" distB="0" distL="0" distR="0" wp14:anchorId="67A2F68E" wp14:editId="71D997B3">
                <wp:extent cx="627932" cy="627932"/>
                <wp:effectExtent l="0" t="0" r="1270" b="127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249" cy="634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288AB86" w14:textId="77777777" w:rsidR="005B2DEF" w:rsidRPr="00713184" w:rsidRDefault="005B2DEF" w:rsidP="00B05BE3">
      <w:pPr>
        <w:spacing w:before="3"/>
        <w:ind w:left="709"/>
        <w:jc w:val="both"/>
        <w:rPr>
          <w:sz w:val="18"/>
          <w:lang w:val="en-GB"/>
        </w:rPr>
      </w:pPr>
    </w:p>
    <w:p w14:paraId="4D210340" w14:textId="77777777" w:rsidR="007A40EC" w:rsidRDefault="005B2DEF" w:rsidP="007A40EC">
      <w:pPr>
        <w:pStyle w:val="Textkrper"/>
        <w:ind w:left="1416" w:right="425" w:firstLine="708"/>
        <w:jc w:val="both"/>
        <w:rPr>
          <w:lang w:val="en-GB"/>
        </w:rPr>
      </w:pPr>
      <w:r w:rsidRPr="00713184">
        <w:rPr>
          <w:lang w:val="en-GB"/>
        </w:rPr>
        <w:t>(</w:t>
      </w:r>
      <w:r w:rsidR="00171454" w:rsidRPr="00713184">
        <w:rPr>
          <w:lang w:val="en-GB"/>
        </w:rPr>
        <w:t>The applicant’s</w:t>
      </w:r>
      <w:r w:rsidRPr="00713184">
        <w:rPr>
          <w:lang w:val="en-GB"/>
        </w:rPr>
        <w:t xml:space="preserve"> original signature is not required; </w:t>
      </w:r>
    </w:p>
    <w:p w14:paraId="3528E059" w14:textId="7C045440" w:rsidR="00D812D8" w:rsidRPr="00713184" w:rsidRDefault="005B2DEF" w:rsidP="007A40EC">
      <w:pPr>
        <w:pStyle w:val="Textkrper"/>
        <w:ind w:left="1416" w:right="425" w:firstLine="708"/>
        <w:jc w:val="both"/>
        <w:rPr>
          <w:lang w:val="en-GB"/>
        </w:rPr>
      </w:pPr>
      <w:r w:rsidRPr="00713184">
        <w:rPr>
          <w:lang w:val="en-GB"/>
        </w:rPr>
        <w:t>an electronic signature is sufficient)</w:t>
      </w:r>
    </w:p>
    <w:sectPr w:rsidR="00D812D8" w:rsidRPr="00713184" w:rsidSect="005B74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985" w:right="1134" w:bottom="1134" w:left="1134" w:header="57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DA4D3" w14:textId="77777777" w:rsidR="00055F1F" w:rsidRDefault="00055F1F">
      <w:r>
        <w:separator/>
      </w:r>
    </w:p>
  </w:endnote>
  <w:endnote w:type="continuationSeparator" w:id="0">
    <w:p w14:paraId="7937A0AF" w14:textId="77777777" w:rsidR="00055F1F" w:rsidRDefault="0005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89F7" w14:textId="77777777" w:rsidR="00E13B4A" w:rsidRDefault="00E13B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29613"/>
      <w:docPartObj>
        <w:docPartGallery w:val="Page Numbers (Bottom of Page)"/>
        <w:docPartUnique/>
      </w:docPartObj>
    </w:sdtPr>
    <w:sdtContent>
      <w:p w14:paraId="1313F13E" w14:textId="77777777" w:rsidR="0082581A" w:rsidRDefault="0082581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4BB">
          <w:rPr>
            <w:noProof/>
          </w:rPr>
          <w:t>1</w:t>
        </w:r>
        <w:r>
          <w:fldChar w:fldCharType="end"/>
        </w:r>
      </w:p>
    </w:sdtContent>
  </w:sdt>
  <w:p w14:paraId="7F1A8154" w14:textId="77777777" w:rsidR="0082581A" w:rsidRDefault="0082581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ACFE" w14:textId="77777777" w:rsidR="00E13B4A" w:rsidRDefault="00E13B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C108" w14:textId="77777777" w:rsidR="00055F1F" w:rsidRDefault="00055F1F">
      <w:r>
        <w:separator/>
      </w:r>
    </w:p>
  </w:footnote>
  <w:footnote w:type="continuationSeparator" w:id="0">
    <w:p w14:paraId="215882B8" w14:textId="77777777" w:rsidR="00055F1F" w:rsidRDefault="0005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F2EE" w14:textId="77777777" w:rsidR="00E13B4A" w:rsidRDefault="00E13B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234B" w14:textId="77777777" w:rsidR="002F4B57" w:rsidRPr="00D23977" w:rsidRDefault="00E91983" w:rsidP="00D23977">
    <w:pPr>
      <w:rPr>
        <w:sz w:val="28"/>
        <w:szCs w:val="28"/>
      </w:rPr>
    </w:pPr>
    <w:r w:rsidRPr="00D23977">
      <w:rPr>
        <w:noProof/>
        <w:color w:val="1F497D" w:themeColor="text2"/>
        <w:sz w:val="28"/>
        <w:szCs w:val="28"/>
      </w:rPr>
      <w:drawing>
        <wp:anchor distT="0" distB="0" distL="114300" distR="114300" simplePos="0" relativeHeight="251658240" behindDoc="1" locked="0" layoutInCell="1" allowOverlap="1" wp14:anchorId="0E6372C8" wp14:editId="5839C192">
          <wp:simplePos x="0" y="0"/>
          <wp:positionH relativeFrom="column">
            <wp:posOffset>5217368</wp:posOffset>
          </wp:positionH>
          <wp:positionV relativeFrom="paragraph">
            <wp:posOffset>-72342</wp:posOffset>
          </wp:positionV>
          <wp:extent cx="880028" cy="352425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028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977" w:rsidRPr="00D23977">
      <w:rPr>
        <w:noProof/>
        <w:color w:val="1F497D" w:themeColor="text2"/>
        <w:sz w:val="28"/>
        <w:szCs w:val="28"/>
      </w:rPr>
      <w:drawing>
        <wp:anchor distT="0" distB="0" distL="114300" distR="114300" simplePos="0" relativeHeight="251658241" behindDoc="1" locked="0" layoutInCell="1" allowOverlap="1" wp14:anchorId="12FA37CE" wp14:editId="243B90E9">
          <wp:simplePos x="0" y="0"/>
          <wp:positionH relativeFrom="column">
            <wp:posOffset>0</wp:posOffset>
          </wp:positionH>
          <wp:positionV relativeFrom="paragraph">
            <wp:posOffset>356235</wp:posOffset>
          </wp:positionV>
          <wp:extent cx="6120130" cy="81915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Streifen-rot-gelbgrü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9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67E2B" w:rsidRPr="00D23977">
      <w:rPr>
        <w:color w:val="1F497D" w:themeColor="text2"/>
        <w:sz w:val="28"/>
        <w:szCs w:val="28"/>
      </w:rPr>
      <w:t>www.uni-saarland.de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540D" w14:textId="77777777" w:rsidR="00E13B4A" w:rsidRDefault="00E13B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9D8"/>
    <w:multiLevelType w:val="multilevel"/>
    <w:tmpl w:val="5E7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0831C3"/>
    <w:multiLevelType w:val="multilevel"/>
    <w:tmpl w:val="0FC2D55E"/>
    <w:styleLink w:val="UdS-Liste-Num"/>
    <w:lvl w:ilvl="0">
      <w:start w:val="1"/>
      <w:numFmt w:val="decimal"/>
      <w:pStyle w:val="UdS-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UdS-Numberedlist2"/>
      <w:lvlText w:val="%1.%2."/>
      <w:lvlJc w:val="left"/>
      <w:pPr>
        <w:ind w:left="709" w:hanging="425"/>
      </w:pPr>
      <w:rPr>
        <w:rFonts w:hint="default"/>
      </w:rPr>
    </w:lvl>
    <w:lvl w:ilvl="2">
      <w:start w:val="1"/>
      <w:numFmt w:val="decimal"/>
      <w:pStyle w:val="UdS-Numberedlist3"/>
      <w:lvlText w:val="%1.%2.%3."/>
      <w:lvlJc w:val="left"/>
      <w:pPr>
        <w:ind w:left="1276" w:hanging="567"/>
      </w:pPr>
      <w:rPr>
        <w:rFonts w:hint="default"/>
      </w:rPr>
    </w:lvl>
    <w:lvl w:ilvl="3">
      <w:start w:val="1"/>
      <w:numFmt w:val="decimal"/>
      <w:pStyle w:val="UdS-Numberedlist4"/>
      <w:lvlText w:val="%1.%2.%3.%4."/>
      <w:lvlJc w:val="left"/>
      <w:pPr>
        <w:ind w:left="198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5C4C31"/>
    <w:multiLevelType w:val="multilevel"/>
    <w:tmpl w:val="0407001D"/>
    <w:styleLink w:val="Aufzhlu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C3C3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AD162B"/>
    <w:multiLevelType w:val="multilevel"/>
    <w:tmpl w:val="2DB4A782"/>
    <w:styleLink w:val="UdS-Aufzhlung"/>
    <w:lvl w:ilvl="0">
      <w:start w:val="1"/>
      <w:numFmt w:val="bullet"/>
      <w:pStyle w:val="UdS-Bulletpoin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UdS-Bulletpoint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UdS-Bulletpoint3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pStyle w:val="UdS-Bulletpoint4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186C69"/>
    <w:multiLevelType w:val="multilevel"/>
    <w:tmpl w:val="3E387642"/>
    <w:styleLink w:val="berschrift"/>
    <w:lvl w:ilvl="0">
      <w:start w:val="1"/>
      <w:numFmt w:val="decimal"/>
      <w:pStyle w:val="berschrift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DBA3E74"/>
    <w:multiLevelType w:val="multilevel"/>
    <w:tmpl w:val="0FC2D55E"/>
    <w:numStyleLink w:val="UdS-Liste-Num"/>
  </w:abstractNum>
  <w:abstractNum w:abstractNumId="6" w15:restartNumberingAfterBreak="0">
    <w:nsid w:val="1B283E59"/>
    <w:multiLevelType w:val="hybridMultilevel"/>
    <w:tmpl w:val="FFFFFFFF"/>
    <w:lvl w:ilvl="0" w:tplc="7D4A2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E2E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2D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47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A4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AD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63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AB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4F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B040C"/>
    <w:multiLevelType w:val="multilevel"/>
    <w:tmpl w:val="E72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609B8"/>
    <w:multiLevelType w:val="multilevel"/>
    <w:tmpl w:val="3E387642"/>
    <w:numStyleLink w:val="berschrift"/>
  </w:abstractNum>
  <w:abstractNum w:abstractNumId="9" w15:restartNumberingAfterBreak="0">
    <w:nsid w:val="299D262A"/>
    <w:multiLevelType w:val="multilevel"/>
    <w:tmpl w:val="93DE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061E5"/>
    <w:multiLevelType w:val="hybridMultilevel"/>
    <w:tmpl w:val="D4BE01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1B282"/>
    <w:multiLevelType w:val="hybridMultilevel"/>
    <w:tmpl w:val="4288A790"/>
    <w:lvl w:ilvl="0" w:tplc="C9C63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8B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48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67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02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68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06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69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6F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35638"/>
    <w:multiLevelType w:val="multilevel"/>
    <w:tmpl w:val="86BA2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259CC"/>
    <w:multiLevelType w:val="multilevel"/>
    <w:tmpl w:val="86BA2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8B382B"/>
    <w:multiLevelType w:val="hybridMultilevel"/>
    <w:tmpl w:val="FFFFFFFF"/>
    <w:lvl w:ilvl="0" w:tplc="58AA0D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7C2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69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69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49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80D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C8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32D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A4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41516"/>
    <w:multiLevelType w:val="multilevel"/>
    <w:tmpl w:val="36B42242"/>
    <w:styleLink w:val="UdS-Liste-Liste"/>
    <w:lvl w:ilvl="0">
      <w:start w:val="1"/>
      <w:numFmt w:val="lowerLetter"/>
      <w:pStyle w:val="UdS-List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UdS-List2"/>
      <w:lvlText w:val="(%2)"/>
      <w:lvlJc w:val="left"/>
      <w:pPr>
        <w:ind w:left="709" w:hanging="425"/>
      </w:pPr>
      <w:rPr>
        <w:rFonts w:hint="default"/>
      </w:rPr>
    </w:lvl>
    <w:lvl w:ilvl="2">
      <w:start w:val="1"/>
      <w:numFmt w:val="upperRoman"/>
      <w:pStyle w:val="UdS-List3"/>
      <w:lvlText w:val="(%3)"/>
      <w:lvlJc w:val="left"/>
      <w:pPr>
        <w:ind w:left="1134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7423D57"/>
    <w:multiLevelType w:val="hybridMultilevel"/>
    <w:tmpl w:val="FFFFFFFF"/>
    <w:lvl w:ilvl="0" w:tplc="D03E733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8F4824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28A10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B60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CC3A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A72F5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F602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40BB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BA36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422523"/>
    <w:multiLevelType w:val="hybridMultilevel"/>
    <w:tmpl w:val="FFFFFFFF"/>
    <w:lvl w:ilvl="0" w:tplc="9F5406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289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1E0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49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302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29A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62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66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900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53507"/>
    <w:multiLevelType w:val="multilevel"/>
    <w:tmpl w:val="2DB4A782"/>
    <w:numStyleLink w:val="UdS-Aufzhlung"/>
  </w:abstractNum>
  <w:abstractNum w:abstractNumId="19" w15:restartNumberingAfterBreak="0">
    <w:nsid w:val="6819E3B0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80A2D"/>
    <w:multiLevelType w:val="multilevel"/>
    <w:tmpl w:val="2DB4A782"/>
    <w:numStyleLink w:val="UdS-Aufzhlung"/>
  </w:abstractNum>
  <w:abstractNum w:abstractNumId="21" w15:restartNumberingAfterBreak="0">
    <w:nsid w:val="7249361E"/>
    <w:multiLevelType w:val="hybridMultilevel"/>
    <w:tmpl w:val="A5649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A7C5C"/>
    <w:multiLevelType w:val="hybridMultilevel"/>
    <w:tmpl w:val="FFFFFFFF"/>
    <w:lvl w:ilvl="0" w:tplc="AD2021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13665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A4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5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0F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C4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A5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45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0C8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2ED10"/>
    <w:multiLevelType w:val="hybridMultilevel"/>
    <w:tmpl w:val="FFFFFFFF"/>
    <w:lvl w:ilvl="0" w:tplc="CD6AD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4AA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66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42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67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E3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CC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21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F68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627EB"/>
    <w:multiLevelType w:val="multilevel"/>
    <w:tmpl w:val="474A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7458054">
    <w:abstractNumId w:val="14"/>
  </w:num>
  <w:num w:numId="2" w16cid:durableId="1723364878">
    <w:abstractNumId w:val="6"/>
  </w:num>
  <w:num w:numId="3" w16cid:durableId="1321730688">
    <w:abstractNumId w:val="16"/>
  </w:num>
  <w:num w:numId="4" w16cid:durableId="812406880">
    <w:abstractNumId w:val="22"/>
  </w:num>
  <w:num w:numId="5" w16cid:durableId="1977223097">
    <w:abstractNumId w:val="23"/>
  </w:num>
  <w:num w:numId="6" w16cid:durableId="1238827450">
    <w:abstractNumId w:val="17"/>
  </w:num>
  <w:num w:numId="7" w16cid:durableId="979654134">
    <w:abstractNumId w:val="2"/>
  </w:num>
  <w:num w:numId="8" w16cid:durableId="235743848">
    <w:abstractNumId w:val="12"/>
  </w:num>
  <w:num w:numId="9" w16cid:durableId="1522812811">
    <w:abstractNumId w:val="3"/>
  </w:num>
  <w:num w:numId="10" w16cid:durableId="1987205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8840048">
    <w:abstractNumId w:val="1"/>
  </w:num>
  <w:num w:numId="12" w16cid:durableId="2109695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7154507">
    <w:abstractNumId w:val="15"/>
  </w:num>
  <w:num w:numId="14" w16cid:durableId="21335471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769357">
    <w:abstractNumId w:val="4"/>
  </w:num>
  <w:num w:numId="16" w16cid:durableId="1794253364">
    <w:abstractNumId w:val="8"/>
  </w:num>
  <w:num w:numId="17" w16cid:durableId="400954666">
    <w:abstractNumId w:val="18"/>
  </w:num>
  <w:num w:numId="18" w16cid:durableId="1421174326">
    <w:abstractNumId w:val="20"/>
  </w:num>
  <w:num w:numId="19" w16cid:durableId="1191794793">
    <w:abstractNumId w:val="5"/>
  </w:num>
  <w:num w:numId="20" w16cid:durableId="1012804259">
    <w:abstractNumId w:val="9"/>
  </w:num>
  <w:num w:numId="21" w16cid:durableId="437795569">
    <w:abstractNumId w:val="21"/>
  </w:num>
  <w:num w:numId="22" w16cid:durableId="983267892">
    <w:abstractNumId w:val="10"/>
  </w:num>
  <w:num w:numId="23" w16cid:durableId="713887472">
    <w:abstractNumId w:val="11"/>
  </w:num>
  <w:num w:numId="24" w16cid:durableId="384719400">
    <w:abstractNumId w:val="19"/>
  </w:num>
  <w:num w:numId="25" w16cid:durableId="558905245">
    <w:abstractNumId w:val="13"/>
  </w:num>
  <w:num w:numId="26" w16cid:durableId="335377914">
    <w:abstractNumId w:val="7"/>
  </w:num>
  <w:num w:numId="27" w16cid:durableId="2121412096">
    <w:abstractNumId w:val="0"/>
  </w:num>
  <w:num w:numId="28" w16cid:durableId="670329544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FA04" w:allStyles="0" w:customStyles="0" w:latentStyles="1" w:stylesInUse="0" w:headingStyles="0" w:numberingStyles="0" w:tableStyles="0" w:directFormattingOnRuns="0" w:directFormattingOnParagraphs="1" w:directFormattingOnNumbering="0" w:directFormattingOnTables="1" w:clearFormatting="1" w:top3HeadingStyles="1" w:visibleStyles="1" w:alternateStyleNames="1"/>
  <w:documentProtection w:edit="forms" w:enforcement="1" w:cryptProviderType="rsaAES" w:cryptAlgorithmClass="hash" w:cryptAlgorithmType="typeAny" w:cryptAlgorithmSid="14" w:cryptSpinCount="100000" w:hash="WxKJgh9Rr98kMvNysKcyYdld4F4TGoHQvImZDbwaTOQzx9RCRneNvKsVi2NOAOxjfoBE/BxuvUIPQ/AE984PQQ==" w:salt="0uAUIp4H4GDU+eSIZciuc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93"/>
    <w:rsid w:val="000024AE"/>
    <w:rsid w:val="00004E0D"/>
    <w:rsid w:val="000125BE"/>
    <w:rsid w:val="000408B8"/>
    <w:rsid w:val="00040D64"/>
    <w:rsid w:val="00046F83"/>
    <w:rsid w:val="00050DE3"/>
    <w:rsid w:val="00054B5E"/>
    <w:rsid w:val="00055F1F"/>
    <w:rsid w:val="00065F84"/>
    <w:rsid w:val="00070235"/>
    <w:rsid w:val="0007276A"/>
    <w:rsid w:val="000729E6"/>
    <w:rsid w:val="00073D1E"/>
    <w:rsid w:val="00080946"/>
    <w:rsid w:val="00081605"/>
    <w:rsid w:val="00081A46"/>
    <w:rsid w:val="00084F45"/>
    <w:rsid w:val="00085F38"/>
    <w:rsid w:val="00087269"/>
    <w:rsid w:val="00090089"/>
    <w:rsid w:val="000904BE"/>
    <w:rsid w:val="00091753"/>
    <w:rsid w:val="000925EA"/>
    <w:rsid w:val="00095960"/>
    <w:rsid w:val="000967DD"/>
    <w:rsid w:val="00097813"/>
    <w:rsid w:val="000A3733"/>
    <w:rsid w:val="000B1986"/>
    <w:rsid w:val="000B47CC"/>
    <w:rsid w:val="000C2B7A"/>
    <w:rsid w:val="000C5152"/>
    <w:rsid w:val="000C5620"/>
    <w:rsid w:val="000C5912"/>
    <w:rsid w:val="000C61E4"/>
    <w:rsid w:val="000D2B8F"/>
    <w:rsid w:val="000D422E"/>
    <w:rsid w:val="000D6511"/>
    <w:rsid w:val="000E004D"/>
    <w:rsid w:val="000E5A38"/>
    <w:rsid w:val="000F6CB1"/>
    <w:rsid w:val="000F6E8B"/>
    <w:rsid w:val="000F76F7"/>
    <w:rsid w:val="000F79EA"/>
    <w:rsid w:val="001013D4"/>
    <w:rsid w:val="00104409"/>
    <w:rsid w:val="00105DE9"/>
    <w:rsid w:val="0010686E"/>
    <w:rsid w:val="00106B30"/>
    <w:rsid w:val="00112806"/>
    <w:rsid w:val="00112A22"/>
    <w:rsid w:val="00112CDC"/>
    <w:rsid w:val="0011428F"/>
    <w:rsid w:val="001161D6"/>
    <w:rsid w:val="001238A1"/>
    <w:rsid w:val="00124908"/>
    <w:rsid w:val="001249CE"/>
    <w:rsid w:val="00127A2B"/>
    <w:rsid w:val="00136334"/>
    <w:rsid w:val="0013709E"/>
    <w:rsid w:val="00140E76"/>
    <w:rsid w:val="00142FC7"/>
    <w:rsid w:val="00144938"/>
    <w:rsid w:val="00145064"/>
    <w:rsid w:val="00152D4A"/>
    <w:rsid w:val="00157D8B"/>
    <w:rsid w:val="00160ECD"/>
    <w:rsid w:val="0016214C"/>
    <w:rsid w:val="00162F73"/>
    <w:rsid w:val="00163351"/>
    <w:rsid w:val="00165122"/>
    <w:rsid w:val="001663DA"/>
    <w:rsid w:val="001668CA"/>
    <w:rsid w:val="00167F4C"/>
    <w:rsid w:val="00171454"/>
    <w:rsid w:val="001735F9"/>
    <w:rsid w:val="00175329"/>
    <w:rsid w:val="00180D88"/>
    <w:rsid w:val="00182084"/>
    <w:rsid w:val="00182D50"/>
    <w:rsid w:val="00185A48"/>
    <w:rsid w:val="001867D6"/>
    <w:rsid w:val="0019239E"/>
    <w:rsid w:val="00196C47"/>
    <w:rsid w:val="001975FC"/>
    <w:rsid w:val="001B083C"/>
    <w:rsid w:val="001B0957"/>
    <w:rsid w:val="001B317E"/>
    <w:rsid w:val="001B753C"/>
    <w:rsid w:val="001C0278"/>
    <w:rsid w:val="001C17ED"/>
    <w:rsid w:val="001C45DA"/>
    <w:rsid w:val="001C4D2C"/>
    <w:rsid w:val="001D3882"/>
    <w:rsid w:val="001D511F"/>
    <w:rsid w:val="001E7BD6"/>
    <w:rsid w:val="001E7BD9"/>
    <w:rsid w:val="001E7C6A"/>
    <w:rsid w:val="001F1E6D"/>
    <w:rsid w:val="00207D50"/>
    <w:rsid w:val="00215DA5"/>
    <w:rsid w:val="00216097"/>
    <w:rsid w:val="00220473"/>
    <w:rsid w:val="002219A2"/>
    <w:rsid w:val="00224A79"/>
    <w:rsid w:val="00226211"/>
    <w:rsid w:val="00226EF6"/>
    <w:rsid w:val="002310C0"/>
    <w:rsid w:val="0023415D"/>
    <w:rsid w:val="00235304"/>
    <w:rsid w:val="002357B5"/>
    <w:rsid w:val="00242254"/>
    <w:rsid w:val="00246323"/>
    <w:rsid w:val="00250F7F"/>
    <w:rsid w:val="002514DE"/>
    <w:rsid w:val="00252D65"/>
    <w:rsid w:val="00253882"/>
    <w:rsid w:val="0025461A"/>
    <w:rsid w:val="00255A0D"/>
    <w:rsid w:val="00260536"/>
    <w:rsid w:val="002610ED"/>
    <w:rsid w:val="00262D3E"/>
    <w:rsid w:val="0026571E"/>
    <w:rsid w:val="00270C06"/>
    <w:rsid w:val="0027123F"/>
    <w:rsid w:val="002712EF"/>
    <w:rsid w:val="00276122"/>
    <w:rsid w:val="002768A5"/>
    <w:rsid w:val="00283342"/>
    <w:rsid w:val="002844B3"/>
    <w:rsid w:val="00286B5C"/>
    <w:rsid w:val="00290BB6"/>
    <w:rsid w:val="002927D5"/>
    <w:rsid w:val="002A3F03"/>
    <w:rsid w:val="002A45A3"/>
    <w:rsid w:val="002A74B0"/>
    <w:rsid w:val="002B0494"/>
    <w:rsid w:val="002B3E51"/>
    <w:rsid w:val="002B4288"/>
    <w:rsid w:val="002B6BC3"/>
    <w:rsid w:val="002B7091"/>
    <w:rsid w:val="002C28BB"/>
    <w:rsid w:val="002D498E"/>
    <w:rsid w:val="002E3E98"/>
    <w:rsid w:val="002E7E46"/>
    <w:rsid w:val="002F4B57"/>
    <w:rsid w:val="002F55CB"/>
    <w:rsid w:val="002F656C"/>
    <w:rsid w:val="00306BFE"/>
    <w:rsid w:val="00307DCD"/>
    <w:rsid w:val="0031042A"/>
    <w:rsid w:val="00310D57"/>
    <w:rsid w:val="00311138"/>
    <w:rsid w:val="00311A8B"/>
    <w:rsid w:val="00311FB9"/>
    <w:rsid w:val="00314D94"/>
    <w:rsid w:val="003156AC"/>
    <w:rsid w:val="00316596"/>
    <w:rsid w:val="00316B57"/>
    <w:rsid w:val="003170E1"/>
    <w:rsid w:val="00317523"/>
    <w:rsid w:val="003331D4"/>
    <w:rsid w:val="00334C42"/>
    <w:rsid w:val="00335D4E"/>
    <w:rsid w:val="003500BF"/>
    <w:rsid w:val="0035265A"/>
    <w:rsid w:val="0035330C"/>
    <w:rsid w:val="003538DD"/>
    <w:rsid w:val="003545D9"/>
    <w:rsid w:val="003552AC"/>
    <w:rsid w:val="00357DA4"/>
    <w:rsid w:val="0036050B"/>
    <w:rsid w:val="003606D1"/>
    <w:rsid w:val="00361E9F"/>
    <w:rsid w:val="003623C8"/>
    <w:rsid w:val="00364072"/>
    <w:rsid w:val="00364CCC"/>
    <w:rsid w:val="00364DC6"/>
    <w:rsid w:val="00364FA8"/>
    <w:rsid w:val="00367995"/>
    <w:rsid w:val="003717B7"/>
    <w:rsid w:val="003718EB"/>
    <w:rsid w:val="00374C1E"/>
    <w:rsid w:val="003753AA"/>
    <w:rsid w:val="00381949"/>
    <w:rsid w:val="00382CE1"/>
    <w:rsid w:val="00385C4D"/>
    <w:rsid w:val="0038611A"/>
    <w:rsid w:val="00386711"/>
    <w:rsid w:val="00386A73"/>
    <w:rsid w:val="0038759E"/>
    <w:rsid w:val="003902BE"/>
    <w:rsid w:val="00392550"/>
    <w:rsid w:val="00393C23"/>
    <w:rsid w:val="00394121"/>
    <w:rsid w:val="0039597B"/>
    <w:rsid w:val="003968FB"/>
    <w:rsid w:val="00397C30"/>
    <w:rsid w:val="003A0A7A"/>
    <w:rsid w:val="003A0F43"/>
    <w:rsid w:val="003A1FCC"/>
    <w:rsid w:val="003A560C"/>
    <w:rsid w:val="003B0F88"/>
    <w:rsid w:val="003B676F"/>
    <w:rsid w:val="003B7BCC"/>
    <w:rsid w:val="003C2D9E"/>
    <w:rsid w:val="003C30DF"/>
    <w:rsid w:val="003C49EF"/>
    <w:rsid w:val="003C5D74"/>
    <w:rsid w:val="003C5E76"/>
    <w:rsid w:val="003D06A3"/>
    <w:rsid w:val="003D6BA6"/>
    <w:rsid w:val="003D6FC2"/>
    <w:rsid w:val="003D71B1"/>
    <w:rsid w:val="003E3C05"/>
    <w:rsid w:val="003E5554"/>
    <w:rsid w:val="003E6A1D"/>
    <w:rsid w:val="003F627D"/>
    <w:rsid w:val="003F686B"/>
    <w:rsid w:val="00400857"/>
    <w:rsid w:val="00401C7C"/>
    <w:rsid w:val="00401E9B"/>
    <w:rsid w:val="0040471C"/>
    <w:rsid w:val="00406DBF"/>
    <w:rsid w:val="00410FB4"/>
    <w:rsid w:val="00413837"/>
    <w:rsid w:val="00414104"/>
    <w:rsid w:val="004165BA"/>
    <w:rsid w:val="00422C27"/>
    <w:rsid w:val="00422D8F"/>
    <w:rsid w:val="004237E5"/>
    <w:rsid w:val="00423ACB"/>
    <w:rsid w:val="00427E38"/>
    <w:rsid w:val="004304F4"/>
    <w:rsid w:val="00430D6B"/>
    <w:rsid w:val="004310E1"/>
    <w:rsid w:val="00431E70"/>
    <w:rsid w:val="00433C61"/>
    <w:rsid w:val="0043411E"/>
    <w:rsid w:val="004353E6"/>
    <w:rsid w:val="00435C58"/>
    <w:rsid w:val="00436455"/>
    <w:rsid w:val="00436706"/>
    <w:rsid w:val="00436C3C"/>
    <w:rsid w:val="00440029"/>
    <w:rsid w:val="004510FA"/>
    <w:rsid w:val="0045280F"/>
    <w:rsid w:val="00454361"/>
    <w:rsid w:val="00455492"/>
    <w:rsid w:val="00464AD2"/>
    <w:rsid w:val="00471658"/>
    <w:rsid w:val="00472D37"/>
    <w:rsid w:val="00476172"/>
    <w:rsid w:val="00476B2E"/>
    <w:rsid w:val="004771B0"/>
    <w:rsid w:val="00477A2B"/>
    <w:rsid w:val="00477A9D"/>
    <w:rsid w:val="004826F3"/>
    <w:rsid w:val="004840D9"/>
    <w:rsid w:val="00492410"/>
    <w:rsid w:val="004959F9"/>
    <w:rsid w:val="00495D41"/>
    <w:rsid w:val="004A2570"/>
    <w:rsid w:val="004A3B11"/>
    <w:rsid w:val="004A433F"/>
    <w:rsid w:val="004A7062"/>
    <w:rsid w:val="004B0703"/>
    <w:rsid w:val="004B18EE"/>
    <w:rsid w:val="004C3F2A"/>
    <w:rsid w:val="004C69DF"/>
    <w:rsid w:val="004D11D9"/>
    <w:rsid w:val="004D1867"/>
    <w:rsid w:val="004D4D7A"/>
    <w:rsid w:val="004E1464"/>
    <w:rsid w:val="00502464"/>
    <w:rsid w:val="00505950"/>
    <w:rsid w:val="005062EC"/>
    <w:rsid w:val="00513BAC"/>
    <w:rsid w:val="00514448"/>
    <w:rsid w:val="00515193"/>
    <w:rsid w:val="005177D4"/>
    <w:rsid w:val="00517F37"/>
    <w:rsid w:val="00530AE9"/>
    <w:rsid w:val="00532404"/>
    <w:rsid w:val="00532958"/>
    <w:rsid w:val="00534484"/>
    <w:rsid w:val="00537DF4"/>
    <w:rsid w:val="00542DC0"/>
    <w:rsid w:val="00543456"/>
    <w:rsid w:val="005444DF"/>
    <w:rsid w:val="005470E2"/>
    <w:rsid w:val="00547C89"/>
    <w:rsid w:val="00552065"/>
    <w:rsid w:val="00554659"/>
    <w:rsid w:val="00561C45"/>
    <w:rsid w:val="005663A5"/>
    <w:rsid w:val="005665A3"/>
    <w:rsid w:val="0056756B"/>
    <w:rsid w:val="005730B5"/>
    <w:rsid w:val="0057779B"/>
    <w:rsid w:val="00577D0F"/>
    <w:rsid w:val="00581012"/>
    <w:rsid w:val="005813F6"/>
    <w:rsid w:val="00582D06"/>
    <w:rsid w:val="0058325B"/>
    <w:rsid w:val="005836A0"/>
    <w:rsid w:val="00583BFB"/>
    <w:rsid w:val="00583EB1"/>
    <w:rsid w:val="00587146"/>
    <w:rsid w:val="005941DC"/>
    <w:rsid w:val="00594AEB"/>
    <w:rsid w:val="005A13E1"/>
    <w:rsid w:val="005A65E6"/>
    <w:rsid w:val="005A75FE"/>
    <w:rsid w:val="005B17F6"/>
    <w:rsid w:val="005B2507"/>
    <w:rsid w:val="005B2DEF"/>
    <w:rsid w:val="005B74BB"/>
    <w:rsid w:val="005C0015"/>
    <w:rsid w:val="005C0126"/>
    <w:rsid w:val="005C012D"/>
    <w:rsid w:val="005C0C07"/>
    <w:rsid w:val="005C34D8"/>
    <w:rsid w:val="005C5ABF"/>
    <w:rsid w:val="005C7342"/>
    <w:rsid w:val="005D0AA0"/>
    <w:rsid w:val="005D1A3B"/>
    <w:rsid w:val="005D3FDE"/>
    <w:rsid w:val="005D4314"/>
    <w:rsid w:val="005D5587"/>
    <w:rsid w:val="005D6F32"/>
    <w:rsid w:val="005E1FCD"/>
    <w:rsid w:val="005E392F"/>
    <w:rsid w:val="005F0AEC"/>
    <w:rsid w:val="005F1DD3"/>
    <w:rsid w:val="006026C8"/>
    <w:rsid w:val="00603C7C"/>
    <w:rsid w:val="00605233"/>
    <w:rsid w:val="00607312"/>
    <w:rsid w:val="00610117"/>
    <w:rsid w:val="006108F6"/>
    <w:rsid w:val="00613585"/>
    <w:rsid w:val="00615966"/>
    <w:rsid w:val="00615C86"/>
    <w:rsid w:val="00623AF6"/>
    <w:rsid w:val="00625828"/>
    <w:rsid w:val="00627F1A"/>
    <w:rsid w:val="00637973"/>
    <w:rsid w:val="00637BD4"/>
    <w:rsid w:val="00641605"/>
    <w:rsid w:val="00647FE4"/>
    <w:rsid w:val="00656166"/>
    <w:rsid w:val="00656481"/>
    <w:rsid w:val="0066132A"/>
    <w:rsid w:val="006617BB"/>
    <w:rsid w:val="00662701"/>
    <w:rsid w:val="00664153"/>
    <w:rsid w:val="0066477C"/>
    <w:rsid w:val="00666237"/>
    <w:rsid w:val="0067080D"/>
    <w:rsid w:val="006713A5"/>
    <w:rsid w:val="00671A78"/>
    <w:rsid w:val="0067507B"/>
    <w:rsid w:val="00676A57"/>
    <w:rsid w:val="00680129"/>
    <w:rsid w:val="00681297"/>
    <w:rsid w:val="0068649A"/>
    <w:rsid w:val="0068776D"/>
    <w:rsid w:val="00687F20"/>
    <w:rsid w:val="006927EB"/>
    <w:rsid w:val="0069361F"/>
    <w:rsid w:val="006968D0"/>
    <w:rsid w:val="006A447A"/>
    <w:rsid w:val="006B374C"/>
    <w:rsid w:val="006B39F5"/>
    <w:rsid w:val="006B5D75"/>
    <w:rsid w:val="006C4AE3"/>
    <w:rsid w:val="006D34A8"/>
    <w:rsid w:val="006E10A8"/>
    <w:rsid w:val="006E157A"/>
    <w:rsid w:val="006F14D2"/>
    <w:rsid w:val="006F24FB"/>
    <w:rsid w:val="006F7970"/>
    <w:rsid w:val="007059BF"/>
    <w:rsid w:val="007070E5"/>
    <w:rsid w:val="00713184"/>
    <w:rsid w:val="0071643E"/>
    <w:rsid w:val="00721359"/>
    <w:rsid w:val="007215C7"/>
    <w:rsid w:val="0072223F"/>
    <w:rsid w:val="007227DF"/>
    <w:rsid w:val="007229D0"/>
    <w:rsid w:val="00726094"/>
    <w:rsid w:val="00727D58"/>
    <w:rsid w:val="00730E8A"/>
    <w:rsid w:val="00730F4E"/>
    <w:rsid w:val="007331D7"/>
    <w:rsid w:val="0073413B"/>
    <w:rsid w:val="00736208"/>
    <w:rsid w:val="00736FD4"/>
    <w:rsid w:val="00743F70"/>
    <w:rsid w:val="00745B9F"/>
    <w:rsid w:val="00753564"/>
    <w:rsid w:val="00755886"/>
    <w:rsid w:val="00755C89"/>
    <w:rsid w:val="0075615E"/>
    <w:rsid w:val="00761783"/>
    <w:rsid w:val="00761804"/>
    <w:rsid w:val="007620FA"/>
    <w:rsid w:val="00762F46"/>
    <w:rsid w:val="007637A4"/>
    <w:rsid w:val="00765B18"/>
    <w:rsid w:val="00771E2F"/>
    <w:rsid w:val="00772689"/>
    <w:rsid w:val="00772EB2"/>
    <w:rsid w:val="007737F6"/>
    <w:rsid w:val="00784DC0"/>
    <w:rsid w:val="007861DC"/>
    <w:rsid w:val="007865D6"/>
    <w:rsid w:val="00787DF3"/>
    <w:rsid w:val="00787F10"/>
    <w:rsid w:val="007915F0"/>
    <w:rsid w:val="007959CC"/>
    <w:rsid w:val="00796380"/>
    <w:rsid w:val="007A0326"/>
    <w:rsid w:val="007A1FAC"/>
    <w:rsid w:val="007A40EC"/>
    <w:rsid w:val="007A7DAE"/>
    <w:rsid w:val="007B0E75"/>
    <w:rsid w:val="007B5BFE"/>
    <w:rsid w:val="007B5ED4"/>
    <w:rsid w:val="007C3083"/>
    <w:rsid w:val="007C385D"/>
    <w:rsid w:val="007C64E0"/>
    <w:rsid w:val="007C7EDD"/>
    <w:rsid w:val="007D32F6"/>
    <w:rsid w:val="007E00FB"/>
    <w:rsid w:val="007E2C1A"/>
    <w:rsid w:val="007E4170"/>
    <w:rsid w:val="007E519E"/>
    <w:rsid w:val="007E70DE"/>
    <w:rsid w:val="007F15D1"/>
    <w:rsid w:val="007F1D75"/>
    <w:rsid w:val="007F528C"/>
    <w:rsid w:val="007F61C3"/>
    <w:rsid w:val="00800EA2"/>
    <w:rsid w:val="00801ADB"/>
    <w:rsid w:val="00801B78"/>
    <w:rsid w:val="00801C95"/>
    <w:rsid w:val="00802B09"/>
    <w:rsid w:val="008109FB"/>
    <w:rsid w:val="00811917"/>
    <w:rsid w:val="00812452"/>
    <w:rsid w:val="00812886"/>
    <w:rsid w:val="00813DD3"/>
    <w:rsid w:val="008148F6"/>
    <w:rsid w:val="0082581A"/>
    <w:rsid w:val="00826B33"/>
    <w:rsid w:val="00826FD6"/>
    <w:rsid w:val="00827751"/>
    <w:rsid w:val="008302E1"/>
    <w:rsid w:val="00831D4E"/>
    <w:rsid w:val="0083297E"/>
    <w:rsid w:val="008379CE"/>
    <w:rsid w:val="008400E0"/>
    <w:rsid w:val="008421AA"/>
    <w:rsid w:val="00843CA5"/>
    <w:rsid w:val="00846416"/>
    <w:rsid w:val="008510B4"/>
    <w:rsid w:val="00851A52"/>
    <w:rsid w:val="0085680F"/>
    <w:rsid w:val="00856A26"/>
    <w:rsid w:val="00862284"/>
    <w:rsid w:val="0086382E"/>
    <w:rsid w:val="00867E2B"/>
    <w:rsid w:val="00870103"/>
    <w:rsid w:val="008702C6"/>
    <w:rsid w:val="0087493D"/>
    <w:rsid w:val="00880761"/>
    <w:rsid w:val="00884E5D"/>
    <w:rsid w:val="008856E0"/>
    <w:rsid w:val="008874E2"/>
    <w:rsid w:val="00887853"/>
    <w:rsid w:val="008915BE"/>
    <w:rsid w:val="00893BD1"/>
    <w:rsid w:val="008A02D8"/>
    <w:rsid w:val="008A2053"/>
    <w:rsid w:val="008A272A"/>
    <w:rsid w:val="008B1E60"/>
    <w:rsid w:val="008B64D1"/>
    <w:rsid w:val="008C01D6"/>
    <w:rsid w:val="008C3FAE"/>
    <w:rsid w:val="008D0D3A"/>
    <w:rsid w:val="008D1A34"/>
    <w:rsid w:val="008D3706"/>
    <w:rsid w:val="008D7A7A"/>
    <w:rsid w:val="008E022D"/>
    <w:rsid w:val="008E2057"/>
    <w:rsid w:val="008E4A3A"/>
    <w:rsid w:val="008E6A79"/>
    <w:rsid w:val="008E6EDB"/>
    <w:rsid w:val="008F11C8"/>
    <w:rsid w:val="008F5D6B"/>
    <w:rsid w:val="00901341"/>
    <w:rsid w:val="00906047"/>
    <w:rsid w:val="00906A15"/>
    <w:rsid w:val="00907DAD"/>
    <w:rsid w:val="00922D60"/>
    <w:rsid w:val="009236E0"/>
    <w:rsid w:val="00924FE0"/>
    <w:rsid w:val="00927EA9"/>
    <w:rsid w:val="00933DE5"/>
    <w:rsid w:val="009356FF"/>
    <w:rsid w:val="00937C48"/>
    <w:rsid w:val="009418BF"/>
    <w:rsid w:val="00941B7C"/>
    <w:rsid w:val="00946212"/>
    <w:rsid w:val="00947BB5"/>
    <w:rsid w:val="00950E13"/>
    <w:rsid w:val="00951058"/>
    <w:rsid w:val="00952822"/>
    <w:rsid w:val="0095304B"/>
    <w:rsid w:val="00953AD4"/>
    <w:rsid w:val="00954305"/>
    <w:rsid w:val="0095491C"/>
    <w:rsid w:val="00954933"/>
    <w:rsid w:val="00954A68"/>
    <w:rsid w:val="0096231F"/>
    <w:rsid w:val="0096241E"/>
    <w:rsid w:val="00962B53"/>
    <w:rsid w:val="0096646B"/>
    <w:rsid w:val="00967B3E"/>
    <w:rsid w:val="009708D9"/>
    <w:rsid w:val="0097237C"/>
    <w:rsid w:val="009729AB"/>
    <w:rsid w:val="00974D3D"/>
    <w:rsid w:val="00983676"/>
    <w:rsid w:val="0098394F"/>
    <w:rsid w:val="00985685"/>
    <w:rsid w:val="00985D57"/>
    <w:rsid w:val="00987F9D"/>
    <w:rsid w:val="009903F1"/>
    <w:rsid w:val="00992437"/>
    <w:rsid w:val="00992667"/>
    <w:rsid w:val="00996288"/>
    <w:rsid w:val="009A5349"/>
    <w:rsid w:val="009B1B37"/>
    <w:rsid w:val="009B5DB7"/>
    <w:rsid w:val="009C19D9"/>
    <w:rsid w:val="009C647F"/>
    <w:rsid w:val="009C7A83"/>
    <w:rsid w:val="009D050D"/>
    <w:rsid w:val="009D2145"/>
    <w:rsid w:val="009D4177"/>
    <w:rsid w:val="009D5168"/>
    <w:rsid w:val="009D6CFD"/>
    <w:rsid w:val="009E12E1"/>
    <w:rsid w:val="009E2101"/>
    <w:rsid w:val="009E2287"/>
    <w:rsid w:val="009E31A6"/>
    <w:rsid w:val="009E4D48"/>
    <w:rsid w:val="009E5A68"/>
    <w:rsid w:val="009E7D96"/>
    <w:rsid w:val="009F0237"/>
    <w:rsid w:val="009F5018"/>
    <w:rsid w:val="009F6091"/>
    <w:rsid w:val="00A06BDF"/>
    <w:rsid w:val="00A11279"/>
    <w:rsid w:val="00A16D5D"/>
    <w:rsid w:val="00A21A25"/>
    <w:rsid w:val="00A23B49"/>
    <w:rsid w:val="00A2457A"/>
    <w:rsid w:val="00A25699"/>
    <w:rsid w:val="00A315DC"/>
    <w:rsid w:val="00A37083"/>
    <w:rsid w:val="00A43314"/>
    <w:rsid w:val="00A539FF"/>
    <w:rsid w:val="00A540D0"/>
    <w:rsid w:val="00A60EE4"/>
    <w:rsid w:val="00A636B0"/>
    <w:rsid w:val="00A637E4"/>
    <w:rsid w:val="00A67EC3"/>
    <w:rsid w:val="00A731D7"/>
    <w:rsid w:val="00A74B6C"/>
    <w:rsid w:val="00A753FE"/>
    <w:rsid w:val="00A77A05"/>
    <w:rsid w:val="00A77DFE"/>
    <w:rsid w:val="00A8055C"/>
    <w:rsid w:val="00A80E92"/>
    <w:rsid w:val="00A8576F"/>
    <w:rsid w:val="00A863D0"/>
    <w:rsid w:val="00A90FA2"/>
    <w:rsid w:val="00A91284"/>
    <w:rsid w:val="00A922A2"/>
    <w:rsid w:val="00A93B50"/>
    <w:rsid w:val="00AA6254"/>
    <w:rsid w:val="00AB10FC"/>
    <w:rsid w:val="00AB1890"/>
    <w:rsid w:val="00AB1EC2"/>
    <w:rsid w:val="00AB26C0"/>
    <w:rsid w:val="00AB6BB0"/>
    <w:rsid w:val="00AC01A1"/>
    <w:rsid w:val="00AC303F"/>
    <w:rsid w:val="00AC3973"/>
    <w:rsid w:val="00AC5058"/>
    <w:rsid w:val="00AC5610"/>
    <w:rsid w:val="00AD49F4"/>
    <w:rsid w:val="00AD600B"/>
    <w:rsid w:val="00AE0563"/>
    <w:rsid w:val="00AE0B4A"/>
    <w:rsid w:val="00AE5A01"/>
    <w:rsid w:val="00AE6731"/>
    <w:rsid w:val="00AE7A72"/>
    <w:rsid w:val="00AF2DCE"/>
    <w:rsid w:val="00AF3F4A"/>
    <w:rsid w:val="00AF4C20"/>
    <w:rsid w:val="00AF67BE"/>
    <w:rsid w:val="00B00CFD"/>
    <w:rsid w:val="00B05BE3"/>
    <w:rsid w:val="00B12104"/>
    <w:rsid w:val="00B132C9"/>
    <w:rsid w:val="00B245E8"/>
    <w:rsid w:val="00B26C59"/>
    <w:rsid w:val="00B32652"/>
    <w:rsid w:val="00B32802"/>
    <w:rsid w:val="00B341D7"/>
    <w:rsid w:val="00B408F9"/>
    <w:rsid w:val="00B43027"/>
    <w:rsid w:val="00B547C2"/>
    <w:rsid w:val="00B54CB3"/>
    <w:rsid w:val="00B56029"/>
    <w:rsid w:val="00B616CA"/>
    <w:rsid w:val="00B646FE"/>
    <w:rsid w:val="00B64AD8"/>
    <w:rsid w:val="00B70768"/>
    <w:rsid w:val="00B71721"/>
    <w:rsid w:val="00B73263"/>
    <w:rsid w:val="00B77252"/>
    <w:rsid w:val="00B77580"/>
    <w:rsid w:val="00B82D07"/>
    <w:rsid w:val="00B8320D"/>
    <w:rsid w:val="00B8725D"/>
    <w:rsid w:val="00B908F3"/>
    <w:rsid w:val="00B92586"/>
    <w:rsid w:val="00B9258F"/>
    <w:rsid w:val="00B94CCB"/>
    <w:rsid w:val="00B97A23"/>
    <w:rsid w:val="00BB15C3"/>
    <w:rsid w:val="00BB2188"/>
    <w:rsid w:val="00BB5ADF"/>
    <w:rsid w:val="00BC135E"/>
    <w:rsid w:val="00BC2E5C"/>
    <w:rsid w:val="00BC323A"/>
    <w:rsid w:val="00BC3EF4"/>
    <w:rsid w:val="00BD2126"/>
    <w:rsid w:val="00BD385D"/>
    <w:rsid w:val="00BD6D3A"/>
    <w:rsid w:val="00BE0A00"/>
    <w:rsid w:val="00BF1561"/>
    <w:rsid w:val="00BF1F1A"/>
    <w:rsid w:val="00BF2A91"/>
    <w:rsid w:val="00BF6E83"/>
    <w:rsid w:val="00BF754A"/>
    <w:rsid w:val="00C01C8B"/>
    <w:rsid w:val="00C053C2"/>
    <w:rsid w:val="00C123A6"/>
    <w:rsid w:val="00C22991"/>
    <w:rsid w:val="00C244CF"/>
    <w:rsid w:val="00C25804"/>
    <w:rsid w:val="00C263A4"/>
    <w:rsid w:val="00C32731"/>
    <w:rsid w:val="00C33C59"/>
    <w:rsid w:val="00C36F1A"/>
    <w:rsid w:val="00C40F85"/>
    <w:rsid w:val="00C42E04"/>
    <w:rsid w:val="00C43CFD"/>
    <w:rsid w:val="00C44E44"/>
    <w:rsid w:val="00C46F1B"/>
    <w:rsid w:val="00C47146"/>
    <w:rsid w:val="00C47205"/>
    <w:rsid w:val="00C4749F"/>
    <w:rsid w:val="00C57D7A"/>
    <w:rsid w:val="00C630BF"/>
    <w:rsid w:val="00C663E0"/>
    <w:rsid w:val="00C66EBB"/>
    <w:rsid w:val="00C67675"/>
    <w:rsid w:val="00C67E8C"/>
    <w:rsid w:val="00C72B67"/>
    <w:rsid w:val="00C765FC"/>
    <w:rsid w:val="00C777EA"/>
    <w:rsid w:val="00C778CC"/>
    <w:rsid w:val="00C77D54"/>
    <w:rsid w:val="00C8112C"/>
    <w:rsid w:val="00C8379F"/>
    <w:rsid w:val="00C93E97"/>
    <w:rsid w:val="00C95451"/>
    <w:rsid w:val="00C95831"/>
    <w:rsid w:val="00C97EB9"/>
    <w:rsid w:val="00CA17D4"/>
    <w:rsid w:val="00CA33E9"/>
    <w:rsid w:val="00CA4AB1"/>
    <w:rsid w:val="00CB05AD"/>
    <w:rsid w:val="00CB4798"/>
    <w:rsid w:val="00CB5FCA"/>
    <w:rsid w:val="00CB612C"/>
    <w:rsid w:val="00CC07F9"/>
    <w:rsid w:val="00CC0A2C"/>
    <w:rsid w:val="00CC209C"/>
    <w:rsid w:val="00CC4938"/>
    <w:rsid w:val="00CC65A4"/>
    <w:rsid w:val="00CD1771"/>
    <w:rsid w:val="00CD33F1"/>
    <w:rsid w:val="00CF0088"/>
    <w:rsid w:val="00CF25AB"/>
    <w:rsid w:val="00CF4801"/>
    <w:rsid w:val="00CF4805"/>
    <w:rsid w:val="00CF7A70"/>
    <w:rsid w:val="00D04307"/>
    <w:rsid w:val="00D05D3A"/>
    <w:rsid w:val="00D12854"/>
    <w:rsid w:val="00D13491"/>
    <w:rsid w:val="00D16B76"/>
    <w:rsid w:val="00D2037D"/>
    <w:rsid w:val="00D2084E"/>
    <w:rsid w:val="00D22602"/>
    <w:rsid w:val="00D2384D"/>
    <w:rsid w:val="00D23977"/>
    <w:rsid w:val="00D24AF0"/>
    <w:rsid w:val="00D25BD4"/>
    <w:rsid w:val="00D31528"/>
    <w:rsid w:val="00D31F20"/>
    <w:rsid w:val="00D36FC3"/>
    <w:rsid w:val="00D44950"/>
    <w:rsid w:val="00D45C96"/>
    <w:rsid w:val="00D51825"/>
    <w:rsid w:val="00D57560"/>
    <w:rsid w:val="00D6779E"/>
    <w:rsid w:val="00D72590"/>
    <w:rsid w:val="00D73D4B"/>
    <w:rsid w:val="00D751D5"/>
    <w:rsid w:val="00D76E2E"/>
    <w:rsid w:val="00D812D8"/>
    <w:rsid w:val="00D83BA0"/>
    <w:rsid w:val="00D91A44"/>
    <w:rsid w:val="00D929E6"/>
    <w:rsid w:val="00D9666D"/>
    <w:rsid w:val="00D97009"/>
    <w:rsid w:val="00DA087E"/>
    <w:rsid w:val="00DA0C6D"/>
    <w:rsid w:val="00DA0E68"/>
    <w:rsid w:val="00DB50AA"/>
    <w:rsid w:val="00DC3B28"/>
    <w:rsid w:val="00DC584D"/>
    <w:rsid w:val="00DC60ED"/>
    <w:rsid w:val="00DD0986"/>
    <w:rsid w:val="00DD44F6"/>
    <w:rsid w:val="00DD5B7B"/>
    <w:rsid w:val="00DE0614"/>
    <w:rsid w:val="00DE200B"/>
    <w:rsid w:val="00DE2481"/>
    <w:rsid w:val="00DE7B51"/>
    <w:rsid w:val="00DE7F2D"/>
    <w:rsid w:val="00DF0E03"/>
    <w:rsid w:val="00DF3431"/>
    <w:rsid w:val="00DF362D"/>
    <w:rsid w:val="00DF5C23"/>
    <w:rsid w:val="00E0090E"/>
    <w:rsid w:val="00E03223"/>
    <w:rsid w:val="00E11C0E"/>
    <w:rsid w:val="00E121C8"/>
    <w:rsid w:val="00E13B4A"/>
    <w:rsid w:val="00E14AD2"/>
    <w:rsid w:val="00E22B50"/>
    <w:rsid w:val="00E235BE"/>
    <w:rsid w:val="00E244B0"/>
    <w:rsid w:val="00E246FA"/>
    <w:rsid w:val="00E25409"/>
    <w:rsid w:val="00E263B5"/>
    <w:rsid w:val="00E35372"/>
    <w:rsid w:val="00E354B6"/>
    <w:rsid w:val="00E37DD5"/>
    <w:rsid w:val="00E40B87"/>
    <w:rsid w:val="00E43A41"/>
    <w:rsid w:val="00E442A2"/>
    <w:rsid w:val="00E45C0E"/>
    <w:rsid w:val="00E65487"/>
    <w:rsid w:val="00E73949"/>
    <w:rsid w:val="00E74268"/>
    <w:rsid w:val="00E76788"/>
    <w:rsid w:val="00E76CB6"/>
    <w:rsid w:val="00E7743C"/>
    <w:rsid w:val="00E8323D"/>
    <w:rsid w:val="00E86EEE"/>
    <w:rsid w:val="00E9047D"/>
    <w:rsid w:val="00E91983"/>
    <w:rsid w:val="00E92057"/>
    <w:rsid w:val="00E92754"/>
    <w:rsid w:val="00E948CF"/>
    <w:rsid w:val="00E968E7"/>
    <w:rsid w:val="00E97A06"/>
    <w:rsid w:val="00EA2A76"/>
    <w:rsid w:val="00EA3DDA"/>
    <w:rsid w:val="00EA6AA3"/>
    <w:rsid w:val="00EA7943"/>
    <w:rsid w:val="00EB10B7"/>
    <w:rsid w:val="00EB23F4"/>
    <w:rsid w:val="00EB4A8F"/>
    <w:rsid w:val="00EB6382"/>
    <w:rsid w:val="00EC1090"/>
    <w:rsid w:val="00EC179C"/>
    <w:rsid w:val="00EC200F"/>
    <w:rsid w:val="00ED10CB"/>
    <w:rsid w:val="00ED2DC9"/>
    <w:rsid w:val="00EE1DC3"/>
    <w:rsid w:val="00EE292C"/>
    <w:rsid w:val="00EE4D2D"/>
    <w:rsid w:val="00EE7EA3"/>
    <w:rsid w:val="00EF28F6"/>
    <w:rsid w:val="00EF3C01"/>
    <w:rsid w:val="00F011DA"/>
    <w:rsid w:val="00F02A6C"/>
    <w:rsid w:val="00F045AE"/>
    <w:rsid w:val="00F05698"/>
    <w:rsid w:val="00F063C2"/>
    <w:rsid w:val="00F11DE2"/>
    <w:rsid w:val="00F1467B"/>
    <w:rsid w:val="00F154D8"/>
    <w:rsid w:val="00F1667F"/>
    <w:rsid w:val="00F201DE"/>
    <w:rsid w:val="00F242A1"/>
    <w:rsid w:val="00F24585"/>
    <w:rsid w:val="00F26055"/>
    <w:rsid w:val="00F2702E"/>
    <w:rsid w:val="00F27AFA"/>
    <w:rsid w:val="00F335DC"/>
    <w:rsid w:val="00F33CBF"/>
    <w:rsid w:val="00F351C3"/>
    <w:rsid w:val="00F35265"/>
    <w:rsid w:val="00F4406F"/>
    <w:rsid w:val="00F44D5B"/>
    <w:rsid w:val="00F44DB3"/>
    <w:rsid w:val="00F52711"/>
    <w:rsid w:val="00F52C21"/>
    <w:rsid w:val="00F543A6"/>
    <w:rsid w:val="00F56FE5"/>
    <w:rsid w:val="00F57C04"/>
    <w:rsid w:val="00F619A8"/>
    <w:rsid w:val="00F67F47"/>
    <w:rsid w:val="00F70CED"/>
    <w:rsid w:val="00F71BF6"/>
    <w:rsid w:val="00F732D8"/>
    <w:rsid w:val="00F7777D"/>
    <w:rsid w:val="00F81951"/>
    <w:rsid w:val="00F820B1"/>
    <w:rsid w:val="00F84F10"/>
    <w:rsid w:val="00F86B01"/>
    <w:rsid w:val="00F91C01"/>
    <w:rsid w:val="00F92E41"/>
    <w:rsid w:val="00F9316A"/>
    <w:rsid w:val="00F94E67"/>
    <w:rsid w:val="00FA1AA7"/>
    <w:rsid w:val="00FA3623"/>
    <w:rsid w:val="00FA4C6B"/>
    <w:rsid w:val="00FA4D00"/>
    <w:rsid w:val="00FA5CC4"/>
    <w:rsid w:val="00FA7243"/>
    <w:rsid w:val="00FB3581"/>
    <w:rsid w:val="00FB3C90"/>
    <w:rsid w:val="00FC216B"/>
    <w:rsid w:val="00FC22F1"/>
    <w:rsid w:val="00FC2329"/>
    <w:rsid w:val="00FC41E5"/>
    <w:rsid w:val="00FC5AE7"/>
    <w:rsid w:val="00FC63ED"/>
    <w:rsid w:val="00FD3DC7"/>
    <w:rsid w:val="00FD79F6"/>
    <w:rsid w:val="00FE0236"/>
    <w:rsid w:val="00FE11BC"/>
    <w:rsid w:val="00FE6CE6"/>
    <w:rsid w:val="00FF0506"/>
    <w:rsid w:val="00FF36CC"/>
    <w:rsid w:val="00FF6F39"/>
    <w:rsid w:val="00FF70A2"/>
    <w:rsid w:val="0280DF99"/>
    <w:rsid w:val="04286DE9"/>
    <w:rsid w:val="061027FE"/>
    <w:rsid w:val="07765C32"/>
    <w:rsid w:val="097BE953"/>
    <w:rsid w:val="10C371E8"/>
    <w:rsid w:val="1430C4FE"/>
    <w:rsid w:val="16FE1633"/>
    <w:rsid w:val="17853BA5"/>
    <w:rsid w:val="18F81C87"/>
    <w:rsid w:val="1912D183"/>
    <w:rsid w:val="1923F111"/>
    <w:rsid w:val="1A200EA9"/>
    <w:rsid w:val="1DD73D2F"/>
    <w:rsid w:val="271476D9"/>
    <w:rsid w:val="298924A2"/>
    <w:rsid w:val="2B191A62"/>
    <w:rsid w:val="2F904F68"/>
    <w:rsid w:val="2FFE76C3"/>
    <w:rsid w:val="311EE5AD"/>
    <w:rsid w:val="34003CB7"/>
    <w:rsid w:val="37402BC4"/>
    <w:rsid w:val="3E0AEF2A"/>
    <w:rsid w:val="3EA668AC"/>
    <w:rsid w:val="409736C4"/>
    <w:rsid w:val="416DB080"/>
    <w:rsid w:val="42B40D52"/>
    <w:rsid w:val="479BF332"/>
    <w:rsid w:val="49839FC0"/>
    <w:rsid w:val="4AE7B114"/>
    <w:rsid w:val="4B3BEADF"/>
    <w:rsid w:val="4D5BA8BD"/>
    <w:rsid w:val="527E8901"/>
    <w:rsid w:val="5396DC15"/>
    <w:rsid w:val="53FD0ACD"/>
    <w:rsid w:val="56295966"/>
    <w:rsid w:val="569F3F21"/>
    <w:rsid w:val="57636466"/>
    <w:rsid w:val="5AAE79D7"/>
    <w:rsid w:val="5BFD3288"/>
    <w:rsid w:val="5F21C64E"/>
    <w:rsid w:val="5F7457D9"/>
    <w:rsid w:val="6104913A"/>
    <w:rsid w:val="65DB152B"/>
    <w:rsid w:val="6890874A"/>
    <w:rsid w:val="69BED646"/>
    <w:rsid w:val="6FF88E63"/>
    <w:rsid w:val="70F68217"/>
    <w:rsid w:val="734F40CC"/>
    <w:rsid w:val="76D46565"/>
    <w:rsid w:val="7848DCC1"/>
    <w:rsid w:val="7FF5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9573DC"/>
  <w15:docId w15:val="{CD02262B-A116-4F3A-8D4D-2AB38FF1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9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9" w:unhideWhenUsed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/>
    <w:lsdException w:name="Emphasis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semiHidden="1" w:uiPriority="99" w:unhideWhenUsed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/>
    <w:lsdException w:name="Intense Emphasis" w:semiHidden="1" w:uiPriority="99" w:unhideWhenUsed="1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UdS-Standard"/>
    <w:qFormat/>
    <w:rsid w:val="005B2DEF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  <w:lang w:val="de-DE" w:eastAsia="de-DE" w:bidi="de-DE"/>
    </w:rPr>
  </w:style>
  <w:style w:type="paragraph" w:styleId="berschrift1">
    <w:name w:val="heading 1"/>
    <w:aliases w:val="UdS-Headline N.1"/>
    <w:next w:val="Standard"/>
    <w:uiPriority w:val="9"/>
    <w:qFormat/>
    <w:rsid w:val="00EC1090"/>
    <w:pPr>
      <w:keepNext/>
      <w:numPr>
        <w:numId w:val="16"/>
      </w:numPr>
      <w:spacing w:before="240" w:after="80" w:line="307" w:lineRule="auto"/>
      <w:outlineLvl w:val="0"/>
    </w:pPr>
    <w:rPr>
      <w:rFonts w:ascii="Segoe UI" w:hAnsi="Segoe UI"/>
      <w:color w:val="004877"/>
      <w:kern w:val="28"/>
      <w:sz w:val="32"/>
      <w:lang w:val="de-DE" w:eastAsia="de-DE"/>
    </w:rPr>
  </w:style>
  <w:style w:type="paragraph" w:styleId="berschrift2">
    <w:name w:val="heading 2"/>
    <w:aliases w:val="UdS-Headline N.2"/>
    <w:next w:val="Standard"/>
    <w:uiPriority w:val="9"/>
    <w:qFormat/>
    <w:rsid w:val="00EC1090"/>
    <w:pPr>
      <w:keepNext/>
      <w:numPr>
        <w:ilvl w:val="1"/>
        <w:numId w:val="16"/>
      </w:numPr>
      <w:spacing w:before="240" w:after="80" w:line="307" w:lineRule="auto"/>
      <w:outlineLvl w:val="1"/>
    </w:pPr>
    <w:rPr>
      <w:rFonts w:ascii="Segoe UI" w:hAnsi="Segoe UI"/>
      <w:color w:val="004877"/>
      <w:kern w:val="28"/>
      <w:sz w:val="26"/>
      <w:lang w:val="de-DE" w:eastAsia="de-DE"/>
    </w:rPr>
  </w:style>
  <w:style w:type="paragraph" w:styleId="berschrift3">
    <w:name w:val="heading 3"/>
    <w:aliases w:val="UdS-Headline N.3"/>
    <w:next w:val="Standard"/>
    <w:uiPriority w:val="1"/>
    <w:qFormat/>
    <w:rsid w:val="00EC1090"/>
    <w:pPr>
      <w:keepNext/>
      <w:numPr>
        <w:ilvl w:val="2"/>
        <w:numId w:val="16"/>
      </w:numPr>
      <w:spacing w:before="240" w:after="80" w:line="307" w:lineRule="auto"/>
      <w:outlineLvl w:val="2"/>
    </w:pPr>
    <w:rPr>
      <w:rFonts w:ascii="Segoe UI" w:hAnsi="Segoe UI"/>
      <w:color w:val="004877"/>
      <w:sz w:val="22"/>
      <w:lang w:val="de-DE" w:eastAsia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C1090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95193E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C1090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95193E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C1090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631129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next w:val="Standard"/>
    <w:autoRedefine/>
    <w:uiPriority w:val="39"/>
    <w:semiHidden/>
    <w:rsid w:val="00EC1090"/>
    <w:pPr>
      <w:tabs>
        <w:tab w:val="left" w:pos="425"/>
        <w:tab w:val="right" w:leader="dot" w:pos="9629"/>
      </w:tabs>
      <w:spacing w:before="240" w:after="80" w:line="307" w:lineRule="auto"/>
      <w:ind w:left="284" w:hanging="284"/>
    </w:pPr>
    <w:rPr>
      <w:rFonts w:ascii="Segoe UI" w:hAnsi="Segoe UI" w:cs="Arial"/>
      <w:bCs/>
      <w:noProof/>
      <w:color w:val="3C3C3C"/>
      <w:sz w:val="22"/>
      <w:szCs w:val="18"/>
      <w:lang w:eastAsia="de-DE"/>
    </w:rPr>
  </w:style>
  <w:style w:type="paragraph" w:styleId="Verzeichnis2">
    <w:name w:val="toc 2"/>
    <w:next w:val="Standard"/>
    <w:autoRedefine/>
    <w:uiPriority w:val="39"/>
    <w:semiHidden/>
    <w:rsid w:val="00EC1090"/>
    <w:pPr>
      <w:tabs>
        <w:tab w:val="left" w:pos="880"/>
        <w:tab w:val="right" w:leader="dot" w:pos="9629"/>
      </w:tabs>
      <w:spacing w:before="160" w:after="80" w:line="307" w:lineRule="auto"/>
      <w:ind w:left="709" w:hanging="425"/>
    </w:pPr>
    <w:rPr>
      <w:rFonts w:ascii="Segoe UI" w:hAnsi="Segoe UI"/>
      <w:noProof/>
      <w:color w:val="3C3C3C"/>
      <w:sz w:val="22"/>
      <w:lang w:val="de-DE" w:eastAsia="de-DE"/>
    </w:rPr>
  </w:style>
  <w:style w:type="paragraph" w:styleId="Verzeichnis3">
    <w:name w:val="toc 3"/>
    <w:next w:val="Standard"/>
    <w:autoRedefine/>
    <w:uiPriority w:val="39"/>
    <w:semiHidden/>
    <w:rsid w:val="00EC1090"/>
    <w:pPr>
      <w:tabs>
        <w:tab w:val="left" w:pos="1320"/>
        <w:tab w:val="right" w:leader="dot" w:pos="9629"/>
      </w:tabs>
      <w:spacing w:before="80" w:after="80" w:line="307" w:lineRule="auto"/>
      <w:ind w:left="1276" w:hanging="567"/>
    </w:pPr>
    <w:rPr>
      <w:rFonts w:ascii="Segoe UI" w:hAnsi="Segoe UI"/>
      <w:noProof/>
      <w:color w:val="3C3C3C"/>
      <w:sz w:val="22"/>
      <w:lang w:val="de-DE" w:eastAsia="de-DE"/>
    </w:rPr>
  </w:style>
  <w:style w:type="character" w:styleId="Endnotenzeichen">
    <w:name w:val="endnote reference"/>
    <w:semiHidden/>
    <w:rPr>
      <w:rFonts w:ascii="Arial" w:hAnsi="Arial"/>
      <w:sz w:val="20"/>
      <w:vertAlign w:val="superscript"/>
    </w:rPr>
  </w:style>
  <w:style w:type="paragraph" w:styleId="Funotentext">
    <w:name w:val="footnote text"/>
    <w:basedOn w:val="Standard"/>
    <w:semiHidden/>
    <w:rPr>
      <w:sz w:val="18"/>
    </w:rPr>
  </w:style>
  <w:style w:type="character" w:styleId="Seitenzahl">
    <w:name w:val="page number"/>
    <w:uiPriority w:val="99"/>
    <w:semiHidden/>
    <w:rsid w:val="00F70CED"/>
    <w:rPr>
      <w:rFonts w:ascii="Segoe UI" w:hAnsi="Segoe UI"/>
      <w:sz w:val="20"/>
    </w:rPr>
  </w:style>
  <w:style w:type="character" w:styleId="Hyperlink">
    <w:name w:val="Hyperlink"/>
    <w:uiPriority w:val="99"/>
    <w:rsid w:val="00097813"/>
    <w:rPr>
      <w:rFonts w:ascii="Segoe UI" w:hAnsi="Segoe UI"/>
      <w:color w:val="1F497D" w:themeColor="text2"/>
      <w:u w:val="single"/>
    </w:rPr>
  </w:style>
  <w:style w:type="table" w:styleId="Gitternetztabelle4Akzent5">
    <w:name w:val="Grid Table 4 Accent 5"/>
    <w:basedOn w:val="NormaleTabelle"/>
    <w:uiPriority w:val="49"/>
    <w:rsid w:val="00E97A06"/>
    <w:tblPr>
      <w:tblStyleRowBandSize w:val="1"/>
      <w:tblStyleColBandSize w:val="1"/>
      <w:tblBorders>
        <w:top w:val="single" w:sz="4" w:space="0" w:color="BDBDBD" w:themeColor="accent5" w:themeTint="99"/>
        <w:left w:val="single" w:sz="4" w:space="0" w:color="BDBDBD" w:themeColor="accent5" w:themeTint="99"/>
        <w:bottom w:val="single" w:sz="4" w:space="0" w:color="BDBDBD" w:themeColor="accent5" w:themeTint="99"/>
        <w:right w:val="single" w:sz="4" w:space="0" w:color="BDBDBD" w:themeColor="accent5" w:themeTint="99"/>
        <w:insideH w:val="single" w:sz="4" w:space="0" w:color="BDBDBD" w:themeColor="accent5" w:themeTint="99"/>
        <w:insideV w:val="single" w:sz="4" w:space="0" w:color="BDBDB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191" w:themeColor="accent5"/>
          <w:left w:val="single" w:sz="4" w:space="0" w:color="919191" w:themeColor="accent5"/>
          <w:bottom w:val="single" w:sz="4" w:space="0" w:color="919191" w:themeColor="accent5"/>
          <w:right w:val="single" w:sz="4" w:space="0" w:color="919191" w:themeColor="accent5"/>
          <w:insideH w:val="nil"/>
          <w:insideV w:val="nil"/>
        </w:tcBorders>
        <w:shd w:val="clear" w:color="auto" w:fill="919191" w:themeFill="accent5"/>
      </w:tcPr>
    </w:tblStylePr>
    <w:tblStylePr w:type="lastRow">
      <w:rPr>
        <w:b/>
        <w:bCs/>
      </w:rPr>
      <w:tblPr/>
      <w:tcPr>
        <w:tcBorders>
          <w:top w:val="double" w:sz="4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5" w:themeFillTint="33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paragraph" w:customStyle="1" w:styleId="UdS-Bulletpoint2">
    <w:name w:val="UdS-Bulletpoint 2"/>
    <w:basedOn w:val="UdS-Bulletpoint1"/>
    <w:uiPriority w:val="5"/>
    <w:qFormat/>
    <w:rsid w:val="00BF1F1A"/>
    <w:pPr>
      <w:numPr>
        <w:ilvl w:val="1"/>
      </w:numPr>
    </w:pPr>
  </w:style>
  <w:style w:type="paragraph" w:customStyle="1" w:styleId="UdS-Bulletpoint3">
    <w:name w:val="UdS-Bulletpoint 3"/>
    <w:basedOn w:val="UdS-Bulletpoint2"/>
    <w:uiPriority w:val="5"/>
    <w:qFormat/>
    <w:rsid w:val="00BF1F1A"/>
    <w:pPr>
      <w:numPr>
        <w:ilvl w:val="2"/>
      </w:numPr>
    </w:pPr>
  </w:style>
  <w:style w:type="paragraph" w:customStyle="1" w:styleId="UdS-Bulletpoint1">
    <w:name w:val="UdS-Bulletpoint 1"/>
    <w:link w:val="UdS-Bulletpoint1Zchn"/>
    <w:uiPriority w:val="5"/>
    <w:qFormat/>
    <w:rsid w:val="00B341D7"/>
    <w:pPr>
      <w:numPr>
        <w:numId w:val="18"/>
      </w:numPr>
      <w:spacing w:before="80" w:after="80" w:line="307" w:lineRule="auto"/>
    </w:pPr>
    <w:rPr>
      <w:rFonts w:ascii="Segoe UI" w:hAnsi="Segoe UI" w:cs="Segoe UI"/>
      <w:sz w:val="22"/>
      <w:lang w:val="de-DE" w:eastAsia="de-DE"/>
    </w:rPr>
  </w:style>
  <w:style w:type="character" w:customStyle="1" w:styleId="UdS-Bulletpoint1Zchn">
    <w:name w:val="UdS-Bulletpoint 1 Zchn"/>
    <w:basedOn w:val="Absatz-Standardschriftart"/>
    <w:link w:val="UdS-Bulletpoint1"/>
    <w:uiPriority w:val="5"/>
    <w:rsid w:val="00B341D7"/>
    <w:rPr>
      <w:rFonts w:ascii="Segoe UI" w:hAnsi="Segoe UI" w:cs="Segoe UI"/>
      <w:sz w:val="22"/>
      <w:lang w:val="de-DE" w:eastAsia="de-DE"/>
    </w:rPr>
  </w:style>
  <w:style w:type="paragraph" w:styleId="Kopfzeile">
    <w:name w:val="header"/>
    <w:basedOn w:val="Standard"/>
    <w:link w:val="KopfzeileZchn"/>
    <w:uiPriority w:val="99"/>
    <w:semiHidden/>
    <w:rsid w:val="00B408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5680F"/>
    <w:rPr>
      <w:rFonts w:ascii="Segoe UI" w:hAnsi="Segoe UI"/>
      <w:color w:val="3C3C3C"/>
      <w:sz w:val="22"/>
      <w:lang w:val="de-DE" w:eastAsia="de-DE"/>
    </w:rPr>
  </w:style>
  <w:style w:type="paragraph" w:styleId="Fuzeile">
    <w:name w:val="footer"/>
    <w:basedOn w:val="Standard"/>
    <w:link w:val="FuzeileZchn"/>
    <w:uiPriority w:val="99"/>
    <w:rsid w:val="00B408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680F"/>
    <w:rPr>
      <w:rFonts w:ascii="Segoe UI" w:hAnsi="Segoe UI"/>
      <w:color w:val="3C3C3C"/>
      <w:sz w:val="22"/>
      <w:lang w:val="de-DE" w:eastAsia="de-DE"/>
    </w:rPr>
  </w:style>
  <w:style w:type="table" w:styleId="Tabellenraster">
    <w:name w:val="Table Grid"/>
    <w:basedOn w:val="NormaleTabelle"/>
    <w:rsid w:val="002B7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S-Headline1">
    <w:name w:val="UdS-Headline 1"/>
    <w:next w:val="Standard"/>
    <w:link w:val="UdS-Headline1Zchn"/>
    <w:uiPriority w:val="2"/>
    <w:qFormat/>
    <w:rsid w:val="009C647F"/>
    <w:pPr>
      <w:keepNext/>
      <w:spacing w:before="240" w:after="80" w:line="307" w:lineRule="auto"/>
    </w:pPr>
    <w:rPr>
      <w:rFonts w:ascii="Segoe UI" w:hAnsi="Segoe UI" w:cs="Segoe UI"/>
      <w:color w:val="004877"/>
      <w:sz w:val="32"/>
      <w:lang w:val="de-DE" w:eastAsia="de-DE"/>
    </w:rPr>
  </w:style>
  <w:style w:type="paragraph" w:customStyle="1" w:styleId="UdS-Headline2">
    <w:name w:val="UdS-Headline 2"/>
    <w:next w:val="Standard"/>
    <w:link w:val="UdS-Headline2Zchn"/>
    <w:uiPriority w:val="2"/>
    <w:qFormat/>
    <w:rsid w:val="00671A78"/>
    <w:pPr>
      <w:keepNext/>
      <w:spacing w:before="240" w:after="80" w:line="307" w:lineRule="auto"/>
    </w:pPr>
    <w:rPr>
      <w:rFonts w:ascii="Segoe UI" w:hAnsi="Segoe UI" w:cs="Segoe UI"/>
      <w:color w:val="004877"/>
      <w:sz w:val="26"/>
      <w:lang w:val="de-DE" w:eastAsia="de-DE"/>
    </w:rPr>
  </w:style>
  <w:style w:type="character" w:customStyle="1" w:styleId="UdS-Headline1Zchn">
    <w:name w:val="UdS-Headline 1 Zchn"/>
    <w:basedOn w:val="Absatz-Standardschriftart"/>
    <w:link w:val="UdS-Headline1"/>
    <w:uiPriority w:val="2"/>
    <w:rsid w:val="006A447A"/>
    <w:rPr>
      <w:rFonts w:ascii="Segoe UI" w:hAnsi="Segoe UI" w:cs="Segoe UI"/>
      <w:color w:val="004877"/>
      <w:sz w:val="32"/>
      <w:lang w:val="de-DE" w:eastAsia="de-DE"/>
    </w:rPr>
  </w:style>
  <w:style w:type="paragraph" w:customStyle="1" w:styleId="UdS-DocumentTitle">
    <w:name w:val="UdS-Document Title"/>
    <w:link w:val="UdS-DocumentTitleZchn"/>
    <w:uiPriority w:val="29"/>
    <w:qFormat/>
    <w:rsid w:val="00F351C3"/>
    <w:pPr>
      <w:spacing w:line="307" w:lineRule="auto"/>
      <w:jc w:val="right"/>
    </w:pPr>
    <w:rPr>
      <w:rFonts w:ascii="Segoe UI" w:hAnsi="Segoe UI" w:cs="Segoe UI"/>
      <w:color w:val="004877"/>
      <w:sz w:val="48"/>
      <w:szCs w:val="48"/>
      <w:lang w:val="de-DE"/>
    </w:rPr>
  </w:style>
  <w:style w:type="character" w:customStyle="1" w:styleId="UdS-Headline2Zchn">
    <w:name w:val="UdS-Headline 2 Zchn"/>
    <w:basedOn w:val="UdS-Headline1Zchn"/>
    <w:link w:val="UdS-Headline2"/>
    <w:uiPriority w:val="2"/>
    <w:rsid w:val="006A447A"/>
    <w:rPr>
      <w:rFonts w:ascii="Segoe UI" w:hAnsi="Segoe UI" w:cs="Segoe UI"/>
      <w:color w:val="004877"/>
      <w:sz w:val="26"/>
      <w:lang w:val="de-DE" w:eastAsia="de-DE"/>
    </w:rPr>
  </w:style>
  <w:style w:type="character" w:customStyle="1" w:styleId="UdS-DocumentTitleZchn">
    <w:name w:val="UdS-Document Title Zchn"/>
    <w:basedOn w:val="Absatz-Standardschriftart"/>
    <w:link w:val="UdS-DocumentTitle"/>
    <w:uiPriority w:val="29"/>
    <w:rsid w:val="006A447A"/>
    <w:rPr>
      <w:rFonts w:ascii="Segoe UI" w:hAnsi="Segoe UI" w:cs="Segoe UI"/>
      <w:color w:val="004877"/>
      <w:sz w:val="48"/>
      <w:szCs w:val="48"/>
      <w:lang w:val="de-DE"/>
    </w:rPr>
  </w:style>
  <w:style w:type="numbering" w:customStyle="1" w:styleId="Aufzhlung">
    <w:name w:val="Aufzählung"/>
    <w:basedOn w:val="KeineListe"/>
    <w:uiPriority w:val="99"/>
    <w:rsid w:val="00DC60ED"/>
    <w:pPr>
      <w:numPr>
        <w:numId w:val="7"/>
      </w:numPr>
    </w:pPr>
  </w:style>
  <w:style w:type="paragraph" w:customStyle="1" w:styleId="UdS-Numberedlist1">
    <w:name w:val="UdS-Numbered list 1"/>
    <w:link w:val="UdS-Numberedlist1Zchn"/>
    <w:uiPriority w:val="6"/>
    <w:qFormat/>
    <w:rsid w:val="00E14AD2"/>
    <w:pPr>
      <w:keepNext/>
      <w:numPr>
        <w:numId w:val="19"/>
      </w:numPr>
      <w:spacing w:before="240" w:after="80" w:line="307" w:lineRule="auto"/>
    </w:pPr>
    <w:rPr>
      <w:rFonts w:ascii="Segoe UI" w:hAnsi="Segoe UI" w:cs="Segoe UI"/>
      <w:color w:val="004877"/>
      <w:sz w:val="22"/>
      <w:lang w:val="de-DE" w:eastAsia="de-DE"/>
    </w:rPr>
  </w:style>
  <w:style w:type="character" w:customStyle="1" w:styleId="UdS-Numberedlist1Zchn">
    <w:name w:val="UdS-Numbered list 1 Zchn"/>
    <w:basedOn w:val="Absatz-Standardschriftart"/>
    <w:link w:val="UdS-Numberedlist1"/>
    <w:uiPriority w:val="6"/>
    <w:rsid w:val="00E65487"/>
    <w:rPr>
      <w:rFonts w:ascii="Segoe UI" w:hAnsi="Segoe UI" w:cs="Segoe UI"/>
      <w:color w:val="004877"/>
      <w:sz w:val="22"/>
      <w:lang w:val="de-DE" w:eastAsia="de-DE"/>
    </w:rPr>
  </w:style>
  <w:style w:type="paragraph" w:styleId="Listenabsatz">
    <w:name w:val="List Paragraph"/>
    <w:aliases w:val="UdS Liste - Listenabsatz"/>
    <w:basedOn w:val="Standard"/>
    <w:link w:val="ListenabsatzZchn"/>
    <w:uiPriority w:val="1"/>
    <w:qFormat/>
    <w:rsid w:val="006A447A"/>
    <w:pPr>
      <w:contextualSpacing/>
    </w:pPr>
  </w:style>
  <w:style w:type="paragraph" w:customStyle="1" w:styleId="UdS-Table-Headline">
    <w:name w:val="UdS-Table-Headline"/>
    <w:next w:val="Standard"/>
    <w:link w:val="UdS-Table-HeadlineZchn"/>
    <w:uiPriority w:val="9"/>
    <w:qFormat/>
    <w:rsid w:val="00E14AD2"/>
    <w:pPr>
      <w:keepNext/>
      <w:spacing w:before="240" w:after="80" w:line="307" w:lineRule="auto"/>
    </w:pPr>
    <w:rPr>
      <w:rFonts w:ascii="Segoe UI" w:hAnsi="Segoe UI"/>
      <w:color w:val="004877"/>
      <w:sz w:val="26"/>
      <w:lang w:val="de-DE" w:eastAsia="de-DE"/>
    </w:rPr>
  </w:style>
  <w:style w:type="table" w:customStyle="1" w:styleId="Uds-TabelleblauErgebniszeile">
    <w:name w:val="Uds-Tabelle blau Ergebniszeile"/>
    <w:basedOn w:val="NormaleTabelle"/>
    <w:uiPriority w:val="49"/>
    <w:rsid w:val="00433C61"/>
    <w:rPr>
      <w:color w:val="3C3C3C"/>
    </w:rPr>
    <w:tblPr>
      <w:tblStyleRowBandSize w:val="1"/>
      <w:tblStyleColBandSize w:val="1"/>
      <w:tblBorders>
        <w:top w:val="single" w:sz="4" w:space="0" w:color="D8D8D8" w:themeColor="accent4" w:themeTint="99"/>
        <w:left w:val="single" w:sz="4" w:space="0" w:color="D8D8D8" w:themeColor="accent4" w:themeTint="99"/>
        <w:bottom w:val="single" w:sz="4" w:space="0" w:color="D8D8D8" w:themeColor="accent4" w:themeTint="99"/>
        <w:right w:val="single" w:sz="4" w:space="0" w:color="D8D8D8" w:themeColor="accent4" w:themeTint="99"/>
        <w:insideH w:val="single" w:sz="4" w:space="0" w:color="D8D8D8" w:themeColor="accent4" w:themeTint="99"/>
        <w:insideV w:val="single" w:sz="4" w:space="0" w:color="D8D8D8" w:themeColor="accent4" w:themeTint="99"/>
      </w:tblBorders>
    </w:tbl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BEBEBE" w:themeColor="accent4"/>
          <w:left w:val="single" w:sz="4" w:space="0" w:color="BEBEBE" w:themeColor="accent4"/>
          <w:bottom w:val="single" w:sz="4" w:space="0" w:color="BEBEBE" w:themeColor="accent4"/>
          <w:right w:val="single" w:sz="4" w:space="0" w:color="BEBEBE" w:themeColor="accent4"/>
          <w:insideH w:val="nil"/>
          <w:insideV w:val="nil"/>
        </w:tcBorders>
        <w:shd w:val="clear" w:color="auto" w:fill="1F497D" w:themeFill="text2"/>
        <w:vAlign w:val="center"/>
      </w:tcPr>
    </w:tblStylePr>
    <w:tblStylePr w:type="lastRow">
      <w:rPr>
        <w:b w:val="0"/>
        <w:bCs/>
        <w:color w:val="FFFFFF" w:themeColor="background1"/>
      </w:rPr>
      <w:tblPr/>
      <w:tcPr>
        <w:tcBorders>
          <w:top w:val="double" w:sz="4" w:space="0" w:color="BEBEBE" w:themeColor="accent4"/>
        </w:tcBorders>
        <w:shd w:val="clear" w:color="auto" w:fill="1F497D" w:themeFill="text2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2F2F2" w:themeFill="accent4" w:themeFillTint="33"/>
      </w:tcPr>
    </w:tblStylePr>
  </w:style>
  <w:style w:type="paragraph" w:customStyle="1" w:styleId="UdS-HeadlineBulletpoint">
    <w:name w:val="UdS-Headline Bulletpoint"/>
    <w:next w:val="UdS-Bulletpoint1"/>
    <w:link w:val="UdS-HeadlineBulletpointZchn"/>
    <w:uiPriority w:val="4"/>
    <w:qFormat/>
    <w:rsid w:val="00E14AD2"/>
    <w:pPr>
      <w:keepNext/>
      <w:spacing w:before="240" w:after="80" w:line="307" w:lineRule="auto"/>
    </w:pPr>
    <w:rPr>
      <w:rFonts w:ascii="Segoe UI" w:hAnsi="Segoe UI" w:cs="Segoe UI"/>
      <w:color w:val="004877"/>
      <w:sz w:val="26"/>
      <w:lang w:val="de-DE" w:eastAsia="de-DE"/>
    </w:rPr>
  </w:style>
  <w:style w:type="character" w:customStyle="1" w:styleId="UdS-Table-HeadlineZchn">
    <w:name w:val="UdS-Table-Headline Zchn"/>
    <w:basedOn w:val="Absatz-Standardschriftart"/>
    <w:link w:val="UdS-Table-Headline"/>
    <w:uiPriority w:val="9"/>
    <w:rsid w:val="0069361F"/>
    <w:rPr>
      <w:rFonts w:ascii="Segoe UI" w:hAnsi="Segoe UI"/>
      <w:color w:val="004877"/>
      <w:sz w:val="26"/>
      <w:lang w:val="de-DE" w:eastAsia="de-DE"/>
    </w:rPr>
  </w:style>
  <w:style w:type="character" w:customStyle="1" w:styleId="UdS-HeadlineBulletpointZchn">
    <w:name w:val="UdS-Headline Bulletpoint Zchn"/>
    <w:basedOn w:val="Absatz-Standardschriftart"/>
    <w:link w:val="UdS-HeadlineBulletpoint"/>
    <w:uiPriority w:val="4"/>
    <w:rsid w:val="006A447A"/>
    <w:rPr>
      <w:rFonts w:ascii="Segoe UI" w:hAnsi="Segoe UI" w:cs="Segoe UI"/>
      <w:color w:val="004877"/>
      <w:sz w:val="26"/>
      <w:lang w:val="de-DE" w:eastAsia="de-DE"/>
    </w:rPr>
  </w:style>
  <w:style w:type="paragraph" w:customStyle="1" w:styleId="UdS-Headline3">
    <w:name w:val="UdS-Headline 3"/>
    <w:next w:val="Standard"/>
    <w:uiPriority w:val="2"/>
    <w:qFormat/>
    <w:rsid w:val="00671A78"/>
    <w:pPr>
      <w:keepNext/>
      <w:spacing w:before="240" w:after="80" w:line="307" w:lineRule="auto"/>
    </w:pPr>
    <w:rPr>
      <w:rFonts w:ascii="Segoe UI" w:hAnsi="Segoe UI" w:cs="Segoe UI"/>
      <w:color w:val="004877"/>
      <w:sz w:val="22"/>
      <w:lang w:val="de-DE" w:eastAsia="de-DE"/>
    </w:rPr>
  </w:style>
  <w:style w:type="paragraph" w:customStyle="1" w:styleId="UdS-DocumentSubtitle">
    <w:name w:val="UdS-Document Subtitle"/>
    <w:next w:val="Standard"/>
    <w:autoRedefine/>
    <w:uiPriority w:val="29"/>
    <w:qFormat/>
    <w:rsid w:val="006A447A"/>
    <w:pPr>
      <w:spacing w:before="80" w:after="80" w:line="307" w:lineRule="auto"/>
      <w:jc w:val="right"/>
    </w:pPr>
    <w:rPr>
      <w:rFonts w:ascii="Segoe UI" w:hAnsi="Segoe UI"/>
      <w:color w:val="004877"/>
      <w:sz w:val="26"/>
      <w:lang w:val="de-DE" w:eastAsia="de-DE"/>
    </w:rPr>
  </w:style>
  <w:style w:type="paragraph" w:customStyle="1" w:styleId="UdS-Numberedlist2">
    <w:name w:val="UdS-Numbered list 2"/>
    <w:link w:val="UdS-Numberedlist2Zchn"/>
    <w:uiPriority w:val="6"/>
    <w:qFormat/>
    <w:rsid w:val="00B341D7"/>
    <w:pPr>
      <w:numPr>
        <w:ilvl w:val="1"/>
        <w:numId w:val="19"/>
      </w:numPr>
      <w:spacing w:before="80" w:after="80" w:line="307" w:lineRule="auto"/>
    </w:pPr>
    <w:rPr>
      <w:rFonts w:ascii="Segoe UI" w:hAnsi="Segoe UI" w:cs="Segoe UI"/>
      <w:sz w:val="22"/>
      <w:lang w:val="de-DE" w:eastAsia="de-DE"/>
    </w:rPr>
  </w:style>
  <w:style w:type="character" w:customStyle="1" w:styleId="ListenabsatzZchn">
    <w:name w:val="Listenabsatz Zchn"/>
    <w:aliases w:val="UdS Liste - Listenabsatz Zchn"/>
    <w:basedOn w:val="Absatz-Standardschriftart"/>
    <w:link w:val="Listenabsatz"/>
    <w:uiPriority w:val="1"/>
    <w:rsid w:val="0069361F"/>
    <w:rPr>
      <w:rFonts w:ascii="Segoe UI" w:eastAsia="Segoe UI" w:hAnsi="Segoe UI" w:cs="Segoe UI"/>
      <w:sz w:val="22"/>
      <w:szCs w:val="22"/>
      <w:lang w:val="de-DE" w:eastAsia="de-DE" w:bidi="de-DE"/>
    </w:rPr>
  </w:style>
  <w:style w:type="character" w:customStyle="1" w:styleId="UdS-Numberedlist2Zchn">
    <w:name w:val="UdS-Numbered list 2 Zchn"/>
    <w:basedOn w:val="ListenabsatzZchn"/>
    <w:link w:val="UdS-Numberedlist2"/>
    <w:uiPriority w:val="6"/>
    <w:rsid w:val="00B341D7"/>
    <w:rPr>
      <w:rFonts w:ascii="Segoe UI" w:eastAsia="Segoe UI" w:hAnsi="Segoe UI" w:cs="Segoe UI"/>
      <w:color w:val="3C3C3C"/>
      <w:sz w:val="22"/>
      <w:szCs w:val="22"/>
      <w:lang w:val="de-DE" w:eastAsia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25461A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5461A"/>
    <w:rPr>
      <w:rFonts w:ascii="Segoe UI" w:hAnsi="Segoe UI" w:cs="Segoe UI"/>
      <w:color w:val="3C3C3C"/>
      <w:sz w:val="18"/>
      <w:szCs w:val="18"/>
      <w:lang w:val="de-DE" w:eastAsia="de-DE"/>
    </w:rPr>
  </w:style>
  <w:style w:type="paragraph" w:styleId="Inhaltsverzeichnisberschrift">
    <w:name w:val="TOC Heading"/>
    <w:aliases w:val="UdS-Contents heading"/>
    <w:next w:val="Standard"/>
    <w:uiPriority w:val="99"/>
    <w:qFormat/>
    <w:rsid w:val="00392550"/>
    <w:pPr>
      <w:spacing w:before="80" w:after="80" w:line="307" w:lineRule="auto"/>
    </w:pPr>
    <w:rPr>
      <w:rFonts w:ascii="Segoe UI" w:hAnsi="Segoe UI" w:cs="Segoe UI"/>
      <w:color w:val="004877"/>
      <w:sz w:val="26"/>
      <w:lang w:val="de-DE" w:eastAsia="de-DE"/>
    </w:rPr>
  </w:style>
  <w:style w:type="paragraph" w:customStyle="1" w:styleId="UdS-Bulletpoint4">
    <w:name w:val="UdS-Bulletpoint 4"/>
    <w:basedOn w:val="UdS-Bulletpoint3"/>
    <w:uiPriority w:val="5"/>
    <w:qFormat/>
    <w:rsid w:val="00BF1F1A"/>
    <w:pPr>
      <w:numPr>
        <w:ilvl w:val="3"/>
      </w:numPr>
    </w:pPr>
  </w:style>
  <w:style w:type="numbering" w:customStyle="1" w:styleId="UdS-Aufzhlung">
    <w:name w:val="UdS-Aufzählung"/>
    <w:uiPriority w:val="99"/>
    <w:rsid w:val="00BF1F1A"/>
    <w:pPr>
      <w:numPr>
        <w:numId w:val="9"/>
      </w:numPr>
    </w:pPr>
  </w:style>
  <w:style w:type="paragraph" w:customStyle="1" w:styleId="UdS-Numberedlist3">
    <w:name w:val="UdS-Numbered list 3"/>
    <w:basedOn w:val="UdS-Numberedlist2"/>
    <w:uiPriority w:val="6"/>
    <w:qFormat/>
    <w:rsid w:val="00BF1F1A"/>
    <w:pPr>
      <w:numPr>
        <w:ilvl w:val="2"/>
      </w:numPr>
    </w:pPr>
  </w:style>
  <w:style w:type="paragraph" w:customStyle="1" w:styleId="UdS-Numberedlist4">
    <w:name w:val="UdS-Numbered list 4"/>
    <w:basedOn w:val="UdS-Numberedlist2"/>
    <w:uiPriority w:val="6"/>
    <w:qFormat/>
    <w:rsid w:val="00E65487"/>
    <w:pPr>
      <w:numPr>
        <w:ilvl w:val="3"/>
      </w:numPr>
    </w:pPr>
  </w:style>
  <w:style w:type="numbering" w:customStyle="1" w:styleId="UdS-Liste-Num">
    <w:name w:val="UdS-Liste - Num"/>
    <w:uiPriority w:val="99"/>
    <w:rsid w:val="00E65487"/>
    <w:pPr>
      <w:numPr>
        <w:numId w:val="11"/>
      </w:numPr>
    </w:pPr>
  </w:style>
  <w:style w:type="paragraph" w:styleId="Beschriftung">
    <w:name w:val="caption"/>
    <w:aliases w:val="UdS-Caption"/>
    <w:basedOn w:val="Standard"/>
    <w:next w:val="Standard"/>
    <w:uiPriority w:val="29"/>
    <w:qFormat/>
    <w:rsid w:val="00E65487"/>
    <w:rPr>
      <w:iCs/>
      <w:sz w:val="16"/>
      <w:szCs w:val="18"/>
    </w:rPr>
  </w:style>
  <w:style w:type="paragraph" w:customStyle="1" w:styleId="UdS-List1">
    <w:name w:val="UdS-List 1"/>
    <w:basedOn w:val="UdS-Numberedlist1"/>
    <w:uiPriority w:val="7"/>
    <w:qFormat/>
    <w:rsid w:val="00F1467B"/>
    <w:pPr>
      <w:numPr>
        <w:numId w:val="13"/>
      </w:numPr>
    </w:pPr>
  </w:style>
  <w:style w:type="paragraph" w:customStyle="1" w:styleId="UdS-List2">
    <w:name w:val="UdS-List 2"/>
    <w:basedOn w:val="UdS-Numberedlist2"/>
    <w:uiPriority w:val="7"/>
    <w:qFormat/>
    <w:rsid w:val="00F1467B"/>
    <w:pPr>
      <w:numPr>
        <w:numId w:val="13"/>
      </w:numPr>
    </w:pPr>
  </w:style>
  <w:style w:type="paragraph" w:customStyle="1" w:styleId="UdS-List3">
    <w:name w:val="UdS-List 3"/>
    <w:basedOn w:val="UdS-Numberedlist3"/>
    <w:uiPriority w:val="7"/>
    <w:qFormat/>
    <w:rsid w:val="00F1467B"/>
    <w:pPr>
      <w:numPr>
        <w:numId w:val="13"/>
      </w:numPr>
    </w:pPr>
  </w:style>
  <w:style w:type="numbering" w:customStyle="1" w:styleId="UdS-Liste-Liste">
    <w:name w:val="UdS-Liste - Liste"/>
    <w:uiPriority w:val="99"/>
    <w:rsid w:val="00F1467B"/>
    <w:pPr>
      <w:numPr>
        <w:numId w:val="13"/>
      </w:numPr>
    </w:pPr>
  </w:style>
  <w:style w:type="table" w:customStyle="1" w:styleId="Uds-TabellerotErgebniszeile">
    <w:name w:val="Uds-Tabelle rot Ergebniszeile"/>
    <w:basedOn w:val="NormaleTabelle"/>
    <w:uiPriority w:val="99"/>
    <w:rsid w:val="001C4D2C"/>
    <w:rPr>
      <w:color w:val="3C3C3C"/>
    </w:rPr>
    <w:tblPr>
      <w:tblStyleRowBandSize w:val="1"/>
      <w:tblStyleColBandSize w:val="1"/>
      <w:tblBorders>
        <w:top w:val="single" w:sz="4" w:space="0" w:color="D8D8D8" w:themeColor="accent4" w:themeTint="99"/>
        <w:left w:val="single" w:sz="4" w:space="0" w:color="D8D8D8" w:themeColor="accent4" w:themeTint="99"/>
        <w:bottom w:val="single" w:sz="4" w:space="0" w:color="D8D8D8" w:themeColor="accent4" w:themeTint="99"/>
        <w:right w:val="single" w:sz="4" w:space="0" w:color="D8D8D8" w:themeColor="accent4" w:themeTint="99"/>
        <w:insideH w:val="single" w:sz="6" w:space="0" w:color="D8D8D8" w:themeColor="accent4" w:themeTint="99"/>
        <w:insideV w:val="single" w:sz="6" w:space="0" w:color="D8D8D8" w:themeColor="accent4" w:themeTint="99"/>
      </w:tblBorders>
    </w:tbl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BEBEBE" w:themeColor="accent4"/>
          <w:left w:val="single" w:sz="4" w:space="0" w:color="BEBEBE" w:themeColor="accent4"/>
          <w:bottom w:val="single" w:sz="4" w:space="0" w:color="BEBEBE" w:themeColor="accent4"/>
          <w:right w:val="single" w:sz="4" w:space="0" w:color="BEBEBE" w:themeColor="accent4"/>
          <w:insideH w:val="nil"/>
          <w:insideV w:val="nil"/>
        </w:tcBorders>
        <w:shd w:val="clear" w:color="auto" w:fill="C82254" w:themeFill="accent1"/>
        <w:vAlign w:val="center"/>
      </w:tcPr>
    </w:tblStylePr>
    <w:tblStylePr w:type="lastRow">
      <w:rPr>
        <w:b w:val="0"/>
        <w:bCs/>
        <w:color w:val="FFFFFF" w:themeColor="background1"/>
      </w:rPr>
      <w:tblPr/>
      <w:tcPr>
        <w:tcBorders>
          <w:top w:val="double" w:sz="4" w:space="0" w:color="BEBEBE" w:themeColor="accent4"/>
        </w:tcBorders>
        <w:shd w:val="clear" w:color="auto" w:fill="C82254" w:themeFill="accent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2F2F2" w:themeFill="accent4" w:themeFillTint="33"/>
      </w:tcPr>
    </w:tblStylePr>
  </w:style>
  <w:style w:type="table" w:customStyle="1" w:styleId="Uds-TabellegrnErgebniszeile">
    <w:name w:val="Uds-Tabelle grün Ergebniszeile"/>
    <w:basedOn w:val="NormaleTabelle"/>
    <w:uiPriority w:val="99"/>
    <w:rsid w:val="001C4D2C"/>
    <w:rPr>
      <w:color w:val="3C3C3C"/>
    </w:rPr>
    <w:tblPr>
      <w:tblStyleRowBandSize w:val="1"/>
      <w:tblStyleColBandSize w:val="1"/>
      <w:tblBorders>
        <w:top w:val="single" w:sz="4" w:space="0" w:color="D8D8D8" w:themeColor="accent4" w:themeTint="99"/>
        <w:left w:val="single" w:sz="4" w:space="0" w:color="D8D8D8" w:themeColor="accent4" w:themeTint="99"/>
        <w:bottom w:val="single" w:sz="4" w:space="0" w:color="D8D8D8" w:themeColor="accent4" w:themeTint="99"/>
        <w:right w:val="single" w:sz="4" w:space="0" w:color="D8D8D8" w:themeColor="accent4" w:themeTint="99"/>
        <w:insideH w:val="single" w:sz="6" w:space="0" w:color="D8D8D8" w:themeColor="accent4" w:themeTint="99"/>
        <w:insideV w:val="single" w:sz="6" w:space="0" w:color="D8D8D8" w:themeColor="accent4" w:themeTint="99"/>
      </w:tblBorders>
    </w:tblPr>
    <w:tblStylePr w:type="firstRow">
      <w:rPr>
        <w:b w:val="0"/>
        <w:bCs/>
        <w:color w:val="3C3C3C"/>
      </w:rPr>
      <w:tblPr/>
      <w:tcPr>
        <w:tcBorders>
          <w:top w:val="single" w:sz="4" w:space="0" w:color="BEBEBE" w:themeColor="accent4"/>
          <w:left w:val="single" w:sz="4" w:space="0" w:color="BEBEBE" w:themeColor="accent4"/>
          <w:bottom w:val="single" w:sz="4" w:space="0" w:color="BEBEBE" w:themeColor="accent4"/>
          <w:right w:val="single" w:sz="4" w:space="0" w:color="BEBEBE" w:themeColor="accent4"/>
          <w:insideH w:val="nil"/>
          <w:insideV w:val="nil"/>
        </w:tcBorders>
        <w:shd w:val="clear" w:color="auto" w:fill="D7DF23" w:themeFill="accent2"/>
        <w:vAlign w:val="center"/>
      </w:tcPr>
    </w:tblStylePr>
    <w:tblStylePr w:type="lastRow">
      <w:rPr>
        <w:b w:val="0"/>
        <w:bCs/>
        <w:color w:val="3C3C3C"/>
      </w:rPr>
      <w:tblPr/>
      <w:tcPr>
        <w:tcBorders>
          <w:top w:val="double" w:sz="4" w:space="0" w:color="BEBEBE" w:themeColor="accent4"/>
        </w:tcBorders>
        <w:shd w:val="clear" w:color="auto" w:fill="D7DF23" w:themeFill="accent2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2F2F2" w:themeFill="accent4" w:themeFillTint="33"/>
      </w:tcPr>
    </w:tblStylePr>
  </w:style>
  <w:style w:type="numbering" w:customStyle="1" w:styleId="berschrift">
    <w:name w:val="Überschrift"/>
    <w:uiPriority w:val="99"/>
    <w:rsid w:val="007F15D1"/>
    <w:pPr>
      <w:numPr>
        <w:numId w:val="15"/>
      </w:numPr>
    </w:pPr>
  </w:style>
  <w:style w:type="character" w:customStyle="1" w:styleId="berschrift4Zchn">
    <w:name w:val="Überschrift 4 Zchn"/>
    <w:basedOn w:val="Absatz-Standardschriftart"/>
    <w:link w:val="berschrift4"/>
    <w:semiHidden/>
    <w:rsid w:val="00EC1090"/>
    <w:rPr>
      <w:rFonts w:asciiTheme="majorHAnsi" w:eastAsiaTheme="majorEastAsia" w:hAnsiTheme="majorHAnsi" w:cstheme="majorBidi"/>
      <w:i/>
      <w:iCs/>
      <w:color w:val="95193E" w:themeColor="accent1" w:themeShade="BF"/>
      <w:sz w:val="22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C1090"/>
    <w:rPr>
      <w:rFonts w:asciiTheme="majorHAnsi" w:eastAsiaTheme="majorEastAsia" w:hAnsiTheme="majorHAnsi" w:cstheme="majorBidi"/>
      <w:color w:val="95193E" w:themeColor="accent1" w:themeShade="BF"/>
      <w:sz w:val="22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EC1090"/>
    <w:rPr>
      <w:rFonts w:asciiTheme="majorHAnsi" w:eastAsiaTheme="majorEastAsia" w:hAnsiTheme="majorHAnsi" w:cstheme="majorBidi"/>
      <w:color w:val="631129" w:themeColor="accent1" w:themeShade="7F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721359"/>
    <w:rPr>
      <w:color w:val="808080"/>
    </w:rPr>
  </w:style>
  <w:style w:type="character" w:customStyle="1" w:styleId="Erwhnung1">
    <w:name w:val="Erwähnung1"/>
    <w:aliases w:val="UdS-Reference"/>
    <w:basedOn w:val="Absatz-Standardschriftart"/>
    <w:uiPriority w:val="99"/>
    <w:rsid w:val="006B374C"/>
    <w:rPr>
      <w:rFonts w:asciiTheme="minorHAnsi" w:hAnsiTheme="minorHAnsi"/>
      <w:color w:val="C82254" w:themeColor="accent1"/>
      <w:sz w:val="22"/>
      <w:shd w:val="clear" w:color="auto" w:fill="E1DFDD"/>
    </w:rPr>
  </w:style>
  <w:style w:type="paragraph" w:styleId="IntensivesZitat">
    <w:name w:val="Intense Quote"/>
    <w:aliases w:val="UdS-Quote"/>
    <w:basedOn w:val="Standard"/>
    <w:next w:val="Standard"/>
    <w:link w:val="IntensivesZitatZchn"/>
    <w:uiPriority w:val="99"/>
    <w:qFormat/>
    <w:rsid w:val="004B0703"/>
    <w:pPr>
      <w:pBdr>
        <w:top w:val="single" w:sz="4" w:space="10" w:color="C82254" w:themeColor="accent1"/>
        <w:bottom w:val="single" w:sz="4" w:space="10" w:color="C82254" w:themeColor="accent1"/>
      </w:pBdr>
      <w:spacing w:before="360" w:after="360"/>
      <w:ind w:left="864" w:right="864"/>
      <w:jc w:val="center"/>
    </w:pPr>
    <w:rPr>
      <w:iCs/>
      <w:color w:val="C82254" w:themeColor="accent1"/>
    </w:rPr>
  </w:style>
  <w:style w:type="character" w:customStyle="1" w:styleId="IntensivesZitatZchn">
    <w:name w:val="Intensives Zitat Zchn"/>
    <w:aliases w:val="UdS-Quote Zchn"/>
    <w:basedOn w:val="Absatz-Standardschriftart"/>
    <w:link w:val="IntensivesZitat"/>
    <w:uiPriority w:val="99"/>
    <w:rsid w:val="004B0703"/>
    <w:rPr>
      <w:rFonts w:ascii="Segoe UI" w:hAnsi="Segoe UI"/>
      <w:iCs/>
      <w:color w:val="C82254" w:themeColor="accent1"/>
      <w:sz w:val="22"/>
      <w:lang w:val="de-DE" w:eastAsia="de-DE"/>
    </w:rPr>
  </w:style>
  <w:style w:type="character" w:styleId="Fett">
    <w:name w:val="Strong"/>
    <w:aliases w:val="UdS-Coloured"/>
    <w:basedOn w:val="Absatz-Standardschriftart"/>
    <w:uiPriority w:val="99"/>
    <w:rsid w:val="004C69DF"/>
    <w:rPr>
      <w:rFonts w:asciiTheme="minorHAnsi" w:hAnsiTheme="minorHAnsi"/>
      <w:b w:val="0"/>
      <w:bCs/>
      <w:color w:val="C82254" w:themeColor="accent1"/>
    </w:rPr>
  </w:style>
  <w:style w:type="table" w:customStyle="1" w:styleId="Uds-TabelleblauohneErgebniszeile">
    <w:name w:val="Uds-Tabelle blau ohne Ergebniszeile"/>
    <w:basedOn w:val="NormaleTabelle"/>
    <w:uiPriority w:val="99"/>
    <w:rsid w:val="00C630BF"/>
    <w:rPr>
      <w:color w:val="3C3C3C"/>
    </w:rPr>
    <w:tblPr>
      <w:tblStyleRowBandSize w:val="1"/>
      <w:tblStyleColBandSize w:val="1"/>
      <w:tblBorders>
        <w:top w:val="single" w:sz="4" w:space="0" w:color="D8D8D8" w:themeColor="accent4" w:themeTint="99"/>
        <w:left w:val="single" w:sz="4" w:space="0" w:color="D8D8D8" w:themeColor="accent4" w:themeTint="99"/>
        <w:bottom w:val="single" w:sz="4" w:space="0" w:color="D8D8D8" w:themeColor="accent4" w:themeTint="99"/>
        <w:right w:val="single" w:sz="4" w:space="0" w:color="D8D8D8" w:themeColor="accent4" w:themeTint="99"/>
        <w:insideH w:val="single" w:sz="4" w:space="0" w:color="D8D8D8" w:themeColor="accent4" w:themeTint="99"/>
        <w:insideV w:val="single" w:sz="4" w:space="0" w:color="D8D8D8" w:themeColor="accent4" w:themeTint="99"/>
      </w:tblBorders>
    </w:tbl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BEBEBE" w:themeColor="accent4"/>
          <w:left w:val="single" w:sz="4" w:space="0" w:color="BEBEBE" w:themeColor="accent4"/>
          <w:bottom w:val="single" w:sz="4" w:space="0" w:color="BEBEBE" w:themeColor="accent4"/>
          <w:right w:val="single" w:sz="4" w:space="0" w:color="BEBEBE" w:themeColor="accent4"/>
          <w:insideH w:val="nil"/>
          <w:insideV w:val="nil"/>
        </w:tcBorders>
        <w:shd w:val="clear" w:color="auto" w:fill="1F497D" w:themeFill="text2"/>
        <w:vAlign w:val="center"/>
      </w:tcPr>
    </w:tblStylePr>
    <w:tblStylePr w:type="lastRow">
      <w:rPr>
        <w:b w:val="0"/>
        <w:bCs/>
        <w:color w:val="3C3C3C"/>
      </w:r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2F2F2" w:themeFill="accent4" w:themeFillTint="33"/>
      </w:tcPr>
    </w:tblStylePr>
  </w:style>
  <w:style w:type="table" w:customStyle="1" w:styleId="Uds-TabellerotohneErgebniszeile">
    <w:name w:val="Uds-Tabelle rot ohne Ergebniszeile"/>
    <w:basedOn w:val="NormaleTabelle"/>
    <w:uiPriority w:val="99"/>
    <w:rsid w:val="001C4D2C"/>
    <w:rPr>
      <w:color w:val="3C3C3C"/>
    </w:rPr>
    <w:tblPr>
      <w:tblStyleRowBandSize w:val="1"/>
      <w:tblStyleColBandSize w:val="1"/>
      <w:tblBorders>
        <w:top w:val="single" w:sz="4" w:space="0" w:color="D8D8D8" w:themeColor="accent4" w:themeTint="99"/>
        <w:left w:val="single" w:sz="4" w:space="0" w:color="D8D8D8" w:themeColor="accent4" w:themeTint="99"/>
        <w:bottom w:val="single" w:sz="4" w:space="0" w:color="D8D8D8" w:themeColor="accent4" w:themeTint="99"/>
        <w:right w:val="single" w:sz="4" w:space="0" w:color="D8D8D8" w:themeColor="accent4" w:themeTint="99"/>
        <w:insideH w:val="single" w:sz="6" w:space="0" w:color="D8D8D8" w:themeColor="accent4" w:themeTint="99"/>
        <w:insideV w:val="single" w:sz="6" w:space="0" w:color="D8D8D8" w:themeColor="accent4" w:themeTint="99"/>
      </w:tblBorders>
    </w:tbl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BEBEBE" w:themeColor="accent4"/>
          <w:left w:val="single" w:sz="4" w:space="0" w:color="BEBEBE" w:themeColor="accent4"/>
          <w:bottom w:val="single" w:sz="4" w:space="0" w:color="BEBEBE" w:themeColor="accent4"/>
          <w:right w:val="single" w:sz="4" w:space="0" w:color="BEBEBE" w:themeColor="accent4"/>
          <w:insideH w:val="nil"/>
          <w:insideV w:val="nil"/>
        </w:tcBorders>
        <w:shd w:val="clear" w:color="auto" w:fill="C82254" w:themeFill="accent1"/>
        <w:vAlign w:val="center"/>
      </w:tcPr>
    </w:tblStylePr>
    <w:tblStylePr w:type="lastRow">
      <w:rPr>
        <w:b w:val="0"/>
        <w:bCs/>
        <w:color w:val="3C3C3C"/>
      </w:r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2F2F2" w:themeFill="accent4" w:themeFillTint="33"/>
      </w:tcPr>
    </w:tblStylePr>
  </w:style>
  <w:style w:type="table" w:customStyle="1" w:styleId="Uds-TabellegrnohneErgebniszeile">
    <w:name w:val="Uds-Tabelle grün ohne Ergebniszeile"/>
    <w:basedOn w:val="NormaleTabelle"/>
    <w:uiPriority w:val="99"/>
    <w:rsid w:val="001C4D2C"/>
    <w:rPr>
      <w:color w:val="3C3C3C"/>
    </w:rPr>
    <w:tblPr>
      <w:tblStyleRowBandSize w:val="1"/>
      <w:tblStyleColBandSize w:val="1"/>
      <w:tblBorders>
        <w:top w:val="single" w:sz="4" w:space="0" w:color="D8D8D8" w:themeColor="accent4" w:themeTint="99"/>
        <w:left w:val="single" w:sz="4" w:space="0" w:color="D8D8D8" w:themeColor="accent4" w:themeTint="99"/>
        <w:bottom w:val="single" w:sz="4" w:space="0" w:color="D8D8D8" w:themeColor="accent4" w:themeTint="99"/>
        <w:right w:val="single" w:sz="4" w:space="0" w:color="D8D8D8" w:themeColor="accent4" w:themeTint="99"/>
        <w:insideH w:val="single" w:sz="6" w:space="0" w:color="D8D8D8" w:themeColor="accent4" w:themeTint="99"/>
        <w:insideV w:val="single" w:sz="6" w:space="0" w:color="D8D8D8" w:themeColor="accent4" w:themeTint="99"/>
      </w:tblBorders>
    </w:tblPr>
    <w:tblStylePr w:type="firstRow">
      <w:rPr>
        <w:b w:val="0"/>
        <w:bCs/>
        <w:color w:val="3C3C3C"/>
      </w:rPr>
      <w:tblPr/>
      <w:tcPr>
        <w:tcBorders>
          <w:top w:val="single" w:sz="4" w:space="0" w:color="BEBEBE" w:themeColor="accent4"/>
          <w:left w:val="single" w:sz="4" w:space="0" w:color="BEBEBE" w:themeColor="accent4"/>
          <w:bottom w:val="single" w:sz="4" w:space="0" w:color="BEBEBE" w:themeColor="accent4"/>
          <w:right w:val="single" w:sz="4" w:space="0" w:color="BEBEBE" w:themeColor="accent4"/>
          <w:insideH w:val="nil"/>
          <w:insideV w:val="nil"/>
        </w:tcBorders>
        <w:shd w:val="clear" w:color="auto" w:fill="D7DF23" w:themeFill="accent2"/>
        <w:vAlign w:val="center"/>
      </w:tcPr>
    </w:tblStylePr>
    <w:tblStylePr w:type="lastRow">
      <w:rPr>
        <w:b w:val="0"/>
        <w:bCs/>
        <w:color w:val="3C3C3C"/>
      </w:r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2F2F2" w:themeFill="accent4" w:themeFillTint="33"/>
      </w:tcPr>
    </w:tblStylePr>
  </w:style>
  <w:style w:type="paragraph" w:styleId="Textkrper">
    <w:name w:val="Body Text"/>
    <w:basedOn w:val="Standard"/>
    <w:link w:val="TextkrperZchn"/>
    <w:uiPriority w:val="1"/>
    <w:qFormat/>
    <w:rsid w:val="005B2DEF"/>
    <w:rPr>
      <w:i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1"/>
    <w:rsid w:val="005B2DEF"/>
    <w:rPr>
      <w:rFonts w:ascii="Segoe UI" w:eastAsia="Segoe UI" w:hAnsi="Segoe UI" w:cs="Segoe UI"/>
      <w:i/>
      <w:sz w:val="16"/>
      <w:szCs w:val="16"/>
      <w:lang w:val="de-DE" w:eastAsia="de-DE" w:bidi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33F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6214C"/>
    <w:rPr>
      <w:rFonts w:ascii="Segoe UI" w:eastAsia="Segoe UI" w:hAnsi="Segoe UI" w:cs="Segoe UI"/>
      <w:sz w:val="22"/>
      <w:szCs w:val="22"/>
      <w:lang w:val="de-DE" w:eastAsia="de-DE" w:bidi="de-DE"/>
    </w:rPr>
  </w:style>
  <w:style w:type="character" w:styleId="BesuchterLink">
    <w:name w:val="FollowedHyperlink"/>
    <w:basedOn w:val="Absatz-Standardschriftart"/>
    <w:semiHidden/>
    <w:unhideWhenUsed/>
    <w:rsid w:val="00DE7F2D"/>
    <w:rPr>
      <w:color w:val="8DB3E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6B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16B5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16B57"/>
    <w:rPr>
      <w:rFonts w:ascii="Segoe UI" w:eastAsia="Segoe UI" w:hAnsi="Segoe UI" w:cs="Segoe UI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16B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16B57"/>
    <w:rPr>
      <w:rFonts w:ascii="Segoe UI" w:eastAsia="Segoe UI" w:hAnsi="Segoe UI" w:cs="Segoe UI"/>
      <w:b/>
      <w:bCs/>
      <w:lang w:val="de-DE" w:eastAsia="de-DE" w:bidi="de-DE"/>
    </w:rPr>
  </w:style>
  <w:style w:type="paragraph" w:customStyle="1" w:styleId="CommentText1">
    <w:name w:val="Comment Text1"/>
    <w:basedOn w:val="Standard"/>
    <w:uiPriority w:val="99"/>
    <w:rsid w:val="00A80E92"/>
    <w:rPr>
      <w:sz w:val="18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A80E92"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semiHidden/>
    <w:unhideWhenUsed/>
    <w:rsid w:val="00A80E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-saarland.de/fileadmin/upload/verwaltung/ombudsperson/DB23_58_S.509-522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nisaarlandde.sharepoint.com/sites/intranet-dezernat-hf/Freigegebene%20Dokumente/Forms/AllItems.aspx?id=%2Fsites%2Fintranet%2Ddezernat%2Dhf%2FFreigegebene%20Dokumente%2FHaushalt%2F2026%5FBudgetierungsgrunds%C3%A4tze%2Epdf&amp;parent=%2Fsites%2Fintranet%2Ddezernat%2Dhf%2FFreigegebene%20Dokumente%2FHausha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-saarland.de/fileadmin/upload/verwaltung/forschungsausschuss/Universita%CC%88t_des_Saarlandes_Gescha%CC%88ftsordnung_des_FoA_Stand_Juli_2023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si002\Downloads\UdS-Dokument-Vorlage-Blanko_20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388847A11F45EE915872C40715F0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5A45A-E080-4D4C-9720-BEA07187BD9A}"/>
      </w:docPartPr>
      <w:docPartBody>
        <w:p w:rsidR="00194DA2" w:rsidRDefault="00B8725D" w:rsidP="00B8725D">
          <w:pPr>
            <w:pStyle w:val="92388847A11F45EE915872C40715F0323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  <w:lang w:bidi="ar-SA"/>
            </w:rPr>
            <w:t>EUR</w:t>
          </w:r>
        </w:p>
      </w:docPartBody>
    </w:docPart>
    <w:docPart>
      <w:docPartPr>
        <w:name w:val="EF18597DB55E40FD947C1FEC50D7B4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297F73-6788-4FF0-9259-0EA333CD0354}"/>
      </w:docPartPr>
      <w:docPartBody>
        <w:p w:rsidR="00194DA2" w:rsidRDefault="00893170" w:rsidP="00893170">
          <w:pPr>
            <w:pStyle w:val="EF18597DB55E40FD947C1FEC50D7B4732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  <w:lang w:bidi="ar-SA"/>
            </w:rPr>
            <w:t>EUR</w:t>
          </w:r>
        </w:p>
      </w:docPartBody>
    </w:docPart>
    <w:docPart>
      <w:docPartPr>
        <w:name w:val="41D809DB368E42FC88AB5ACE53FB6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90ACB0-A0E6-4D81-B0CF-D66FC86C0196}"/>
      </w:docPartPr>
      <w:docPartBody>
        <w:p w:rsidR="00194DA2" w:rsidRDefault="00893170" w:rsidP="00893170">
          <w:pPr>
            <w:pStyle w:val="41D809DB368E42FC88AB5ACE53FB6D5E1"/>
          </w:pPr>
          <w:r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  <w:lang w:bidi="ar-SA"/>
            </w:rPr>
            <w:t>20.00%</w:t>
          </w:r>
        </w:p>
      </w:docPartBody>
    </w:docPart>
    <w:docPart>
      <w:docPartPr>
        <w:name w:val="7B434B3BF1A746E69804F1325BDEB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E32258-F58D-4627-9DE9-CEE6C4626D36}"/>
      </w:docPartPr>
      <w:docPartBody>
        <w:p w:rsidR="00194DA2" w:rsidRDefault="00893170" w:rsidP="00893170">
          <w:pPr>
            <w:pStyle w:val="7B434B3BF1A746E69804F1325BDEB0DA1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  <w:lang w:bidi="ar-SA"/>
            </w:rPr>
            <w:t>EUR</w:t>
          </w:r>
        </w:p>
      </w:docPartBody>
    </w:docPart>
    <w:docPart>
      <w:docPartPr>
        <w:name w:val="C05BBE2E22164E28836E5A17C2242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571313-952B-4119-8C41-D8BC110EF74E}"/>
      </w:docPartPr>
      <w:docPartBody>
        <w:p w:rsidR="00194DA2" w:rsidRDefault="00893170" w:rsidP="00893170">
          <w:pPr>
            <w:pStyle w:val="C05BBE2E22164E28836E5A17C2242E451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  <w:lang w:bidi="ar-SA"/>
            </w:rPr>
            <w:t>EUR</w:t>
          </w:r>
        </w:p>
      </w:docPartBody>
    </w:docPart>
    <w:docPart>
      <w:docPartPr>
        <w:name w:val="0B270D704CBD47468074AF7E3CCCD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CFB585-909F-498F-9020-995B9611EEE9}"/>
      </w:docPartPr>
      <w:docPartBody>
        <w:p w:rsidR="0037440B" w:rsidRDefault="00893170" w:rsidP="00893170">
          <w:pPr>
            <w:pStyle w:val="0B270D704CBD47468074AF7E3CCCDEEB1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  <w:lang w:bidi="ar-SA"/>
            </w:rPr>
            <w:t>EUR</w:t>
          </w:r>
        </w:p>
      </w:docPartBody>
    </w:docPart>
    <w:docPart>
      <w:docPartPr>
        <w:name w:val="65AEF24B7C7F472F9EC24D8A89019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5A8C0-1CB4-4D6B-BA1D-DF6F88780105}"/>
      </w:docPartPr>
      <w:docPartBody>
        <w:p w:rsidR="008A71B4" w:rsidRDefault="00B8725D">
          <w:pPr>
            <w:pStyle w:val="65AEF24B7C7F472F9EC24D8A890199A9"/>
          </w:pPr>
          <w:r w:rsidRPr="00D075A4">
            <w:rPr>
              <w:rStyle w:val="Platzhaltertext"/>
              <w:lang w:eastAsia="en-US"/>
            </w:rPr>
            <w:t>Wählen Sie ein Element aus.</w:t>
          </w:r>
        </w:p>
      </w:docPartBody>
    </w:docPart>
    <w:docPart>
      <w:docPartPr>
        <w:name w:val="50C674F318C94AACAE3874BDECD9F1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20BC3-20F3-4210-AD54-FB8064BE65CC}"/>
      </w:docPartPr>
      <w:docPartBody>
        <w:p w:rsidR="008A71B4" w:rsidRDefault="00B8725D">
          <w:pPr>
            <w:pStyle w:val="50C674F318C94AACAE3874BDECD9F182"/>
          </w:pPr>
          <w:r w:rsidRPr="00D075A4">
            <w:rPr>
              <w:rStyle w:val="Platzhaltertext"/>
              <w:lang w:eastAsia="en-US"/>
            </w:rPr>
            <w:t>Klicken oder tippen Sie, um ein Datum einzugeben.</w:t>
          </w:r>
        </w:p>
      </w:docPartBody>
    </w:docPart>
    <w:docPart>
      <w:docPartPr>
        <w:name w:val="617BC04126DB4F259B60ADBD740F8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51ADEC-3423-4124-A260-C192492C2E9E}"/>
      </w:docPartPr>
      <w:docPartBody>
        <w:p w:rsidR="003B7AC5" w:rsidRDefault="00893170" w:rsidP="00893170">
          <w:pPr>
            <w:pStyle w:val="617BC04126DB4F259B60ADBD740F8BC01"/>
          </w:pPr>
          <w:r w:rsidRPr="00713184">
            <w:rPr>
              <w:rStyle w:val="Platzhaltertext"/>
              <w:lang w:val="en-GB" w:eastAsia="en-US" w:bidi="ar-SA"/>
            </w:rPr>
            <w:t>Select an option.</w:t>
          </w:r>
        </w:p>
      </w:docPartBody>
    </w:docPart>
    <w:docPart>
      <w:docPartPr>
        <w:name w:val="D661A518AF0E4910A6A7B8AF280686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EC10E-E1D0-483A-986B-8938F74615E7}"/>
      </w:docPartPr>
      <w:docPartBody>
        <w:p w:rsidR="003B7AC5" w:rsidRDefault="00893170" w:rsidP="00893170">
          <w:pPr>
            <w:pStyle w:val="D661A518AF0E4910A6A7B8AF280686AB2"/>
          </w:pPr>
          <w:r w:rsidRPr="00713184">
            <w:rPr>
              <w:rStyle w:val="Platzhaltertext"/>
              <w:lang w:val="en-GB" w:eastAsia="en-GB" w:bidi="ar-SA"/>
            </w:rPr>
            <w:t>click or tap to enter a date.</w:t>
          </w:r>
        </w:p>
      </w:docPartBody>
    </w:docPart>
    <w:docPart>
      <w:docPartPr>
        <w:name w:val="FC61F0A00AA6442EA0BD02267BB6B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20081B-35F1-45B6-8F0B-C938C2591E2F}"/>
      </w:docPartPr>
      <w:docPartBody>
        <w:p w:rsidR="003B7AC5" w:rsidRDefault="00893170" w:rsidP="00893170">
          <w:pPr>
            <w:pStyle w:val="FC61F0A00AA6442EA0BD02267BB6BA702"/>
          </w:pPr>
          <w:r>
            <w:rPr>
              <w:rStyle w:val="Platzhaltertext"/>
              <w:lang w:eastAsia="en-GB" w:bidi="ar-SA"/>
            </w:rPr>
            <w:t>Select an option</w:t>
          </w:r>
          <w:r w:rsidRPr="00E22B50">
            <w:rPr>
              <w:rStyle w:val="Platzhaltertext"/>
              <w:lang w:eastAsia="en-GB" w:bidi="ar-SA"/>
            </w:rPr>
            <w:t>.</w:t>
          </w:r>
        </w:p>
      </w:docPartBody>
    </w:docPart>
    <w:docPart>
      <w:docPartPr>
        <w:name w:val="A89EC6F6889748A1B84C33AF8F4FCE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B7E3A-180F-4039-B2B4-7C7408AA0780}"/>
      </w:docPartPr>
      <w:docPartBody>
        <w:p w:rsidR="00C2736A" w:rsidRDefault="00893170" w:rsidP="00893170">
          <w:pPr>
            <w:pStyle w:val="A89EC6F6889748A1B84C33AF8F4FCE3D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947FE431D1FC430CA48B9ADA283D4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9B50D-D4FB-4C37-8A93-BF0EC2AEF671}"/>
      </w:docPartPr>
      <w:docPartBody>
        <w:p w:rsidR="00C2736A" w:rsidRDefault="00893170" w:rsidP="00893170">
          <w:pPr>
            <w:pStyle w:val="947FE431D1FC430CA48B9ADA283D43B4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Number of hours</w:t>
          </w:r>
        </w:p>
      </w:docPartBody>
    </w:docPart>
    <w:docPart>
      <w:docPartPr>
        <w:name w:val="E554A50AD012412DB8E45D04DA428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D53F9-456C-4DB5-A3D7-6C4BC927AE8B}"/>
      </w:docPartPr>
      <w:docPartBody>
        <w:p w:rsidR="00C2736A" w:rsidRDefault="00893170" w:rsidP="00893170">
          <w:pPr>
            <w:pStyle w:val="E554A50AD012412DB8E45D04DA428937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9A3942A6EE3945FBAA66B5BC71BCC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A0731-4712-4516-BE6F-A0B4B44F0159}"/>
      </w:docPartPr>
      <w:docPartBody>
        <w:p w:rsidR="00C2736A" w:rsidRDefault="00893170" w:rsidP="00893170">
          <w:pPr>
            <w:pStyle w:val="9A3942A6EE3945FBAA66B5BC71BCC9DD"/>
          </w:pPr>
          <w:r w:rsidRPr="00880761">
            <w:rPr>
              <w:rFonts w:eastAsia="Times New Roman"/>
              <w:i/>
              <w:iCs/>
              <w:color w:val="000000"/>
              <w:sz w:val="16"/>
              <w:szCs w:val="16"/>
            </w:rPr>
            <w:t>from…to…</w:t>
          </w:r>
        </w:p>
      </w:docPartBody>
    </w:docPart>
    <w:docPart>
      <w:docPartPr>
        <w:name w:val="4E4C0EF1D6C541779A69F261092A3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6522D5-5CD6-4926-AF39-C56C538C9EE7}"/>
      </w:docPartPr>
      <w:docPartBody>
        <w:p w:rsidR="00C2736A" w:rsidRDefault="00893170" w:rsidP="00893170">
          <w:pPr>
            <w:pStyle w:val="4E4C0EF1D6C541779A69F261092A3BEC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F009343105064813B6473CBEEC5F4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F4DCA-1B2F-4CE7-8D65-DDF09D20143E}"/>
      </w:docPartPr>
      <w:docPartBody>
        <w:p w:rsidR="00C2736A" w:rsidRDefault="00893170" w:rsidP="00893170">
          <w:pPr>
            <w:pStyle w:val="F009343105064813B6473CBEEC5F47B2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4F6D3DD585D946BC9EF39A9D6A0AA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B1F3E-3026-43E1-9C63-A7C15FA58073}"/>
      </w:docPartPr>
      <w:docPartBody>
        <w:p w:rsidR="00C2736A" w:rsidRDefault="00893170" w:rsidP="00893170">
          <w:pPr>
            <w:pStyle w:val="4F6D3DD585D946BC9EF39A9D6A0AA9B5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Number of hours</w:t>
          </w:r>
        </w:p>
      </w:docPartBody>
    </w:docPart>
    <w:docPart>
      <w:docPartPr>
        <w:name w:val="42F01AEB17B04CBB8BA610AFD8326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C165F2-4B43-42A9-8C0A-127434A9C2A7}"/>
      </w:docPartPr>
      <w:docPartBody>
        <w:p w:rsidR="00C2736A" w:rsidRDefault="00893170" w:rsidP="00893170">
          <w:pPr>
            <w:pStyle w:val="42F01AEB17B04CBB8BA610AFD8326582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721003C5DD324BE492A929A6146CD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5EF63-4D5A-40C7-A015-60BE1DEF4853}"/>
      </w:docPartPr>
      <w:docPartBody>
        <w:p w:rsidR="00C2736A" w:rsidRDefault="00893170" w:rsidP="00893170">
          <w:pPr>
            <w:pStyle w:val="721003C5DD324BE492A929A6146CD522"/>
          </w:pPr>
          <w:r w:rsidRPr="00880761">
            <w:rPr>
              <w:rFonts w:eastAsia="Times New Roman"/>
              <w:i/>
              <w:iCs/>
              <w:color w:val="000000"/>
              <w:sz w:val="16"/>
              <w:szCs w:val="16"/>
            </w:rPr>
            <w:t>from…to…</w:t>
          </w:r>
        </w:p>
      </w:docPartBody>
    </w:docPart>
    <w:docPart>
      <w:docPartPr>
        <w:name w:val="C69CC5714B6847298AE1CABF7699C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18A48-C851-447D-9567-4B0E147AEF4C}"/>
      </w:docPartPr>
      <w:docPartBody>
        <w:p w:rsidR="00C2736A" w:rsidRDefault="00893170" w:rsidP="00893170">
          <w:pPr>
            <w:pStyle w:val="C69CC5714B6847298AE1CABF7699C51C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FCCE878E5F3342F2B4B1313C38096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D7519-39DE-4E71-BB41-0D3C5E1919C1}"/>
      </w:docPartPr>
      <w:docPartBody>
        <w:p w:rsidR="00C2736A" w:rsidRDefault="00893170" w:rsidP="00893170">
          <w:pPr>
            <w:pStyle w:val="FCCE878E5F3342F2B4B1313C380960E5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A10975C488794DF99F3CD4F36431D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EBE8-6BBE-4453-A226-F3DF528BC8FE}"/>
      </w:docPartPr>
      <w:docPartBody>
        <w:p w:rsidR="00C2736A" w:rsidRDefault="00893170" w:rsidP="00893170">
          <w:pPr>
            <w:pStyle w:val="A10975C488794DF99F3CD4F36431D227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Number of hours</w:t>
          </w:r>
        </w:p>
      </w:docPartBody>
    </w:docPart>
    <w:docPart>
      <w:docPartPr>
        <w:name w:val="44392CD3BFA145F9B05D2E9EBF7E4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EEDEB-517D-44A0-87F3-FCEFC95B2C5F}"/>
      </w:docPartPr>
      <w:docPartBody>
        <w:p w:rsidR="00C2736A" w:rsidRDefault="00893170" w:rsidP="00893170">
          <w:pPr>
            <w:pStyle w:val="44392CD3BFA145F9B05D2E9EBF7E4327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E5C62FC30F664131A2572520D87E2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3D65D-AE76-45FF-80BF-6D93AA7F1928}"/>
      </w:docPartPr>
      <w:docPartBody>
        <w:p w:rsidR="00C2736A" w:rsidRDefault="00893170" w:rsidP="00893170">
          <w:pPr>
            <w:pStyle w:val="E5C62FC30F664131A2572520D87E2C9C"/>
          </w:pPr>
          <w:r w:rsidRPr="00880761">
            <w:rPr>
              <w:rFonts w:eastAsia="Times New Roman"/>
              <w:i/>
              <w:iCs/>
              <w:color w:val="000000"/>
              <w:sz w:val="16"/>
              <w:szCs w:val="16"/>
            </w:rPr>
            <w:t>from…to…</w:t>
          </w:r>
        </w:p>
      </w:docPartBody>
    </w:docPart>
    <w:docPart>
      <w:docPartPr>
        <w:name w:val="448E4C6AA33240089279061F7CCEC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C14122-9BD6-422F-9B2A-F7237EA7DC18}"/>
      </w:docPartPr>
      <w:docPartBody>
        <w:p w:rsidR="00C2736A" w:rsidRDefault="00893170" w:rsidP="00893170">
          <w:pPr>
            <w:pStyle w:val="448E4C6AA33240089279061F7CCECDCE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C75386283EDF4DD6A31C96CEB7492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82D9F-98E2-49BC-95A4-2B0E8099CE4E}"/>
      </w:docPartPr>
      <w:docPartBody>
        <w:p w:rsidR="00C2736A" w:rsidRDefault="00893170" w:rsidP="00893170">
          <w:pPr>
            <w:pStyle w:val="C75386283EDF4DD6A31C96CEB7492FBC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</w:rPr>
            <w:t>Total hours</w:t>
          </w:r>
        </w:p>
      </w:docPartBody>
    </w:docPart>
    <w:docPart>
      <w:docPartPr>
        <w:name w:val="D85F5D3FF1094D599D6B7B9697BF5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76E51-D8C9-40F5-B862-382C07EE06B6}"/>
      </w:docPartPr>
      <w:docPartBody>
        <w:p w:rsidR="00C2736A" w:rsidRDefault="00893170" w:rsidP="00893170">
          <w:pPr>
            <w:pStyle w:val="D85F5D3FF1094D599D6B7B9697BF5C20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D6C776D482024677A48DE35C79AD8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464F3-2843-45BD-A826-D24732266951}"/>
      </w:docPartPr>
      <w:docPartBody>
        <w:p w:rsidR="00C2736A" w:rsidRDefault="00893170" w:rsidP="00893170">
          <w:pPr>
            <w:pStyle w:val="D6C776D482024677A48DE35C79AD8B0E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0217F98A29FD4AA380B39A3F6323C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579CA-C1DC-48B1-8BD1-240A7D7E4662}"/>
      </w:docPartPr>
      <w:docPartBody>
        <w:p w:rsidR="00C2736A" w:rsidRDefault="00893170" w:rsidP="00893170">
          <w:pPr>
            <w:pStyle w:val="0217F98A29FD4AA380B39A3F6323CB25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9C46A4646E84414D8E4751206762C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C2592-2D9C-4F2C-85D7-FEF19BD93BBC}"/>
      </w:docPartPr>
      <w:docPartBody>
        <w:p w:rsidR="00C2736A" w:rsidRDefault="00893170" w:rsidP="00893170">
          <w:pPr>
            <w:pStyle w:val="9C46A4646E84414D8E4751206762C592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614EA41D4A274181B0ACEF4273B45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9017CE-072F-4084-9462-03E7A117E367}"/>
      </w:docPartPr>
      <w:docPartBody>
        <w:p w:rsidR="00C2736A" w:rsidRDefault="00893170" w:rsidP="00893170">
          <w:pPr>
            <w:pStyle w:val="614EA41D4A274181B0ACEF4273B45B1D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D7D245CDDA8140F3965E50B2C1D3D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6009A-7620-4C58-9611-47D1E3687FCE}"/>
      </w:docPartPr>
      <w:docPartBody>
        <w:p w:rsidR="00C2736A" w:rsidRDefault="00893170" w:rsidP="00893170">
          <w:pPr>
            <w:pStyle w:val="D7D245CDDA8140F3965E50B2C1D3D6E8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FF43B7B8E5424918BF5396D72A1E1D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6B2D9-1DD1-4492-99FC-2D2B146FFC8D}"/>
      </w:docPartPr>
      <w:docPartBody>
        <w:p w:rsidR="00C2736A" w:rsidRDefault="00893170" w:rsidP="00893170">
          <w:pPr>
            <w:pStyle w:val="FF43B7B8E5424918BF5396D72A1E1D2F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FA2C4BA76C8147FD8DD30393031DF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25FBA-EA4F-4DE0-89F5-840242D8535D}"/>
      </w:docPartPr>
      <w:docPartBody>
        <w:p w:rsidR="00C2736A" w:rsidRDefault="00893170" w:rsidP="00893170">
          <w:pPr>
            <w:pStyle w:val="FA2C4BA76C8147FD8DD30393031DF70B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D0D8F69897504EF09901D9CE3FAC7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51060-4EA5-4659-9C72-E4979916C1E8}"/>
      </w:docPartPr>
      <w:docPartBody>
        <w:p w:rsidR="00C2736A" w:rsidRDefault="00893170" w:rsidP="00893170">
          <w:pPr>
            <w:pStyle w:val="D0D8F69897504EF09901D9CE3FAC74BE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EDA47A8BC8AB45C090F2279A9130C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4B67E-6404-435E-AA00-584ECE250136}"/>
      </w:docPartPr>
      <w:docPartBody>
        <w:p w:rsidR="00C2736A" w:rsidRDefault="00893170" w:rsidP="00893170">
          <w:pPr>
            <w:pStyle w:val="EDA47A8BC8AB45C090F2279A9130C3E7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05A0DDBA48C0478C85B17101C0578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50A9A3-F651-44A3-AC87-0440324CB54C}"/>
      </w:docPartPr>
      <w:docPartBody>
        <w:p w:rsidR="00C2736A" w:rsidRDefault="00893170" w:rsidP="00893170">
          <w:pPr>
            <w:pStyle w:val="05A0DDBA48C0478C85B17101C057802B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4F80B79730C442CA83A284C26041B1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6F7F8-F09F-4E61-8DE4-C52145CA5961}"/>
      </w:docPartPr>
      <w:docPartBody>
        <w:p w:rsidR="00C2736A" w:rsidRDefault="00893170" w:rsidP="00893170">
          <w:pPr>
            <w:pStyle w:val="4F80B79730C442CA83A284C26041B1BE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0CAA00F798BD46F28C80E42B50D358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6FF1A9-0E3E-40F2-9661-04806E3438BA}"/>
      </w:docPartPr>
      <w:docPartBody>
        <w:p w:rsidR="00C2736A" w:rsidRDefault="00893170" w:rsidP="00893170">
          <w:pPr>
            <w:pStyle w:val="0CAA00F798BD46F28C80E42B50D35863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88C3AFDC119340398979A083A16D75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59EB7-8720-4250-B14C-89ED22C004D2}"/>
      </w:docPartPr>
      <w:docPartBody>
        <w:p w:rsidR="00C2736A" w:rsidRDefault="00893170" w:rsidP="00893170">
          <w:pPr>
            <w:pStyle w:val="88C3AFDC119340398979A083A16D75BF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F9B4058A13574507AF98E83DDF89A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A0455-D027-43D1-A200-181C2F522511}"/>
      </w:docPartPr>
      <w:docPartBody>
        <w:p w:rsidR="00C2736A" w:rsidRDefault="00893170" w:rsidP="00893170">
          <w:pPr>
            <w:pStyle w:val="F9B4058A13574507AF98E83DDF89A9B4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EC49818466E9417AAD688C01479BE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E2FF5-C518-488E-B5D0-FAC7B89EF29F}"/>
      </w:docPartPr>
      <w:docPartBody>
        <w:p w:rsidR="00C2736A" w:rsidRDefault="00893170" w:rsidP="00893170">
          <w:pPr>
            <w:pStyle w:val="EC49818466E9417AAD688C01479BE8FF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06B2D92131BB4EE59B04B86B0A029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8EFF7-ABC5-4A42-868D-9772E2649D83}"/>
      </w:docPartPr>
      <w:docPartBody>
        <w:p w:rsidR="00C2736A" w:rsidRDefault="00893170" w:rsidP="00893170">
          <w:pPr>
            <w:pStyle w:val="06B2D92131BB4EE59B04B86B0A029A28"/>
          </w:pPr>
          <w:r w:rsidRPr="007E4170">
            <w:rPr>
              <w:rFonts w:eastAsia="Times New Roman"/>
              <w:i/>
              <w:iCs/>
              <w:color w:val="000000"/>
              <w:sz w:val="16"/>
              <w:szCs w:val="16"/>
            </w:rPr>
            <w:t>Description</w:t>
          </w:r>
        </w:p>
      </w:docPartBody>
    </w:docPart>
    <w:docPart>
      <w:docPartPr>
        <w:name w:val="95A3CF17164C46D4A0FA2F5B67716A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6CE7CC-BA47-4341-82E5-EDA7B06F7484}"/>
      </w:docPartPr>
      <w:docPartBody>
        <w:p w:rsidR="00C2736A" w:rsidRDefault="00893170" w:rsidP="00893170">
          <w:pPr>
            <w:pStyle w:val="95A3CF17164C46D4A0FA2F5B67716A85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47902D7E6C834EEA9E5EBC82485FB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FBEF3-025E-4E77-B675-7F2FCE46D0ED}"/>
      </w:docPartPr>
      <w:docPartBody>
        <w:p w:rsidR="00C2736A" w:rsidRDefault="00893170" w:rsidP="00893170">
          <w:pPr>
            <w:pStyle w:val="47902D7E6C834EEA9E5EBC82485FBBB4"/>
          </w:pPr>
          <w:r>
            <w:rPr>
              <w:rFonts w:eastAsia="Times New Roman"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B5E73808F4464D3BADBBA23FEAC45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38C7F-D6CC-46C3-890E-F1DE61A96E23}"/>
      </w:docPartPr>
      <w:docPartBody>
        <w:p w:rsidR="00C2736A" w:rsidRDefault="00893170" w:rsidP="00893170">
          <w:pPr>
            <w:pStyle w:val="B5E73808F4464D3BADBBA23FEAC4540E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FE6C30A15DBC4782A4A307060FBED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0E6C9-DAD9-4F96-8FF6-71E8B3B87A45}"/>
      </w:docPartPr>
      <w:docPartBody>
        <w:p w:rsidR="00C2736A" w:rsidRDefault="00893170" w:rsidP="00893170">
          <w:pPr>
            <w:pStyle w:val="FE6C30A15DBC4782A4A307060FBED6CB"/>
          </w:pPr>
          <w:r w:rsidRPr="00B132C9">
            <w:rPr>
              <w:rFonts w:eastAsia="Times New Roman"/>
              <w:b/>
              <w:bCs/>
              <w:i/>
              <w:iCs/>
              <w:color w:val="000000"/>
              <w:sz w:val="16"/>
              <w:szCs w:val="16"/>
            </w:rPr>
            <w:t>EUR</w:t>
          </w:r>
        </w:p>
      </w:docPartBody>
    </w:docPart>
    <w:docPart>
      <w:docPartPr>
        <w:name w:val="867F3FB458C64D718EC07CD9385912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CD2CB-D547-42C1-812F-5EBD3B38F528}"/>
      </w:docPartPr>
      <w:docPartBody>
        <w:p w:rsidR="00B60859" w:rsidRDefault="00040D18" w:rsidP="00040D18">
          <w:pPr>
            <w:pStyle w:val="867F3FB458C64D718EC07CD93859127B"/>
          </w:pPr>
          <w:r w:rsidRPr="00D075A4">
            <w:rPr>
              <w:rStyle w:val="Platzhaltertext"/>
              <w:lang w:eastAsia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F6"/>
    <w:rsid w:val="00026EF5"/>
    <w:rsid w:val="00033B67"/>
    <w:rsid w:val="00040D18"/>
    <w:rsid w:val="00070235"/>
    <w:rsid w:val="00073D1E"/>
    <w:rsid w:val="000B47CC"/>
    <w:rsid w:val="000D422E"/>
    <w:rsid w:val="000D6511"/>
    <w:rsid w:val="0016189F"/>
    <w:rsid w:val="00165122"/>
    <w:rsid w:val="00182084"/>
    <w:rsid w:val="00194DA2"/>
    <w:rsid w:val="00207D50"/>
    <w:rsid w:val="002712EF"/>
    <w:rsid w:val="003170E1"/>
    <w:rsid w:val="003331D4"/>
    <w:rsid w:val="0035265A"/>
    <w:rsid w:val="0037440B"/>
    <w:rsid w:val="0038759E"/>
    <w:rsid w:val="003A170B"/>
    <w:rsid w:val="003B7AC5"/>
    <w:rsid w:val="003C452B"/>
    <w:rsid w:val="004140DC"/>
    <w:rsid w:val="0043006A"/>
    <w:rsid w:val="00443B9F"/>
    <w:rsid w:val="00484C9A"/>
    <w:rsid w:val="004F7479"/>
    <w:rsid w:val="00532958"/>
    <w:rsid w:val="00662FD7"/>
    <w:rsid w:val="007B5BFE"/>
    <w:rsid w:val="00826B33"/>
    <w:rsid w:val="008508FE"/>
    <w:rsid w:val="0087493D"/>
    <w:rsid w:val="00893170"/>
    <w:rsid w:val="008A71B4"/>
    <w:rsid w:val="009C19D9"/>
    <w:rsid w:val="00AD105B"/>
    <w:rsid w:val="00AE49A0"/>
    <w:rsid w:val="00B60859"/>
    <w:rsid w:val="00B8725D"/>
    <w:rsid w:val="00BD2126"/>
    <w:rsid w:val="00C2736A"/>
    <w:rsid w:val="00C435CE"/>
    <w:rsid w:val="00C95831"/>
    <w:rsid w:val="00C97C81"/>
    <w:rsid w:val="00CF4801"/>
    <w:rsid w:val="00D76E2E"/>
    <w:rsid w:val="00DA650D"/>
    <w:rsid w:val="00E02FA9"/>
    <w:rsid w:val="00EC20B8"/>
    <w:rsid w:val="00F00511"/>
    <w:rsid w:val="00F71BF6"/>
    <w:rsid w:val="00F84F10"/>
    <w:rsid w:val="00FB3C90"/>
    <w:rsid w:val="00FF5765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A5ECA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0D18"/>
    <w:rPr>
      <w:color w:val="808080"/>
    </w:rPr>
  </w:style>
  <w:style w:type="paragraph" w:customStyle="1" w:styleId="92388847A11F45EE915872C40715F0323">
    <w:name w:val="92388847A11F45EE915872C40715F0323"/>
    <w:rsid w:val="00B8725D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65AEF24B7C7F472F9EC24D8A890199A9">
    <w:name w:val="65AEF24B7C7F472F9EC24D8A890199A9"/>
  </w:style>
  <w:style w:type="paragraph" w:customStyle="1" w:styleId="50C674F318C94AACAE3874BDECD9F182">
    <w:name w:val="50C674F318C94AACAE3874BDECD9F182"/>
  </w:style>
  <w:style w:type="paragraph" w:customStyle="1" w:styleId="FC61F0A00AA6442EA0BD02267BB6BA702">
    <w:name w:val="FC61F0A00AA6442EA0BD02267BB6BA702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617BC04126DB4F259B60ADBD740F8BC01">
    <w:name w:val="617BC04126DB4F259B60ADBD740F8BC01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EF18597DB55E40FD947C1FEC50D7B4732">
    <w:name w:val="EF18597DB55E40FD947C1FEC50D7B4732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C05BBE2E22164E28836E5A17C2242E451">
    <w:name w:val="C05BBE2E22164E28836E5A17C2242E451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41D809DB368E42FC88AB5ACE53FB6D5E1">
    <w:name w:val="41D809DB368E42FC88AB5ACE53FB6D5E1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7B434B3BF1A746E69804F1325BDEB0DA1">
    <w:name w:val="7B434B3BF1A746E69804F1325BDEB0DA1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0B270D704CBD47468074AF7E3CCCDEEB1">
    <w:name w:val="0B270D704CBD47468074AF7E3CCCDEEB1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D661A518AF0E4910A6A7B8AF280686AB2">
    <w:name w:val="D661A518AF0E4910A6A7B8AF280686AB2"/>
    <w:rsid w:val="00893170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22"/>
      <w:szCs w:val="22"/>
      <w:lang w:bidi="de-DE"/>
      <w14:ligatures w14:val="none"/>
    </w:rPr>
  </w:style>
  <w:style w:type="paragraph" w:customStyle="1" w:styleId="A89EC6F6889748A1B84C33AF8F4FCE3D">
    <w:name w:val="A89EC6F6889748A1B84C33AF8F4FCE3D"/>
    <w:rsid w:val="00893170"/>
  </w:style>
  <w:style w:type="paragraph" w:customStyle="1" w:styleId="947FE431D1FC430CA48B9ADA283D43B4">
    <w:name w:val="947FE431D1FC430CA48B9ADA283D43B4"/>
    <w:rsid w:val="00893170"/>
  </w:style>
  <w:style w:type="paragraph" w:customStyle="1" w:styleId="E554A50AD012412DB8E45D04DA428937">
    <w:name w:val="E554A50AD012412DB8E45D04DA428937"/>
    <w:rsid w:val="00893170"/>
  </w:style>
  <w:style w:type="paragraph" w:customStyle="1" w:styleId="9A3942A6EE3945FBAA66B5BC71BCC9DD">
    <w:name w:val="9A3942A6EE3945FBAA66B5BC71BCC9DD"/>
    <w:rsid w:val="00893170"/>
  </w:style>
  <w:style w:type="paragraph" w:customStyle="1" w:styleId="4E4C0EF1D6C541779A69F261092A3BEC">
    <w:name w:val="4E4C0EF1D6C541779A69F261092A3BEC"/>
    <w:rsid w:val="00893170"/>
  </w:style>
  <w:style w:type="paragraph" w:customStyle="1" w:styleId="F009343105064813B6473CBEEC5F47B2">
    <w:name w:val="F009343105064813B6473CBEEC5F47B2"/>
    <w:rsid w:val="00893170"/>
  </w:style>
  <w:style w:type="paragraph" w:customStyle="1" w:styleId="4F6D3DD585D946BC9EF39A9D6A0AA9B5">
    <w:name w:val="4F6D3DD585D946BC9EF39A9D6A0AA9B5"/>
    <w:rsid w:val="00893170"/>
  </w:style>
  <w:style w:type="paragraph" w:customStyle="1" w:styleId="42F01AEB17B04CBB8BA610AFD8326582">
    <w:name w:val="42F01AEB17B04CBB8BA610AFD8326582"/>
    <w:rsid w:val="00893170"/>
  </w:style>
  <w:style w:type="paragraph" w:customStyle="1" w:styleId="721003C5DD324BE492A929A6146CD522">
    <w:name w:val="721003C5DD324BE492A929A6146CD522"/>
    <w:rsid w:val="00893170"/>
  </w:style>
  <w:style w:type="paragraph" w:customStyle="1" w:styleId="C69CC5714B6847298AE1CABF7699C51C">
    <w:name w:val="C69CC5714B6847298AE1CABF7699C51C"/>
    <w:rsid w:val="00893170"/>
  </w:style>
  <w:style w:type="paragraph" w:customStyle="1" w:styleId="FCCE878E5F3342F2B4B1313C380960E5">
    <w:name w:val="FCCE878E5F3342F2B4B1313C380960E5"/>
    <w:rsid w:val="00893170"/>
  </w:style>
  <w:style w:type="paragraph" w:customStyle="1" w:styleId="A10975C488794DF99F3CD4F36431D227">
    <w:name w:val="A10975C488794DF99F3CD4F36431D227"/>
    <w:rsid w:val="00893170"/>
  </w:style>
  <w:style w:type="paragraph" w:customStyle="1" w:styleId="44392CD3BFA145F9B05D2E9EBF7E4327">
    <w:name w:val="44392CD3BFA145F9B05D2E9EBF7E4327"/>
    <w:rsid w:val="00893170"/>
  </w:style>
  <w:style w:type="paragraph" w:customStyle="1" w:styleId="E5C62FC30F664131A2572520D87E2C9C">
    <w:name w:val="E5C62FC30F664131A2572520D87E2C9C"/>
    <w:rsid w:val="00893170"/>
  </w:style>
  <w:style w:type="paragraph" w:customStyle="1" w:styleId="448E4C6AA33240089279061F7CCECDCE">
    <w:name w:val="448E4C6AA33240089279061F7CCECDCE"/>
    <w:rsid w:val="00893170"/>
  </w:style>
  <w:style w:type="paragraph" w:customStyle="1" w:styleId="C75386283EDF4DD6A31C96CEB7492FBC">
    <w:name w:val="C75386283EDF4DD6A31C96CEB7492FBC"/>
    <w:rsid w:val="00893170"/>
  </w:style>
  <w:style w:type="paragraph" w:customStyle="1" w:styleId="D85F5D3FF1094D599D6B7B9697BF5C20">
    <w:name w:val="D85F5D3FF1094D599D6B7B9697BF5C20"/>
    <w:rsid w:val="00893170"/>
  </w:style>
  <w:style w:type="paragraph" w:customStyle="1" w:styleId="D6C776D482024677A48DE35C79AD8B0E">
    <w:name w:val="D6C776D482024677A48DE35C79AD8B0E"/>
    <w:rsid w:val="00893170"/>
  </w:style>
  <w:style w:type="paragraph" w:customStyle="1" w:styleId="0217F98A29FD4AA380B39A3F6323CB25">
    <w:name w:val="0217F98A29FD4AA380B39A3F6323CB25"/>
    <w:rsid w:val="00893170"/>
  </w:style>
  <w:style w:type="paragraph" w:customStyle="1" w:styleId="9C46A4646E84414D8E4751206762C592">
    <w:name w:val="9C46A4646E84414D8E4751206762C592"/>
    <w:rsid w:val="00893170"/>
  </w:style>
  <w:style w:type="paragraph" w:customStyle="1" w:styleId="614EA41D4A274181B0ACEF4273B45B1D">
    <w:name w:val="614EA41D4A274181B0ACEF4273B45B1D"/>
    <w:rsid w:val="00893170"/>
  </w:style>
  <w:style w:type="paragraph" w:customStyle="1" w:styleId="D7D245CDDA8140F3965E50B2C1D3D6E8">
    <w:name w:val="D7D245CDDA8140F3965E50B2C1D3D6E8"/>
    <w:rsid w:val="00893170"/>
  </w:style>
  <w:style w:type="paragraph" w:customStyle="1" w:styleId="FF43B7B8E5424918BF5396D72A1E1D2F">
    <w:name w:val="FF43B7B8E5424918BF5396D72A1E1D2F"/>
    <w:rsid w:val="00893170"/>
  </w:style>
  <w:style w:type="paragraph" w:customStyle="1" w:styleId="FA2C4BA76C8147FD8DD30393031DF70B">
    <w:name w:val="FA2C4BA76C8147FD8DD30393031DF70B"/>
    <w:rsid w:val="00893170"/>
  </w:style>
  <w:style w:type="paragraph" w:customStyle="1" w:styleId="D0D8F69897504EF09901D9CE3FAC74BE">
    <w:name w:val="D0D8F69897504EF09901D9CE3FAC74BE"/>
    <w:rsid w:val="00893170"/>
  </w:style>
  <w:style w:type="paragraph" w:customStyle="1" w:styleId="EDA47A8BC8AB45C090F2279A9130C3E7">
    <w:name w:val="EDA47A8BC8AB45C090F2279A9130C3E7"/>
    <w:rsid w:val="00893170"/>
  </w:style>
  <w:style w:type="paragraph" w:customStyle="1" w:styleId="05A0DDBA48C0478C85B17101C057802B">
    <w:name w:val="05A0DDBA48C0478C85B17101C057802B"/>
    <w:rsid w:val="00893170"/>
  </w:style>
  <w:style w:type="paragraph" w:customStyle="1" w:styleId="4F80B79730C442CA83A284C26041B1BE">
    <w:name w:val="4F80B79730C442CA83A284C26041B1BE"/>
    <w:rsid w:val="00893170"/>
  </w:style>
  <w:style w:type="paragraph" w:customStyle="1" w:styleId="0CAA00F798BD46F28C80E42B50D35863">
    <w:name w:val="0CAA00F798BD46F28C80E42B50D35863"/>
    <w:rsid w:val="00893170"/>
  </w:style>
  <w:style w:type="paragraph" w:customStyle="1" w:styleId="88C3AFDC119340398979A083A16D75BF">
    <w:name w:val="88C3AFDC119340398979A083A16D75BF"/>
    <w:rsid w:val="00893170"/>
  </w:style>
  <w:style w:type="paragraph" w:customStyle="1" w:styleId="F9B4058A13574507AF98E83DDF89A9B4">
    <w:name w:val="F9B4058A13574507AF98E83DDF89A9B4"/>
    <w:rsid w:val="00893170"/>
  </w:style>
  <w:style w:type="paragraph" w:customStyle="1" w:styleId="EC49818466E9417AAD688C01479BE8FF">
    <w:name w:val="EC49818466E9417AAD688C01479BE8FF"/>
    <w:rsid w:val="00893170"/>
  </w:style>
  <w:style w:type="paragraph" w:customStyle="1" w:styleId="06B2D92131BB4EE59B04B86B0A029A28">
    <w:name w:val="06B2D92131BB4EE59B04B86B0A029A28"/>
    <w:rsid w:val="00893170"/>
  </w:style>
  <w:style w:type="paragraph" w:customStyle="1" w:styleId="95A3CF17164C46D4A0FA2F5B67716A85">
    <w:name w:val="95A3CF17164C46D4A0FA2F5B67716A85"/>
    <w:rsid w:val="00893170"/>
  </w:style>
  <w:style w:type="paragraph" w:customStyle="1" w:styleId="47902D7E6C834EEA9E5EBC82485FBBB4">
    <w:name w:val="47902D7E6C834EEA9E5EBC82485FBBB4"/>
    <w:rsid w:val="00893170"/>
  </w:style>
  <w:style w:type="paragraph" w:customStyle="1" w:styleId="B5E73808F4464D3BADBBA23FEAC4540E">
    <w:name w:val="B5E73808F4464D3BADBBA23FEAC4540E"/>
    <w:rsid w:val="00893170"/>
  </w:style>
  <w:style w:type="paragraph" w:customStyle="1" w:styleId="FE6C30A15DBC4782A4A307060FBED6CB">
    <w:name w:val="FE6C30A15DBC4782A4A307060FBED6CB"/>
    <w:rsid w:val="00893170"/>
  </w:style>
  <w:style w:type="paragraph" w:customStyle="1" w:styleId="867F3FB458C64D718EC07CD93859127B">
    <w:name w:val="867F3FB458C64D718EC07CD93859127B"/>
    <w:rsid w:val="00040D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6E6E6"/>
      </a:lt2>
      <a:accent1>
        <a:srgbClr val="C82254"/>
      </a:accent1>
      <a:accent2>
        <a:srgbClr val="D7DF23"/>
      </a:accent2>
      <a:accent3>
        <a:srgbClr val="01283F"/>
      </a:accent3>
      <a:accent4>
        <a:srgbClr val="BEBEBE"/>
      </a:accent4>
      <a:accent5>
        <a:srgbClr val="919191"/>
      </a:accent5>
      <a:accent6>
        <a:srgbClr val="BEBEBE"/>
      </a:accent6>
      <a:hlink>
        <a:srgbClr val="0000FF"/>
      </a:hlink>
      <a:folHlink>
        <a:srgbClr val="8DB3E2"/>
      </a:folHlink>
    </a:clrScheme>
    <a:fontScheme name="UdS Saarland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merkung xmlns="bdef002d-0e74-4c7e-ba05-ce671aebc3dd" xsi:nil="true"/>
    <ToDof_x00fc_r xmlns="bdef002d-0e74-4c7e-ba05-ce671aebc3dd" xsi:nil="true"/>
    <Freigabestatus xmlns="bdef002d-0e74-4c7e-ba05-ce671aebc3dd" xsi:nil="true"/>
    <Info xmlns="bdef002d-0e74-4c7e-ba05-ce671aebc3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B2E3072C5634E9A080DCE16DE5653" ma:contentTypeVersion="9" ma:contentTypeDescription="Ein neues Dokument erstellen." ma:contentTypeScope="" ma:versionID="e76a59f8a1b1710ebbbb7fa9533b20b7">
  <xsd:schema xmlns:xsd="http://www.w3.org/2001/XMLSchema" xmlns:xs="http://www.w3.org/2001/XMLSchema" xmlns:p="http://schemas.microsoft.com/office/2006/metadata/properties" xmlns:ns2="bdef002d-0e74-4c7e-ba05-ce671aebc3dd" targetNamespace="http://schemas.microsoft.com/office/2006/metadata/properties" ma:root="true" ma:fieldsID="01f942f697d24156cd87d2b6d35af405" ns2:_="">
    <xsd:import namespace="bdef002d-0e74-4c7e-ba05-ce671aeb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Bemerkung" minOccurs="0"/>
                <xsd:element ref="ns2:ToDof_x00fc_r" minOccurs="0"/>
                <xsd:element ref="ns2:Freigabestatus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f002d-0e74-4c7e-ba05-ce671aebc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merkung" ma:index="11" nillable="true" ma:displayName="Bemerkung" ma:format="Dropdown" ma:internalName="Bemerkung">
      <xsd:simpleType>
        <xsd:restriction base="dms:Text">
          <xsd:maxLength value="255"/>
        </xsd:restriction>
      </xsd:simpleType>
    </xsd:element>
    <xsd:element name="ToDof_x00fc_r" ma:index="12" nillable="true" ma:displayName="ToDo für" ma:format="Dropdown" ma:internalName="ToDof_x00fc_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rbara"/>
                        <xsd:enumeration value="Denise"/>
                        <xsd:enumeration value="Inga"/>
                        <xsd:enumeration value="Nina"/>
                        <xsd:enumeration value="Ulrik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reigabestatus" ma:index="13" nillable="true" ma:displayName="Freigabestatus" ma:format="Dropdown" ma:internalName="Freigabestatus">
      <xsd:simpleType>
        <xsd:restriction base="dms:Choice">
          <xsd:enumeration value="freigegeben"/>
          <xsd:enumeration value="bitte Rücksprache"/>
          <xsd:enumeration value="s. Bemerkung"/>
        </xsd:restriction>
      </xsd:simpleType>
    </xsd:element>
    <xsd:element name="Info" ma:index="14" nillable="true" ma:displayName="Info" ma:format="Dropdown" ma:internalName="Inf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351B1-4A6B-4451-BCEA-4A79A3A804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EF193A-EAB0-415F-8402-8989AB3E7049}">
  <ds:schemaRefs>
    <ds:schemaRef ds:uri="http://schemas.microsoft.com/office/2006/metadata/properties"/>
    <ds:schemaRef ds:uri="http://schemas.microsoft.com/office/infopath/2007/PartnerControls"/>
    <ds:schemaRef ds:uri="bdef002d-0e74-4c7e-ba05-ce671aebc3dd"/>
  </ds:schemaRefs>
</ds:datastoreItem>
</file>

<file path=customXml/itemProps3.xml><?xml version="1.0" encoding="utf-8"?>
<ds:datastoreItem xmlns:ds="http://schemas.openxmlformats.org/officeDocument/2006/customXml" ds:itemID="{C077C40B-BE0E-422A-A6BC-B5738C7EE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5786A-DD6F-46C6-9B21-0C3F34E29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f002d-0e74-4c7e-ba05-ce671aeb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UdS-Dokument-Vorlage-Blanko_2020.dotx</Template>
  <TotalTime>0</TotalTime>
  <Pages>4</Pages>
  <Words>919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 des Saarlandes</vt:lpstr>
    </vt:vector>
  </TitlesOfParts>
  <Company>Referat 641 - Bologna-Büro</Company>
  <LinksUpToDate>false</LinksUpToDate>
  <CharactersWithSpaces>6700</CharactersWithSpaces>
  <SharedDoc>false</SharedDoc>
  <HLinks>
    <vt:vector size="18" baseType="variant">
      <vt:variant>
        <vt:i4>2031631</vt:i4>
      </vt:variant>
      <vt:variant>
        <vt:i4>57</vt:i4>
      </vt:variant>
      <vt:variant>
        <vt:i4>0</vt:i4>
      </vt:variant>
      <vt:variant>
        <vt:i4>5</vt:i4>
      </vt:variant>
      <vt:variant>
        <vt:lpwstr>https://www.uni-saarland.de/fileadmin/upload/verwaltung/ombudsperson/DB23_58_S.509-522.pdf</vt:lpwstr>
      </vt:variant>
      <vt:variant>
        <vt:lpwstr/>
      </vt:variant>
      <vt:variant>
        <vt:i4>8323126</vt:i4>
      </vt:variant>
      <vt:variant>
        <vt:i4>48</vt:i4>
      </vt:variant>
      <vt:variant>
        <vt:i4>0</vt:i4>
      </vt:variant>
      <vt:variant>
        <vt:i4>5</vt:i4>
      </vt:variant>
      <vt:variant>
        <vt:lpwstr>https://unisaarlandde.sharepoint.com/sites/intranet-dezernat-hf/Freigegebene Dokumente/Forms/AllItems.aspx?id=%2Fsites%2Fintranet%2Ddezernat%2Dhf%2FFreigegebene%20Dokumente%2FHaushalt%2F2026%5FBudgetierungsgrunds%C3%A4tze%2Epdf&amp;parent=%2Fsites%2Fintranet%2Ddezernat%2Dhf%2FFreigegebene%20Dokumente%2FHaushalt</vt:lpwstr>
      </vt:variant>
      <vt:variant>
        <vt:lpwstr/>
      </vt:variant>
      <vt:variant>
        <vt:i4>3604535</vt:i4>
      </vt:variant>
      <vt:variant>
        <vt:i4>0</vt:i4>
      </vt:variant>
      <vt:variant>
        <vt:i4>0</vt:i4>
      </vt:variant>
      <vt:variant>
        <vt:i4>5</vt:i4>
      </vt:variant>
      <vt:variant>
        <vt:lpwstr>https://www.uni-saarland.de/fileadmin/upload/verwaltung/forschungsausschuss/Universita%CC%88t_des_Saarlandes_Gescha%CC%88ftsordnung_des_FoA_Stand_Juli_2023.pdf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 des Saarlandes</dc:title>
  <dc:subject/>
  <dc:creator>Inga Sievert</dc:creator>
  <cp:keywords>, docId:D5B2772325692159E6DF9FC5E87D36C2</cp:keywords>
  <dc:description/>
  <cp:lastModifiedBy>Inga Janina Sievert</cp:lastModifiedBy>
  <cp:revision>5</cp:revision>
  <cp:lastPrinted>2019-11-04T17:42:00Z</cp:lastPrinted>
  <dcterms:created xsi:type="dcterms:W3CDTF">2026-07-15T13:01:00Z</dcterms:created>
  <dcterms:modified xsi:type="dcterms:W3CDTF">2026-07-15T13:19:00Z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UdS_Standorte">
    <vt:lpwstr>24;#Campus Dudweiler|b80eac17-77cc-46b6-976c-10f0a0dca240;#25;#Campus Homburg|4f19ad4d-1b27-4fa6-83c8-6242aa0d4263;#26;#Campus Saarbrücken|df627db6-7f4a-47a2-8f65-a9ac6175d086</vt:lpwstr>
  </property>
  <property fmtid="{D5CDD505-2E9C-101B-9397-08002B2CF9AE}" pid="4" name="UdS_Organisation">
    <vt:lpwstr>8;#Dezernat-BüroUP|0398e508-d447-4800-9839-11169dd8cf5c</vt:lpwstr>
  </property>
  <property fmtid="{D5CDD505-2E9C-101B-9397-08002B2CF9AE}" pid="5" name="UdS_Zielgruppen">
    <vt:lpwstr>2;#Mitarbeitende|e770962c-a502-4799-9bef-a33275bb41aa;#29;#Studierende|5a01c4d0-6465-45ad-b659-9a20dcb69208</vt:lpwstr>
  </property>
  <property fmtid="{D5CDD505-2E9C-101B-9397-08002B2CF9AE}" pid="6" name="UdS_Themen">
    <vt:lpwstr>22;#Corporate Design|761a3324-cdc9-46f8-a4f1-2ce71668beaf</vt:lpwstr>
  </property>
  <property fmtid="{D5CDD505-2E9C-101B-9397-08002B2CF9AE}" pid="7" name="UdS_Dokumententyp">
    <vt:lpwstr>28;#Vorlage|33b90824-28ad-4f90-bfbf-d750de8d7be1</vt:lpwstr>
  </property>
  <property fmtid="{D5CDD505-2E9C-101B-9397-08002B2CF9AE}" pid="8" name="ContentTypeId">
    <vt:lpwstr>0x01010014FB2E3072C5634E9A080DCE16DE5653</vt:lpwstr>
  </property>
</Properties>
</file>